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246" w:rsidRDefault="00CD3246"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219BB" w:rsidRDefault="008219BB"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BB" w:rsidRDefault="008219BB"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BB" w:rsidRDefault="008219BB"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BB" w:rsidRDefault="008219BB"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BB" w:rsidRDefault="008219BB"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BB" w:rsidRDefault="008219BB" w:rsidP="0082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35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0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SALE OF</w:t>
      </w:r>
      <w:r w:rsidR="00896A09">
        <w:t xml:space="preserve"> THE</w:t>
      </w:r>
      <w:r>
        <w:t xml:space="preserve"> ASSETS OF THE SOUTH CAROLINA PUBLIC SERVICE AUTHORITY AND THE ASSUMPTION OR DEFEASMENT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 AND TO AMEND CHAPTER 31, TITLE 58,</w:t>
      </w:r>
      <w:r w:rsidR="00945A28">
        <w:t xml:space="preserve"> CODE</w:t>
      </w:r>
      <w:r w:rsidR="00D2470C">
        <w:t xml:space="preserve"> LAWS OF SOUTH CAROLINA, 1976</w:t>
      </w:r>
      <w:r w:rsidR="00945A28">
        <w:t>,</w:t>
      </w:r>
      <w:r>
        <w:t xml:space="preserve"> RELATING TO</w:t>
      </w:r>
      <w:r w:rsidR="00417106">
        <w:t xml:space="preserve"> THE</w:t>
      </w:r>
      <w:r>
        <w:t xml:space="preserve"> PUBLIC SERVICE AUTHORITY, SO AS TO FURTHER PROVIDE FOR THE GOVERNANCE AND OPERATIONS OF THE AUTHORITY IN CERTAIN PARTICULARS.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5CF" w:rsidRDefault="00353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5CF" w:rsidRDefault="00353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B5A" w:rsidRDefault="00640B5A" w:rsidP="0064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640B5A" w:rsidRDefault="00640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5CF" w:rsidRDefault="00353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0B5A">
        <w:t>The General Assembly authorize</w:t>
      </w:r>
      <w:r w:rsidR="00896A09">
        <w:t>s</w:t>
      </w:r>
      <w:r w:rsidR="00640B5A">
        <w:t xml:space="preserve"> the sale of the assets of the South Carolina Public Service Authority and the </w:t>
      </w:r>
      <w:r w:rsidR="00640B5A">
        <w:lastRenderedPageBreak/>
        <w:t>assumption or defeasment of its liabilities or the management of the operations of the Public Service Authority by a third party or entity.</w:t>
      </w:r>
    </w:p>
    <w:p w:rsidR="00640B5A" w:rsidRDefault="00640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B5A" w:rsidRDefault="00640B5A" w:rsidP="0064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3535CF" w:rsidRDefault="00353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B5A" w:rsidRDefault="00640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 special committee is her</w:t>
      </w:r>
      <w:r w:rsidR="00417106">
        <w:t>e</w:t>
      </w:r>
      <w:r>
        <w:t xml:space="preserve">by created to be composed of six members, three from each </w:t>
      </w:r>
      <w:r w:rsidR="001C56DC">
        <w:t>H</w:t>
      </w:r>
      <w:r w:rsidR="00896A09">
        <w:t>ouse</w:t>
      </w:r>
      <w:r>
        <w:t xml:space="preserve">, to be </w:t>
      </w:r>
      <w:r w:rsidR="004D0A85">
        <w:t xml:space="preserve">selected by each body in the same manner members of conference committees are selected by that body. The duties and responsibilities of the special committee </w:t>
      </w:r>
      <w:r w:rsidR="00417106">
        <w:t>are</w:t>
      </w:r>
      <w:r w:rsidR="004D0A85">
        <w:t xml:space="preserve"> to further negotiate the terms and conditions of the preferred sale proposal of Santee Cooper as recommended by the Department of Administration and the terms and conditions of the preferred management proposal for Santee Cooper as recommended by the Department of Administration pursuant to Act 95 of 2019. The special committee shall </w:t>
      </w:r>
      <w:r w:rsidR="00417106">
        <w:t>adopt and set its own rules of procedure</w:t>
      </w:r>
      <w:r w:rsidR="004D0A85">
        <w:t>.  The special committee at the conclusion of its deliberations shall recommend one proposal to</w:t>
      </w:r>
      <w:r w:rsidR="00896A09">
        <w:t xml:space="preserve"> either</w:t>
      </w:r>
      <w:r w:rsidR="004D0A85">
        <w:t xml:space="preserve"> sell or manage the South Carolina Public Service Authority which </w:t>
      </w:r>
      <w:r w:rsidR="00417106">
        <w:t>may</w:t>
      </w:r>
      <w:r w:rsidR="004D0A85">
        <w:t xml:space="preserve"> be accepted and approved by each </w:t>
      </w:r>
      <w:r w:rsidR="001C56DC">
        <w:t>H</w:t>
      </w:r>
      <w:r w:rsidR="004D0A85">
        <w:t xml:space="preserve">ouse in the same manner conference committee reports are accepted and approved. Upon approval </w:t>
      </w:r>
      <w:r w:rsidR="00493061">
        <w:t>of</w:t>
      </w:r>
      <w:r w:rsidR="004D0A85">
        <w:t xml:space="preserve"> the special committee report by the General Assembly</w:t>
      </w:r>
      <w:r w:rsidR="00493061">
        <w:t>,</w:t>
      </w:r>
      <w:r w:rsidR="004D0A85">
        <w:t xml:space="preserve"> the report must also be transmitted to the Governor for his approval in the same manner enactments </w:t>
      </w:r>
      <w:r w:rsidR="00493061">
        <w:t>are presented</w:t>
      </w:r>
      <w:r w:rsidR="00417106">
        <w:t xml:space="preserve"> to him</w:t>
      </w:r>
      <w:r w:rsidR="004D0A85">
        <w:t xml:space="preserve"> under Article IV of the Constitution of this State.</w:t>
      </w:r>
      <w:r w:rsidR="00E8370E">
        <w:t xml:space="preserve"> The Department of Administration shall execute on behalf of the State of South Carolina the documents necessary to effectuate the proposal approved in the manner provided in this section.</w:t>
      </w:r>
    </w:p>
    <w:p w:rsidR="00640B5A" w:rsidRDefault="00640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A85" w:rsidRDefault="004D0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In the event the provisions of this act and the provisions of Act 95 of 2019 conflict, the provisions of this act shall control.</w:t>
      </w:r>
    </w:p>
    <w:p w:rsidR="004D0A85" w:rsidRDefault="004D0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A85" w:rsidRDefault="00493061" w:rsidP="004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4D0A85" w:rsidRDefault="004D0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61" w:rsidRDefault="004930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31, Title 5</w:t>
      </w:r>
      <w:r w:rsidR="00417106">
        <w:t>8</w:t>
      </w:r>
      <w:r>
        <w:t xml:space="preserve"> of the 1976 Code is amended in the following particulars:</w:t>
      </w:r>
    </w:p>
    <w:p w:rsidR="00493061" w:rsidRDefault="004930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A85" w:rsidRDefault="004D0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61" w:rsidRDefault="00493061" w:rsidP="004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493061" w:rsidRDefault="004930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5CF" w:rsidRDefault="00353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3061">
        <w:t>5</w:t>
      </w:r>
      <w:r>
        <w:t>.</w:t>
      </w:r>
      <w:r>
        <w:tab/>
        <w:t>This act takes effect upon approval by the Governor.</w:t>
      </w:r>
    </w:p>
    <w:p w:rsidR="000A75A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3246" w:rsidRDefault="00CD3246" w:rsidP="00CD3246">
      <w:pPr>
        <w:suppressAutoHyphens/>
      </w:pPr>
    </w:p>
    <w:sectPr w:rsidR="00CD3246" w:rsidSect="00CD32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B5A" w:rsidRDefault="00640B5A" w:rsidP="009F0C77">
      <w:r>
        <w:separator/>
      </w:r>
    </w:p>
  </w:endnote>
  <w:endnote w:type="continuationSeparator" w:id="0">
    <w:p w:rsidR="00640B5A" w:rsidRDefault="00640B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D75796-6A3B-465E-9664-17BB096A8FC5}"/>
    <w:embedBold r:id="rId2" w:fontKey="{555989EB-EE24-41F6-B64B-AEBD54B7E68A}"/>
  </w:font>
  <w:font w:name="Calibri">
    <w:panose1 w:val="020F0502020204030204"/>
    <w:charset w:val="00"/>
    <w:family w:val="swiss"/>
    <w:pitch w:val="variable"/>
    <w:sig w:usb0="E0002EFF" w:usb1="C000247B" w:usb2="00000009" w:usb3="00000000" w:csb0="000001FF" w:csb1="00000000"/>
    <w:embedRegular r:id="rId3" w:fontKey="{00393D69-0C71-4117-85B9-923664BA5F55}"/>
  </w:font>
  <w:font w:name="Segoe UI">
    <w:panose1 w:val="020B0502040204020203"/>
    <w:charset w:val="00"/>
    <w:family w:val="swiss"/>
    <w:pitch w:val="variable"/>
    <w:sig w:usb0="E4002EFF" w:usb1="C000E47F" w:usb2="00000009" w:usb3="00000000" w:csb0="000001FF" w:csb1="00000000"/>
    <w:embedRegular r:id="rId4" w:fontKey="{06427832-D2EB-4ABE-A1E6-97239933A50C}"/>
  </w:font>
  <w:font w:name="Cambria">
    <w:panose1 w:val="02040503050406030204"/>
    <w:charset w:val="00"/>
    <w:family w:val="roman"/>
    <w:pitch w:val="variable"/>
    <w:sig w:usb0="E00006FF" w:usb1="420024FF" w:usb2="02000000" w:usb3="00000000" w:csb0="0000019F" w:csb1="00000000"/>
    <w:embedRegular r:id="rId5" w:fontKey="{44742180-A74A-420A-BBE1-A5750457D0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5A2" w:rsidRPr="00CD3246" w:rsidRDefault="00CD3246" w:rsidP="00CD3246">
    <w:pPr>
      <w:pStyle w:val="Footer"/>
      <w:tabs>
        <w:tab w:val="clear" w:pos="4680"/>
        <w:tab w:val="clear" w:pos="9360"/>
        <w:tab w:val="center" w:pos="2995"/>
      </w:tabs>
      <w:spacing w:before="120"/>
    </w:pPr>
    <w:r>
      <w:t>[5335]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B5A" w:rsidRDefault="00640B5A" w:rsidP="009F0C77">
      <w:r>
        <w:separator/>
      </w:r>
    </w:p>
  </w:footnote>
  <w:footnote w:type="continuationSeparator" w:id="0">
    <w:p w:rsidR="00640B5A" w:rsidRDefault="00640B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9SD20"/>
    <w:docVar w:name="CoverBillType" w:val="b"/>
    <w:docVar w:name="DocPath" w:val="L:\Council\bills\NBD\11369SD20.DOCX"/>
    <w:docVar w:name="dvBillNumber" w:val="5335"/>
    <w:docVar w:name="dvBillNumberPrefix" w:val="H. "/>
    <w:docVar w:name="dvOriginalBody" w:val="House"/>
    <w:docVar w:name="dvSteno" w:val="NBD"/>
    <w:docVar w:name="NameofBody" w:val="h"/>
    <w:docVar w:name="vGroup2" w:val="Council"/>
  </w:docVars>
  <w:rsids>
    <w:rsidRoot w:val="003535CF"/>
    <w:rsid w:val="00007851"/>
    <w:rsid w:val="00011869"/>
    <w:rsid w:val="00015CD6"/>
    <w:rsid w:val="000A75A2"/>
    <w:rsid w:val="000E0100"/>
    <w:rsid w:val="000E1785"/>
    <w:rsid w:val="000F40FA"/>
    <w:rsid w:val="001035F1"/>
    <w:rsid w:val="0010776B"/>
    <w:rsid w:val="0012607F"/>
    <w:rsid w:val="00133E66"/>
    <w:rsid w:val="001435A3"/>
    <w:rsid w:val="00146ED3"/>
    <w:rsid w:val="00151044"/>
    <w:rsid w:val="001C56D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35CF"/>
    <w:rsid w:val="0037079A"/>
    <w:rsid w:val="003C4DAB"/>
    <w:rsid w:val="003D01E8"/>
    <w:rsid w:val="003E5288"/>
    <w:rsid w:val="003F6D79"/>
    <w:rsid w:val="00417106"/>
    <w:rsid w:val="0041760A"/>
    <w:rsid w:val="00417C01"/>
    <w:rsid w:val="004403BD"/>
    <w:rsid w:val="00461441"/>
    <w:rsid w:val="004809EE"/>
    <w:rsid w:val="00493061"/>
    <w:rsid w:val="004D0A85"/>
    <w:rsid w:val="004E7D54"/>
    <w:rsid w:val="005273C6"/>
    <w:rsid w:val="00530A69"/>
    <w:rsid w:val="00545593"/>
    <w:rsid w:val="00556EBF"/>
    <w:rsid w:val="00577C6C"/>
    <w:rsid w:val="005A62FE"/>
    <w:rsid w:val="005C2FE2"/>
    <w:rsid w:val="005E2BC9"/>
    <w:rsid w:val="00605102"/>
    <w:rsid w:val="006215AA"/>
    <w:rsid w:val="00640B5A"/>
    <w:rsid w:val="006913C9"/>
    <w:rsid w:val="0069470D"/>
    <w:rsid w:val="006D58AA"/>
    <w:rsid w:val="00734F00"/>
    <w:rsid w:val="00736959"/>
    <w:rsid w:val="007A70AE"/>
    <w:rsid w:val="008219BB"/>
    <w:rsid w:val="008362E8"/>
    <w:rsid w:val="0085786E"/>
    <w:rsid w:val="00895B60"/>
    <w:rsid w:val="00896A09"/>
    <w:rsid w:val="008A1768"/>
    <w:rsid w:val="008A489F"/>
    <w:rsid w:val="008F0F33"/>
    <w:rsid w:val="008F4429"/>
    <w:rsid w:val="0094021A"/>
    <w:rsid w:val="00945A2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6DD6"/>
    <w:rsid w:val="00BB2C29"/>
    <w:rsid w:val="00BE3C22"/>
    <w:rsid w:val="00C0345E"/>
    <w:rsid w:val="00C21ABE"/>
    <w:rsid w:val="00C31C95"/>
    <w:rsid w:val="00C3483A"/>
    <w:rsid w:val="00C74E9D"/>
    <w:rsid w:val="00C826DD"/>
    <w:rsid w:val="00C82FD3"/>
    <w:rsid w:val="00C92819"/>
    <w:rsid w:val="00CC6B7B"/>
    <w:rsid w:val="00CD2089"/>
    <w:rsid w:val="00CD3246"/>
    <w:rsid w:val="00D2470C"/>
    <w:rsid w:val="00D73A67"/>
    <w:rsid w:val="00D970A9"/>
    <w:rsid w:val="00DF3845"/>
    <w:rsid w:val="00E41911"/>
    <w:rsid w:val="00E44B57"/>
    <w:rsid w:val="00E8370E"/>
    <w:rsid w:val="00E92EEF"/>
    <w:rsid w:val="00E952B2"/>
    <w:rsid w:val="00EF2368"/>
    <w:rsid w:val="00EF4C0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02AFC3-BDA8-498E-B499-7887FAF1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1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1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CEC6B-4B11-463F-AF0B-E777ED74F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2</Pages>
  <Words>495</Words>
  <Characters>2525</Characters>
  <Application>Microsoft Office Word</Application>
  <DocSecurity>0</DocSecurity>
  <Lines>83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5335 Text of Previous Version (Mar. 3, 2020) - South Carolina Legislature Online</dc:title>
  <dc:creator>Niki Downey</dc:creator>
  <cp:lastModifiedBy>S Wilson</cp:lastModifiedBy>
  <cp:revision>2</cp:revision>
  <cp:lastPrinted>2020-03-03T14:39:00Z</cp:lastPrinted>
  <dcterms:created xsi:type="dcterms:W3CDTF">2020-03-03T18:57:00Z</dcterms:created>
  <dcterms:modified xsi:type="dcterms:W3CDTF">2020-03-03T18:57:00Z</dcterms:modified>
</cp:coreProperties>
</file>