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1F7" w:rsidRDefault="00193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BE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WAYNE SOUTHARD, INSPECTOR OF THE CHESTERFIELD SCHOOL BUS SHOP, </w:t>
      </w:r>
      <w:r w:rsidR="004331F3">
        <w:t xml:space="preserve">AND TO CONGRATULATE HIM </w:t>
      </w:r>
      <w:r>
        <w:t>UPON BEING NAMED THE 2019 NATIONAL WINNER AS AMERICA’S BEST SCHOOL BUS INSPECTOR.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31F3"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0A0D">
        <w:t>it is with distinct pride that the members of the South Carol</w:t>
      </w:r>
      <w:r w:rsidR="00ED5F28">
        <w:t>ina House of Representatives have</w:t>
      </w:r>
      <w:r w:rsidR="00760A0D">
        <w:t xml:space="preserve"> learned that Wayne Southard</w:t>
      </w:r>
      <w:r w:rsidR="004331F3">
        <w:t xml:space="preserve"> was named the 2019 America’s Best School Bus Inspector at the </w:t>
      </w:r>
      <w:r w:rsidR="002F6ADB">
        <w:t>sixteen</w:t>
      </w:r>
      <w:r w:rsidR="00ED5F28">
        <w:t>th</w:t>
      </w:r>
      <w:r w:rsidR="002F6ADB">
        <w:t xml:space="preserve"> </w:t>
      </w:r>
      <w:r w:rsidR="004331F3">
        <w:t xml:space="preserve">annual event </w:t>
      </w:r>
      <w:r w:rsidR="002F6ADB">
        <w:t>sponsored by</w:t>
      </w:r>
      <w:r w:rsidR="004331F3">
        <w:t xml:space="preserve"> the National Association for Pupil Transportation</w:t>
      </w:r>
      <w:r w:rsidR="002F6ADB">
        <w:t xml:space="preserve"> held in Cypress, Texas, from December 6 through 8, 2019</w:t>
      </w:r>
      <w:r w:rsidR="004331F3">
        <w:t>; and</w:t>
      </w:r>
    </w:p>
    <w:p w:rsidR="004331F3" w:rsidRDefault="0043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F3" w:rsidRDefault="0043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6ADB">
        <w:t xml:space="preserve">as shop foreman, </w:t>
      </w:r>
      <w:r>
        <w:t>Mr. Southard serves the</w:t>
      </w:r>
      <w:r w:rsidR="00445386">
        <w:t xml:space="preserve"> Office of </w:t>
      </w:r>
      <w:r w:rsidR="008E6A4C">
        <w:t xml:space="preserve">Student </w:t>
      </w:r>
      <w:r>
        <w:t xml:space="preserve">Transportation </w:t>
      </w:r>
      <w:r w:rsidR="00ED5F28">
        <w:t xml:space="preserve">of the South Carolina Department of Education </w:t>
      </w:r>
      <w:r w:rsidR="002F6ADB">
        <w:t>in t</w:t>
      </w:r>
      <w:r w:rsidR="00ED5F28">
        <w:t>he Chesterfield School Bus Shop</w:t>
      </w:r>
      <w:r>
        <w:t xml:space="preserve">; and </w:t>
      </w:r>
    </w:p>
    <w:p w:rsidR="004331F3" w:rsidRDefault="0043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F3" w:rsidRDefault="0043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dedication and commitment of Mr. Southard in providing students the highest level of safety and efficiency possible cannot be overvalued; and</w:t>
      </w:r>
    </w:p>
    <w:p w:rsidR="004331F3" w:rsidRDefault="0043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EC" w:rsidRDefault="002F6A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deeply grateful for the standard of excellence set by Wayne Southard in order to carry out his duties to inspect the school buses that carry </w:t>
      </w:r>
      <w:r w:rsidR="00ED5F28">
        <w:t>young students</w:t>
      </w:r>
      <w:r>
        <w:t xml:space="preserve"> to and from their daily school activities in Chesterfield County</w:t>
      </w:r>
      <w:r w:rsidR="00810BEC">
        <w:t>.  Now, therefore,</w:t>
      </w:r>
    </w:p>
    <w:p w:rsidR="00810BEC"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EC"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10BEC"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EC"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466EF">
        <w:t xml:space="preserve"> the members of the South Carolina House of Representatives, by this resolution</w:t>
      </w:r>
      <w:r w:rsidR="00760A0D">
        <w:t xml:space="preserve">, recognize and honor Wayne Southard, Inspector of the Chesterfield School Bus Shop, </w:t>
      </w:r>
      <w:r w:rsidR="004331F3">
        <w:t xml:space="preserve">and congratulate him </w:t>
      </w:r>
      <w:r w:rsidR="00760A0D">
        <w:t xml:space="preserve">upon </w:t>
      </w:r>
      <w:r w:rsidR="00760A0D">
        <w:lastRenderedPageBreak/>
        <w:t>being named the 2019 national winner as America’s Best School Bus Inspector.</w:t>
      </w:r>
    </w:p>
    <w:p w:rsidR="00810BEC"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EC" w:rsidRDefault="00810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60A0D">
        <w:t xml:space="preserve"> Wayne Southard.</w:t>
      </w:r>
    </w:p>
    <w:p w:rsidR="00D61C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31F7" w:rsidRDefault="001931F7" w:rsidP="001931F7">
      <w:pPr>
        <w:suppressAutoHyphens/>
      </w:pPr>
    </w:p>
    <w:sectPr w:rsidR="001931F7" w:rsidSect="001931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BEC" w:rsidRDefault="00810BEC" w:rsidP="009F0C77">
      <w:r>
        <w:separator/>
      </w:r>
    </w:p>
  </w:endnote>
  <w:endnote w:type="continuationSeparator" w:id="0">
    <w:p w:rsidR="00810BEC" w:rsidRDefault="00810B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8407B1-32B6-4FD8-8CD9-4C48DD1A2E71}"/>
    <w:embedBold r:id="rId2" w:fontKey="{AC529F71-149F-4F36-86AA-B717397171F8}"/>
  </w:font>
  <w:font w:name="Calibri">
    <w:panose1 w:val="020F0502020204030204"/>
    <w:charset w:val="00"/>
    <w:family w:val="swiss"/>
    <w:pitch w:val="variable"/>
    <w:sig w:usb0="E0002EFF" w:usb1="C000247B" w:usb2="00000009" w:usb3="00000000" w:csb0="000001FF" w:csb1="00000000"/>
    <w:embedRegular r:id="rId3" w:fontKey="{D57E6EB9-17A5-4323-B5F2-4F0677F37B0B}"/>
  </w:font>
  <w:font w:name="Segoe UI">
    <w:panose1 w:val="020B0502040204020203"/>
    <w:charset w:val="00"/>
    <w:family w:val="swiss"/>
    <w:pitch w:val="variable"/>
    <w:sig w:usb0="E4002EFF" w:usb1="C000E47F" w:usb2="00000009" w:usb3="00000000" w:csb0="000001FF" w:csb1="00000000"/>
    <w:embedRegular r:id="rId4" w:fontKey="{FA91CA36-F135-4B55-B608-12702BFF7CD1}"/>
  </w:font>
  <w:font w:name="Cambria">
    <w:panose1 w:val="02040503050406030204"/>
    <w:charset w:val="00"/>
    <w:family w:val="roman"/>
    <w:pitch w:val="variable"/>
    <w:sig w:usb0="E00006FF" w:usb1="420024FF" w:usb2="02000000" w:usb3="00000000" w:csb0="0000019F" w:csb1="00000000"/>
    <w:embedRegular r:id="rId5" w:fontKey="{C5A740CB-A60C-4E3A-BF80-F765B588C3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647" w:rsidRPr="001931F7" w:rsidRDefault="001931F7" w:rsidP="001931F7">
    <w:pPr>
      <w:pStyle w:val="Footer"/>
      <w:tabs>
        <w:tab w:val="clear" w:pos="4680"/>
        <w:tab w:val="clear" w:pos="9360"/>
        <w:tab w:val="center" w:pos="2995"/>
      </w:tabs>
      <w:spacing w:before="120"/>
    </w:pPr>
    <w:r>
      <w:t>[5342]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BEC" w:rsidRDefault="00810BEC" w:rsidP="009F0C77">
      <w:r>
        <w:separator/>
      </w:r>
    </w:p>
  </w:footnote>
  <w:footnote w:type="continuationSeparator" w:id="0">
    <w:p w:rsidR="00810BEC" w:rsidRDefault="00810B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69ZW20"/>
    <w:docVar w:name="CoverBillType" w:val="r"/>
    <w:docVar w:name="DocPath" w:val="L:\Council\bills\GM\24369ZW20.DOCX"/>
    <w:docVar w:name="dvBillNumber" w:val="5342"/>
    <w:docVar w:name="dvBillNumberPrefix" w:val="H. "/>
    <w:docVar w:name="dvOriginalBody" w:val="House"/>
    <w:docVar w:name="dvSteno" w:val="GM"/>
    <w:docVar w:name="NameofBody" w:val="h"/>
    <w:docVar w:name="vGroup2" w:val="Council"/>
  </w:docVars>
  <w:rsids>
    <w:rsidRoot w:val="00810BEC"/>
    <w:rsid w:val="00011869"/>
    <w:rsid w:val="00015CD6"/>
    <w:rsid w:val="000E0100"/>
    <w:rsid w:val="000E1785"/>
    <w:rsid w:val="000F40FA"/>
    <w:rsid w:val="001035F1"/>
    <w:rsid w:val="0010776B"/>
    <w:rsid w:val="00133E66"/>
    <w:rsid w:val="001435A3"/>
    <w:rsid w:val="00146ED3"/>
    <w:rsid w:val="00151044"/>
    <w:rsid w:val="001931F7"/>
    <w:rsid w:val="001D08F2"/>
    <w:rsid w:val="001D3A58"/>
    <w:rsid w:val="001D525B"/>
    <w:rsid w:val="001D7F4F"/>
    <w:rsid w:val="00205238"/>
    <w:rsid w:val="002321B6"/>
    <w:rsid w:val="00232912"/>
    <w:rsid w:val="00250967"/>
    <w:rsid w:val="002543C8"/>
    <w:rsid w:val="0025541D"/>
    <w:rsid w:val="00284AAE"/>
    <w:rsid w:val="002E5912"/>
    <w:rsid w:val="002F6ADB"/>
    <w:rsid w:val="00301B21"/>
    <w:rsid w:val="00325348"/>
    <w:rsid w:val="0032732C"/>
    <w:rsid w:val="00336AD0"/>
    <w:rsid w:val="0037079A"/>
    <w:rsid w:val="003C4DAB"/>
    <w:rsid w:val="003D01E8"/>
    <w:rsid w:val="003E5288"/>
    <w:rsid w:val="003F6D79"/>
    <w:rsid w:val="0041760A"/>
    <w:rsid w:val="00417C01"/>
    <w:rsid w:val="004331F3"/>
    <w:rsid w:val="004403BD"/>
    <w:rsid w:val="00445386"/>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3162"/>
    <w:rsid w:val="00760A0D"/>
    <w:rsid w:val="007A70AE"/>
    <w:rsid w:val="00810BEC"/>
    <w:rsid w:val="008362E8"/>
    <w:rsid w:val="0085786E"/>
    <w:rsid w:val="008A1768"/>
    <w:rsid w:val="008A489F"/>
    <w:rsid w:val="008E6A4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6EF"/>
    <w:rsid w:val="00B64FFF"/>
    <w:rsid w:val="00BA4647"/>
    <w:rsid w:val="00BE3C22"/>
    <w:rsid w:val="00C0345E"/>
    <w:rsid w:val="00C21ABE"/>
    <w:rsid w:val="00C31C95"/>
    <w:rsid w:val="00C3483A"/>
    <w:rsid w:val="00C74E9D"/>
    <w:rsid w:val="00C826DD"/>
    <w:rsid w:val="00C82FD3"/>
    <w:rsid w:val="00C92819"/>
    <w:rsid w:val="00CC6B7B"/>
    <w:rsid w:val="00CD2089"/>
    <w:rsid w:val="00D61C4B"/>
    <w:rsid w:val="00D73A67"/>
    <w:rsid w:val="00D970A9"/>
    <w:rsid w:val="00DC4A57"/>
    <w:rsid w:val="00DF3845"/>
    <w:rsid w:val="00E41911"/>
    <w:rsid w:val="00E44B57"/>
    <w:rsid w:val="00E92EEF"/>
    <w:rsid w:val="00EC6891"/>
    <w:rsid w:val="00ED5F2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87C16-1DC9-42A4-B841-9BA7B554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6A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A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01076-F6AE-40A0-8A64-EA9334B02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2</Pages>
  <Words>249</Words>
  <Characters>1339</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5342 Text of Previous Version (Mar. 4, 2020) - South Carolina Legislature Online</dc:title>
  <dc:creator>Gail Moore</dc:creator>
  <cp:lastModifiedBy>S Wilson</cp:lastModifiedBy>
  <cp:revision>2</cp:revision>
  <cp:lastPrinted>2020-03-03T20:08:00Z</cp:lastPrinted>
  <dcterms:created xsi:type="dcterms:W3CDTF">2020-03-04T17:24:00Z</dcterms:created>
  <dcterms:modified xsi:type="dcterms:W3CDTF">2020-03-04T17:24:00Z</dcterms:modified>
</cp:coreProperties>
</file>