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CD7" w:rsidRDefault="009C2CD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2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45B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51F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</w:t>
      </w:r>
      <w:r w:rsidR="00953841">
        <w:t xml:space="preserve"> PEARL H. MAZ</w:t>
      </w:r>
      <w:r w:rsidR="000B7FF8">
        <w:t xml:space="preserve">YCK, </w:t>
      </w:r>
      <w:r w:rsidR="000B7FF8" w:rsidRPr="004265D2">
        <w:rPr>
          <w:color w:val="000000" w:themeColor="text1"/>
          <w:u w:color="000000" w:themeColor="text1"/>
        </w:rPr>
        <w:t>ACCESS CONTROL COORDINATOR FOR WILD DUNES</w:t>
      </w:r>
      <w:r w:rsidR="000B7FF8">
        <w:rPr>
          <w:color w:val="000000" w:themeColor="text1"/>
          <w:u w:color="000000" w:themeColor="text1"/>
        </w:rPr>
        <w:t xml:space="preserve"> </w:t>
      </w:r>
      <w:r w:rsidR="000B7FF8" w:rsidRPr="004265D2">
        <w:rPr>
          <w:color w:val="000000" w:themeColor="text1"/>
          <w:u w:color="000000" w:themeColor="text1"/>
        </w:rPr>
        <w:t>COMMUNITY ASSOCIATION</w:t>
      </w:r>
      <w:r>
        <w:t>, ON THE OCCASION OF HER RETIREMENT AFTER</w:t>
      </w:r>
      <w:r w:rsidR="000B7FF8">
        <w:t xml:space="preserve"> THIRTY</w:t>
      </w:r>
      <w:r w:rsidR="00953841">
        <w:noBreakHyphen/>
      </w:r>
      <w:r w:rsidR="000B7FF8">
        <w:t>ONE</w:t>
      </w:r>
      <w:r>
        <w:t xml:space="preserve"> YEARS OF </w:t>
      </w:r>
      <w:r w:rsidR="000B7FF8">
        <w:t>DEVOTED</w:t>
      </w:r>
      <w:r>
        <w:t xml:space="preserve"> SERVICE,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51F85" w:rsidRDefault="00D445B9" w:rsidP="00351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51F85">
        <w:t xml:space="preserve">the South Carolina House of Representatives </w:t>
      </w:r>
      <w:r w:rsidR="000B7FF8">
        <w:t>is</w:t>
      </w:r>
      <w:r w:rsidR="00953841">
        <w:t xml:space="preserve"> pleased to learn that Pearl Maz</w:t>
      </w:r>
      <w:r w:rsidR="00351F85">
        <w:t>yck, fondly known as Ms. Pearl, will begin a well</w:t>
      </w:r>
      <w:r w:rsidR="00953841">
        <w:noBreakHyphen/>
      </w:r>
      <w:r w:rsidR="00351F85">
        <w:t>deserved retirement on March 31</w:t>
      </w:r>
      <w:r w:rsidR="000B7FF8">
        <w:t xml:space="preserve"> after </w:t>
      </w:r>
      <w:r w:rsidR="000B7FF8" w:rsidRPr="00351F85">
        <w:rPr>
          <w:color w:val="000000" w:themeColor="text1"/>
        </w:rPr>
        <w:t>a drop</w:t>
      </w:r>
      <w:r w:rsidR="00953841">
        <w:rPr>
          <w:color w:val="000000" w:themeColor="text1"/>
        </w:rPr>
        <w:noBreakHyphen/>
      </w:r>
      <w:r w:rsidR="000B7FF8" w:rsidRPr="00351F85">
        <w:rPr>
          <w:color w:val="000000" w:themeColor="text1"/>
        </w:rPr>
        <w:t>in party</w:t>
      </w:r>
      <w:r w:rsidR="000B7FF8">
        <w:t xml:space="preserve"> </w:t>
      </w:r>
      <w:r w:rsidR="000B7FF8" w:rsidRPr="00351F85">
        <w:rPr>
          <w:color w:val="000000" w:themeColor="text1"/>
        </w:rPr>
        <w:t xml:space="preserve">at </w:t>
      </w:r>
      <w:r w:rsidR="000B7FF8">
        <w:rPr>
          <w:color w:val="000000" w:themeColor="text1"/>
        </w:rPr>
        <w:t>Wild Dunes</w:t>
      </w:r>
      <w:r w:rsidR="00953841" w:rsidRPr="00953841">
        <w:rPr>
          <w:color w:val="000000" w:themeColor="text1"/>
        </w:rPr>
        <w:t>’</w:t>
      </w:r>
      <w:r w:rsidR="000B7FF8">
        <w:rPr>
          <w:color w:val="000000" w:themeColor="text1"/>
        </w:rPr>
        <w:t xml:space="preserve"> </w:t>
      </w:r>
      <w:r w:rsidR="000B7FF8" w:rsidRPr="00351F85">
        <w:rPr>
          <w:color w:val="000000" w:themeColor="text1"/>
        </w:rPr>
        <w:t>Palmetto Hall</w:t>
      </w:r>
      <w:r w:rsidR="000B7FF8">
        <w:rPr>
          <w:color w:val="000000" w:themeColor="text1"/>
        </w:rPr>
        <w:t xml:space="preserve"> </w:t>
      </w:r>
      <w:r w:rsidR="000B7FF8">
        <w:t xml:space="preserve">honoring her service on </w:t>
      </w:r>
      <w:r w:rsidR="000B7FF8" w:rsidRPr="00351F85">
        <w:rPr>
          <w:color w:val="000000" w:themeColor="text1"/>
        </w:rPr>
        <w:t>March</w:t>
      </w:r>
      <w:r w:rsidR="000B7FF8">
        <w:rPr>
          <w:color w:val="000000" w:themeColor="text1"/>
        </w:rPr>
        <w:t xml:space="preserve"> 29</w:t>
      </w:r>
      <w:r w:rsidR="00351F85">
        <w:t>, 2020; and</w:t>
      </w:r>
    </w:p>
    <w:p w:rsidR="00351F85" w:rsidRDefault="00351F85" w:rsidP="00351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1F85" w:rsidRDefault="00351F85" w:rsidP="00351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265D2">
        <w:rPr>
          <w:color w:val="000000" w:themeColor="text1"/>
          <w:u w:color="000000" w:themeColor="text1"/>
        </w:rPr>
        <w:t xml:space="preserve">Ms. Pearl </w:t>
      </w:r>
      <w:r>
        <w:rPr>
          <w:color w:val="000000" w:themeColor="text1"/>
          <w:u w:color="000000" w:themeColor="text1"/>
        </w:rPr>
        <w:t>began her employ</w:t>
      </w:r>
      <w:r w:rsidR="00953841">
        <w:rPr>
          <w:color w:val="000000" w:themeColor="text1"/>
          <w:u w:color="000000" w:themeColor="text1"/>
        </w:rPr>
        <w:t>ment</w:t>
      </w:r>
      <w:r>
        <w:rPr>
          <w:color w:val="000000" w:themeColor="text1"/>
          <w:u w:color="000000" w:themeColor="text1"/>
        </w:rPr>
        <w:t xml:space="preserve"> at Wild Dunes</w:t>
      </w:r>
      <w:r w:rsidRPr="004265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by serving</w:t>
      </w:r>
      <w:r w:rsidRPr="004265D2">
        <w:rPr>
          <w:color w:val="000000" w:themeColor="text1"/>
          <w:u w:color="000000" w:themeColor="text1"/>
        </w:rPr>
        <w:t xml:space="preserve"> </w:t>
      </w:r>
      <w:r w:rsidR="00953841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</w:t>
      </w:r>
      <w:r w:rsidRPr="004265D2">
        <w:rPr>
          <w:color w:val="000000" w:themeColor="text1"/>
          <w:u w:color="000000" w:themeColor="text1"/>
        </w:rPr>
        <w:t xml:space="preserve">security at the </w:t>
      </w:r>
      <w:r>
        <w:rPr>
          <w:color w:val="000000" w:themeColor="text1"/>
          <w:u w:color="000000" w:themeColor="text1"/>
        </w:rPr>
        <w:t>m</w:t>
      </w:r>
      <w:r w:rsidRPr="004265D2">
        <w:rPr>
          <w:color w:val="000000" w:themeColor="text1"/>
          <w:u w:color="000000" w:themeColor="text1"/>
        </w:rPr>
        <w:t xml:space="preserve">ain gate from 1988 </w:t>
      </w:r>
      <w:r>
        <w:rPr>
          <w:color w:val="000000" w:themeColor="text1"/>
          <w:u w:color="000000" w:themeColor="text1"/>
        </w:rPr>
        <w:t xml:space="preserve">to </w:t>
      </w:r>
      <w:r w:rsidRPr="004265D2">
        <w:rPr>
          <w:color w:val="000000" w:themeColor="text1"/>
          <w:u w:color="000000" w:themeColor="text1"/>
        </w:rPr>
        <w:t>1998</w:t>
      </w:r>
      <w:r>
        <w:rPr>
          <w:color w:val="000000" w:themeColor="text1"/>
          <w:u w:color="000000" w:themeColor="text1"/>
        </w:rPr>
        <w:t xml:space="preserve"> and </w:t>
      </w:r>
      <w:r w:rsidRPr="004265D2">
        <w:rPr>
          <w:color w:val="000000" w:themeColor="text1"/>
          <w:u w:color="000000" w:themeColor="text1"/>
        </w:rPr>
        <w:t>was then hired as access con</w:t>
      </w:r>
      <w:r w:rsidR="00953841">
        <w:rPr>
          <w:color w:val="000000" w:themeColor="text1"/>
          <w:u w:color="000000" w:themeColor="text1"/>
        </w:rPr>
        <w:t xml:space="preserve">trol coordinator for Wild Dunes, a position she held from </w:t>
      </w:r>
      <w:r w:rsidRPr="004265D2">
        <w:rPr>
          <w:color w:val="000000" w:themeColor="text1"/>
          <w:u w:color="000000" w:themeColor="text1"/>
        </w:rPr>
        <w:t>1999</w:t>
      </w:r>
      <w:r>
        <w:rPr>
          <w:color w:val="000000" w:themeColor="text1"/>
          <w:u w:color="000000" w:themeColor="text1"/>
        </w:rPr>
        <w:t xml:space="preserve"> to 2020; and</w:t>
      </w:r>
    </w:p>
    <w:p w:rsidR="00351F85" w:rsidRDefault="00351F85" w:rsidP="00351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1F85" w:rsidRDefault="00351F85" w:rsidP="00351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upon entering the</w:t>
      </w:r>
      <w:r w:rsidRPr="004265D2">
        <w:rPr>
          <w:color w:val="000000" w:themeColor="text1"/>
          <w:u w:color="000000" w:themeColor="text1"/>
        </w:rPr>
        <w:t xml:space="preserve"> Community Association office</w:t>
      </w:r>
      <w:r>
        <w:rPr>
          <w:color w:val="000000" w:themeColor="text1"/>
          <w:u w:color="000000" w:themeColor="text1"/>
        </w:rPr>
        <w:t>, guests and owners are often greeted warmly by Ms. Pearl, who</w:t>
      </w:r>
      <w:r w:rsidRPr="004265D2">
        <w:rPr>
          <w:color w:val="000000" w:themeColor="text1"/>
          <w:u w:color="000000" w:themeColor="text1"/>
        </w:rPr>
        <w:t xml:space="preserve"> knows many by name, ha</w:t>
      </w:r>
      <w:r>
        <w:rPr>
          <w:color w:val="000000" w:themeColor="text1"/>
          <w:u w:color="000000" w:themeColor="text1"/>
        </w:rPr>
        <w:t>ving</w:t>
      </w:r>
      <w:r w:rsidRPr="004265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lovingly </w:t>
      </w:r>
      <w:r w:rsidRPr="004265D2">
        <w:rPr>
          <w:color w:val="000000" w:themeColor="text1"/>
          <w:u w:color="000000" w:themeColor="text1"/>
        </w:rPr>
        <w:t xml:space="preserve">watched families </w:t>
      </w:r>
      <w:r>
        <w:rPr>
          <w:color w:val="000000" w:themeColor="text1"/>
          <w:u w:color="000000" w:themeColor="text1"/>
        </w:rPr>
        <w:t xml:space="preserve">there </w:t>
      </w:r>
      <w:r w:rsidRPr="004265D2">
        <w:rPr>
          <w:color w:val="000000" w:themeColor="text1"/>
          <w:u w:color="000000" w:themeColor="text1"/>
        </w:rPr>
        <w:t>grow</w:t>
      </w:r>
      <w:r>
        <w:rPr>
          <w:color w:val="000000" w:themeColor="text1"/>
          <w:u w:color="000000" w:themeColor="text1"/>
        </w:rPr>
        <w:t>; and</w:t>
      </w:r>
      <w:r w:rsidRPr="004265D2">
        <w:rPr>
          <w:color w:val="000000" w:themeColor="text1"/>
          <w:u w:color="000000" w:themeColor="text1"/>
        </w:rPr>
        <w:t xml:space="preserve"> </w:t>
      </w:r>
    </w:p>
    <w:p w:rsidR="00351F85" w:rsidRDefault="00351F85" w:rsidP="00351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1F85" w:rsidRPr="00351F85" w:rsidRDefault="00351F85" w:rsidP="00351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B7FF8" w:rsidRPr="004265D2">
        <w:rPr>
          <w:color w:val="000000" w:themeColor="text1"/>
          <w:u w:color="000000" w:themeColor="text1"/>
        </w:rPr>
        <w:t>often refer</w:t>
      </w:r>
      <w:r w:rsidR="000B7FF8">
        <w:rPr>
          <w:color w:val="000000" w:themeColor="text1"/>
          <w:u w:color="000000" w:themeColor="text1"/>
        </w:rPr>
        <w:t>ring</w:t>
      </w:r>
      <w:r w:rsidR="000B7FF8" w:rsidRPr="004265D2">
        <w:rPr>
          <w:color w:val="000000" w:themeColor="text1"/>
          <w:u w:color="000000" w:themeColor="text1"/>
        </w:rPr>
        <w:t xml:space="preserve"> to Wild Dunes as her second home</w:t>
      </w:r>
      <w:r w:rsidR="000B7FF8">
        <w:rPr>
          <w:color w:val="000000" w:themeColor="text1"/>
          <w:u w:color="000000" w:themeColor="text1"/>
        </w:rPr>
        <w:t>,</w:t>
      </w:r>
      <w:r w:rsidRPr="004265D2">
        <w:rPr>
          <w:color w:val="000000" w:themeColor="text1"/>
          <w:u w:color="000000" w:themeColor="text1"/>
        </w:rPr>
        <w:t xml:space="preserve"> Ms. Pearl has worked </w:t>
      </w:r>
      <w:r w:rsidR="000B7FF8">
        <w:rPr>
          <w:color w:val="000000" w:themeColor="text1"/>
          <w:u w:color="000000" w:themeColor="text1"/>
        </w:rPr>
        <w:t>f</w:t>
      </w:r>
      <w:r w:rsidR="000B7FF8" w:rsidRPr="004265D2">
        <w:rPr>
          <w:color w:val="000000" w:themeColor="text1"/>
          <w:u w:color="000000" w:themeColor="text1"/>
        </w:rPr>
        <w:t xml:space="preserve">or </w:t>
      </w:r>
      <w:r w:rsidR="000B7FF8">
        <w:rPr>
          <w:color w:val="000000" w:themeColor="text1"/>
          <w:u w:color="000000" w:themeColor="text1"/>
        </w:rPr>
        <w:t>thirty</w:t>
      </w:r>
      <w:r w:rsidR="00953841">
        <w:rPr>
          <w:color w:val="000000" w:themeColor="text1"/>
          <w:u w:color="000000" w:themeColor="text1"/>
        </w:rPr>
        <w:noBreakHyphen/>
      </w:r>
      <w:r w:rsidR="000B7FF8">
        <w:rPr>
          <w:color w:val="000000" w:themeColor="text1"/>
          <w:u w:color="000000" w:themeColor="text1"/>
        </w:rPr>
        <w:t xml:space="preserve">one </w:t>
      </w:r>
      <w:r w:rsidR="000B7FF8" w:rsidRPr="004265D2">
        <w:rPr>
          <w:color w:val="000000" w:themeColor="text1"/>
          <w:u w:color="000000" w:themeColor="text1"/>
        </w:rPr>
        <w:t>years</w:t>
      </w:r>
      <w:r w:rsidR="000B7FF8">
        <w:rPr>
          <w:color w:val="000000" w:themeColor="text1"/>
          <w:u w:color="000000" w:themeColor="text1"/>
        </w:rPr>
        <w:t xml:space="preserve"> </w:t>
      </w:r>
      <w:r w:rsidRPr="004265D2">
        <w:rPr>
          <w:color w:val="000000" w:themeColor="text1"/>
          <w:u w:color="000000" w:themeColor="text1"/>
        </w:rPr>
        <w:t>to make Wild Dunes feel like home to so ma</w:t>
      </w:r>
      <w:r>
        <w:rPr>
          <w:color w:val="000000" w:themeColor="text1"/>
          <w:u w:color="000000" w:themeColor="text1"/>
        </w:rPr>
        <w:t>ny Wild Dunes</w:t>
      </w:r>
      <w:r w:rsidR="00953841" w:rsidRPr="0095384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owners and guests</w:t>
      </w:r>
      <w:r>
        <w:t>; and</w:t>
      </w:r>
    </w:p>
    <w:p w:rsidR="00351F85" w:rsidRDefault="00351F85" w:rsidP="00351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5B9" w:rsidRDefault="00351F85" w:rsidP="00351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take</w:t>
      </w:r>
      <w:r w:rsidR="00F6684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>
        <w:rPr>
          <w:color w:val="000000" w:themeColor="text1"/>
          <w:u w:color="000000" w:themeColor="text1"/>
        </w:rPr>
        <w:t>Ms. Pearl as she</w:t>
      </w:r>
      <w:r w:rsidRPr="00D214EF">
        <w:rPr>
          <w:color w:val="000000" w:themeColor="text1"/>
          <w:u w:color="000000" w:themeColor="text1"/>
        </w:rPr>
        <w:t xml:space="preserve">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 pace of the days ahead</w:t>
      </w:r>
      <w:r w:rsidR="000B7FF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0B7FF8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wish her many</w:t>
      </w:r>
      <w:r w:rsidR="000B7FF8">
        <w:rPr>
          <w:color w:val="000000" w:themeColor="text1"/>
          <w:u w:color="000000" w:themeColor="text1"/>
        </w:rPr>
        <w:t xml:space="preserve"> years of continued health and enjoyment</w:t>
      </w:r>
      <w:r w:rsidR="00D445B9">
        <w:t>.  Now, therefore,</w:t>
      </w:r>
    </w:p>
    <w:p w:rsidR="00D445B9" w:rsidRDefault="00D445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5B9" w:rsidRDefault="00D445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445B9" w:rsidRDefault="00D445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5B9" w:rsidRDefault="00D445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51F85">
        <w:t xml:space="preserve"> the members of the</w:t>
      </w:r>
      <w:r w:rsidR="00953841">
        <w:t xml:space="preserve"> South Carolina House of Representatives</w:t>
      </w:r>
      <w:r w:rsidR="00351F85">
        <w:t xml:space="preserve">, by this resolution, recognize and honor Pearl </w:t>
      </w:r>
      <w:r w:rsidR="000B7FF8">
        <w:t xml:space="preserve">H. </w:t>
      </w:r>
      <w:r w:rsidR="00351F85">
        <w:t>Ma</w:t>
      </w:r>
      <w:r w:rsidR="00953841">
        <w:t>z</w:t>
      </w:r>
      <w:r w:rsidR="00351F85">
        <w:t xml:space="preserve">yck, </w:t>
      </w:r>
      <w:r w:rsidR="000B7FF8" w:rsidRPr="004265D2">
        <w:rPr>
          <w:color w:val="000000" w:themeColor="text1"/>
          <w:u w:color="000000" w:themeColor="text1"/>
        </w:rPr>
        <w:t>Access Control Coordinator for Wild Dunes</w:t>
      </w:r>
      <w:r w:rsidR="000B7FF8">
        <w:rPr>
          <w:color w:val="000000" w:themeColor="text1"/>
          <w:u w:color="000000" w:themeColor="text1"/>
        </w:rPr>
        <w:t xml:space="preserve"> </w:t>
      </w:r>
      <w:r w:rsidR="000B7FF8" w:rsidRPr="004265D2">
        <w:rPr>
          <w:color w:val="000000" w:themeColor="text1"/>
          <w:u w:color="000000" w:themeColor="text1"/>
        </w:rPr>
        <w:t>Community Association</w:t>
      </w:r>
      <w:r w:rsidR="00351F85">
        <w:t>, on the occasion of her retirement after thirty</w:t>
      </w:r>
      <w:r w:rsidR="00953841">
        <w:noBreakHyphen/>
      </w:r>
      <w:r w:rsidR="00351F85">
        <w:t xml:space="preserve">one years of </w:t>
      </w:r>
      <w:r w:rsidR="000B7FF8">
        <w:t>devoted</w:t>
      </w:r>
      <w:r w:rsidR="00351F85">
        <w:t xml:space="preserve"> service, and wish her continued success and happiness in all her future endeavors.</w:t>
      </w:r>
    </w:p>
    <w:p w:rsidR="00D445B9" w:rsidRDefault="00D445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5B9" w:rsidRDefault="00D445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B7FF8">
        <w:t xml:space="preserve"> Pearl H. Ma</w:t>
      </w:r>
      <w:r w:rsidR="00953841">
        <w:t>z</w:t>
      </w:r>
      <w:r w:rsidR="000B7FF8">
        <w:t>yck.</w:t>
      </w:r>
    </w:p>
    <w:p w:rsidR="006C3044" w:rsidRDefault="00953841" w:rsidP="006D27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2CD7" w:rsidRDefault="009C2CD7" w:rsidP="009C2CD7">
      <w:pPr>
        <w:suppressAutoHyphens/>
      </w:pPr>
    </w:p>
    <w:sectPr w:rsidR="009C2CD7" w:rsidSect="009C2CD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45B9" w:rsidRDefault="00D445B9" w:rsidP="009F0C77">
      <w:r>
        <w:separator/>
      </w:r>
    </w:p>
  </w:endnote>
  <w:endnote w:type="continuationSeparator" w:id="0">
    <w:p w:rsidR="00D445B9" w:rsidRDefault="00D445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3E33D1C-89AD-425A-AA13-E21B9F6BBD09}"/>
    <w:embedBold r:id="rId2" w:fontKey="{16B14D95-75FB-4FD4-A40B-2411183C8EE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07632B5-6294-4631-A059-E624CBB1A57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AF2F478-E58E-4E52-A3F9-35E702C0B4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E9AA37E-7EBF-4069-8893-FBBA42CC7F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70C7" w:rsidRPr="009C2CD7" w:rsidRDefault="009C2CD7" w:rsidP="009C2C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45B9" w:rsidRDefault="00D445B9" w:rsidP="009F0C77">
      <w:r>
        <w:separator/>
      </w:r>
    </w:p>
  </w:footnote>
  <w:footnote w:type="continuationSeparator" w:id="0">
    <w:p w:rsidR="00D445B9" w:rsidRDefault="00D445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70SA20"/>
    <w:docVar w:name="CoverBillType" w:val="r"/>
    <w:docVar w:name="DocPath" w:val="L:\Council\bills\GM\24370SA20.DOCX"/>
    <w:docVar w:name="dvBillNumber" w:val="535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445B9"/>
    <w:rsid w:val="00011869"/>
    <w:rsid w:val="00015CD6"/>
    <w:rsid w:val="000B7FF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3362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29A"/>
    <w:rsid w:val="00325348"/>
    <w:rsid w:val="0032732C"/>
    <w:rsid w:val="00336AD0"/>
    <w:rsid w:val="00351F85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31B6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3044"/>
    <w:rsid w:val="006D27E5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53841"/>
    <w:rsid w:val="009B44AF"/>
    <w:rsid w:val="009C2CD7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445B9"/>
    <w:rsid w:val="00D73A67"/>
    <w:rsid w:val="00D970A9"/>
    <w:rsid w:val="00DF3845"/>
    <w:rsid w:val="00E41911"/>
    <w:rsid w:val="00E44B57"/>
    <w:rsid w:val="00E870C7"/>
    <w:rsid w:val="00E92EEF"/>
    <w:rsid w:val="00EF2368"/>
    <w:rsid w:val="00F24442"/>
    <w:rsid w:val="00F50AE3"/>
    <w:rsid w:val="00F655B7"/>
    <w:rsid w:val="00F656BA"/>
    <w:rsid w:val="00F66840"/>
    <w:rsid w:val="00F67CF1"/>
    <w:rsid w:val="00F728AA"/>
    <w:rsid w:val="00F840F0"/>
    <w:rsid w:val="00FA45E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C64E94-ABA1-4CF3-A3A6-AABA4FDAA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7F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FF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33ED31-1820-4FC0-90FA-273284B5C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A8D832B4</Template>
  <TotalTime>0</TotalTime>
  <Pages>2</Pages>
  <Words>314</Words>
  <Characters>1593</Characters>
  <Application>Microsoft Office Word</Application>
  <DocSecurity>0</DocSecurity>
  <Lines>53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5355 Text of Previous Version (Mar. 5, 2020) - South Carolina Legislature Online</dc:title>
  <dc:creator>Gail Moore</dc:creator>
  <cp:lastModifiedBy>S Wilson</cp:lastModifiedBy>
  <cp:revision>2</cp:revision>
  <cp:lastPrinted>2020-03-03T20:45:00Z</cp:lastPrinted>
  <dcterms:created xsi:type="dcterms:W3CDTF">2020-03-05T16:51:00Z</dcterms:created>
  <dcterms:modified xsi:type="dcterms:W3CDTF">2020-03-05T16:51:00Z</dcterms:modified>
</cp:coreProperties>
</file>