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7D7" w:rsidRDefault="008007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28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LECIE SHELL WORTHY OF COLUMBIA ON THE OCCASION OF HER ONE HUNDRED AND THIRD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delighted to learn that Lecie Shell Worthy of Columbia celebrated her one hundred and third birthday on March 4, 2020; and</w:t>
      </w: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Worthy was born March 4,</w:t>
      </w:r>
      <w:r w:rsidR="007B018C">
        <w:t xml:space="preserve"> </w:t>
      </w:r>
      <w:r>
        <w:t xml:space="preserve">1917 in Saluda, to proud parents Fred and Minnie Shell. </w:t>
      </w:r>
      <w:r w:rsidR="00974AE7">
        <w:t>The youngest of seven, she had four brothers, Emanuel, Willie, Samuel, and Jesse, and two sisters, Mary and Minnie; and</w:t>
      </w: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witness to the incredible changes and developments that have come to this nation over the course of her lifetime, Ms. Worthy credits one of the most fulfilling moments of her life to voting for the first African American President of the United States of America, Barack Obama; and</w:t>
      </w: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E7" w:rsidRDefault="00974A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w:t>
      </w:r>
      <w:r w:rsidR="008E639F">
        <w:t xml:space="preserve">of </w:t>
      </w:r>
      <w:r>
        <w:t xml:space="preserve">faith </w:t>
      </w:r>
      <w:r w:rsidR="008E639F">
        <w:t>her favorite scripture, John 14:1, reads “Let not your heart be troubled: ye believe in God, believe also in me.” Ms. Worthy credits this faith in God as the secret to her long life. Living in each m</w:t>
      </w:r>
      <w:r w:rsidR="00D17A81">
        <w:t>oment and laughing each day are principles she praises for having a joyful heart and pleasing the Lord in equal measure; and</w:t>
      </w:r>
    </w:p>
    <w:p w:rsidR="00D17A81" w:rsidRDefault="00D1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18C" w:rsidRDefault="00D1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marrying the love of her heart, her soulmate, Mr. James Worthy, Lecie was blessed with a bounty of family. Together the couple had one daughter, Jean, and two sons, Ben</w:t>
      </w:r>
      <w:r w:rsidR="007B018C">
        <w:t>jamin Joe and William. Over time she</w:t>
      </w:r>
      <w:r w:rsidR="00461869" w:rsidRPr="00461869">
        <w:t>’</w:t>
      </w:r>
      <w:r>
        <w:t>s also</w:t>
      </w:r>
      <w:r w:rsidR="007B018C">
        <w:t xml:space="preserve"> found herself</w:t>
      </w:r>
      <w:r>
        <w:t xml:space="preserve"> proud to have seven </w:t>
      </w:r>
      <w:r>
        <w:lastRenderedPageBreak/>
        <w:t>grandchildren, nineteen great</w:t>
      </w:r>
      <w:r w:rsidR="00461869">
        <w:noBreakHyphen/>
      </w:r>
      <w:r>
        <w:t>grandchildren, twenty great</w:t>
      </w:r>
      <w:r w:rsidR="00461869">
        <w:noBreakHyphen/>
      </w:r>
      <w:r>
        <w:t>great</w:t>
      </w:r>
      <w:r w:rsidR="00461869">
        <w:noBreakHyphen/>
      </w:r>
      <w:r>
        <w:t>grandchildren, and twenty</w:t>
      </w:r>
      <w:r w:rsidR="00461869">
        <w:noBreakHyphen/>
      </w:r>
      <w:r>
        <w:t>one other nieces and nephews she loves very much; and</w:t>
      </w:r>
    </w:p>
    <w:p w:rsidR="00BA7CC1" w:rsidRDefault="00BA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7CC1">
        <w:t>the General Assembly is proud to honor this truly lovely lady at the celebration of her one hundred and third birthday, and the members join with her family and friends in congratulating her on reaching this extraordinary milestone</w:t>
      </w:r>
      <w:r>
        <w:t xml:space="preserve">. Now, therefore, </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1D2">
        <w:t xml:space="preserve"> the</w:t>
      </w:r>
      <w:r w:rsidR="00BA7CC1">
        <w:t xml:space="preserve"> members of the South Carolina General Assembly, by this resolution, congratulate Lecie Shell Worthy of Columbia on the occasion of her one hundred and third birthday and wish her a joyous birthday celebration and much happiness in the days ahead.</w:t>
      </w: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8A" w:rsidRDefault="003E3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A7CC1">
        <w:t xml:space="preserve"> Lecie Shell Worthy.</w:t>
      </w:r>
    </w:p>
    <w:p w:rsidR="00B716E1" w:rsidRDefault="00461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7D7" w:rsidRDefault="008007D7" w:rsidP="008007D7">
      <w:pPr>
        <w:suppressAutoHyphens/>
      </w:pPr>
    </w:p>
    <w:sectPr w:rsidR="008007D7" w:rsidSect="00800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A81" w:rsidRDefault="00D17A81" w:rsidP="009F0C77">
      <w:r>
        <w:separator/>
      </w:r>
    </w:p>
  </w:endnote>
  <w:endnote w:type="continuationSeparator" w:id="0">
    <w:p w:rsidR="00D17A81" w:rsidRDefault="00D17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EFCE5A-DF95-4001-901C-EE8FDD5A1BC4}"/>
    <w:embedBold r:id="rId2" w:fontKey="{B46A7B2C-AA34-48E2-B701-6ABC7E2E9E4C}"/>
  </w:font>
  <w:font w:name="Calibri">
    <w:panose1 w:val="020F0502020204030204"/>
    <w:charset w:val="00"/>
    <w:family w:val="swiss"/>
    <w:pitch w:val="variable"/>
    <w:sig w:usb0="E0002EFF" w:usb1="C000247B" w:usb2="00000009" w:usb3="00000000" w:csb0="000001FF" w:csb1="00000000"/>
    <w:embedRegular r:id="rId3" w:fontKey="{6D8944C3-4F37-4DC8-AE53-9B776D11F8E1}"/>
  </w:font>
  <w:font w:name="Segoe UI">
    <w:panose1 w:val="020B0502040204020203"/>
    <w:charset w:val="00"/>
    <w:family w:val="swiss"/>
    <w:pitch w:val="variable"/>
    <w:sig w:usb0="E4002EFF" w:usb1="C000E47F" w:usb2="00000009" w:usb3="00000000" w:csb0="000001FF" w:csb1="00000000"/>
    <w:embedRegular r:id="rId4" w:fontKey="{562522CA-745B-4EE2-98DB-FA374B9A82BA}"/>
  </w:font>
  <w:font w:name="Cambria">
    <w:panose1 w:val="02040503050406030204"/>
    <w:charset w:val="00"/>
    <w:family w:val="roman"/>
    <w:pitch w:val="variable"/>
    <w:sig w:usb0="E00006FF" w:usb1="420024FF" w:usb2="02000000" w:usb3="00000000" w:csb0="0000019F" w:csb1="00000000"/>
    <w:embedRegular r:id="rId5" w:fontKey="{4D3DCAD9-1F5D-4762-97D4-8EBB006AAE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6E1" w:rsidRPr="008007D7" w:rsidRDefault="008007D7" w:rsidP="008007D7">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A81" w:rsidRDefault="00D17A81" w:rsidP="009F0C77">
      <w:r>
        <w:separator/>
      </w:r>
    </w:p>
  </w:footnote>
  <w:footnote w:type="continuationSeparator" w:id="0">
    <w:p w:rsidR="00D17A81" w:rsidRDefault="00D17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1ZW20"/>
    <w:docVar w:name="CoverBillType" w:val="c"/>
    <w:docVar w:name="DocPath" w:val="L:\Council\bills\LK\9111ZW20.DOCX"/>
    <w:docVar w:name="dvBillNumber" w:val="5361"/>
    <w:docVar w:name="dvBillNumberPrefix" w:val="H. "/>
    <w:docVar w:name="dvOriginalBody" w:val="House"/>
    <w:docVar w:name="dvSteno" w:val="LK"/>
    <w:docVar w:name="NameofBody" w:val="h"/>
    <w:docVar w:name="vGroup2" w:val="Council"/>
  </w:docVars>
  <w:rsids>
    <w:rsidRoot w:val="003E32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28A"/>
    <w:rsid w:val="003E5288"/>
    <w:rsid w:val="003F2BAB"/>
    <w:rsid w:val="003F6D79"/>
    <w:rsid w:val="0041760A"/>
    <w:rsid w:val="00417C01"/>
    <w:rsid w:val="004403BD"/>
    <w:rsid w:val="00461441"/>
    <w:rsid w:val="00461869"/>
    <w:rsid w:val="004809EE"/>
    <w:rsid w:val="004E7D54"/>
    <w:rsid w:val="005273C6"/>
    <w:rsid w:val="00530A69"/>
    <w:rsid w:val="00545593"/>
    <w:rsid w:val="00556EBF"/>
    <w:rsid w:val="00577C6C"/>
    <w:rsid w:val="00594805"/>
    <w:rsid w:val="005A62FE"/>
    <w:rsid w:val="005C2FE2"/>
    <w:rsid w:val="005E2BC9"/>
    <w:rsid w:val="00605102"/>
    <w:rsid w:val="006215AA"/>
    <w:rsid w:val="006913C9"/>
    <w:rsid w:val="0069470D"/>
    <w:rsid w:val="006D58AA"/>
    <w:rsid w:val="00734F00"/>
    <w:rsid w:val="00736959"/>
    <w:rsid w:val="007A70AE"/>
    <w:rsid w:val="007B018C"/>
    <w:rsid w:val="008007D7"/>
    <w:rsid w:val="008362E8"/>
    <w:rsid w:val="0085786E"/>
    <w:rsid w:val="008A1768"/>
    <w:rsid w:val="008A489F"/>
    <w:rsid w:val="008E639F"/>
    <w:rsid w:val="008F0F33"/>
    <w:rsid w:val="008F4429"/>
    <w:rsid w:val="0094021A"/>
    <w:rsid w:val="00974AE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16E1"/>
    <w:rsid w:val="00BA7CC1"/>
    <w:rsid w:val="00BE3C22"/>
    <w:rsid w:val="00C0345E"/>
    <w:rsid w:val="00C21ABE"/>
    <w:rsid w:val="00C31C95"/>
    <w:rsid w:val="00C3483A"/>
    <w:rsid w:val="00C74E9D"/>
    <w:rsid w:val="00C826DD"/>
    <w:rsid w:val="00C82FD3"/>
    <w:rsid w:val="00C92819"/>
    <w:rsid w:val="00CC6B7B"/>
    <w:rsid w:val="00CD2089"/>
    <w:rsid w:val="00D121D2"/>
    <w:rsid w:val="00D17A8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EFF4F-0C7A-4083-84AA-717B65A4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8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9B684-E957-4A9C-A8DC-E625A0DE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2</Pages>
  <Words>389</Words>
  <Characters>1950</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5361 Text of Previous Version (Mar. 5, 2020) - South Carolina Legislature Online</dc:title>
  <dc:creator>Lindsey Knipp</dc:creator>
  <cp:lastModifiedBy>S Wilson</cp:lastModifiedBy>
  <cp:revision>2</cp:revision>
  <cp:lastPrinted>2020-03-04T17:10:00Z</cp:lastPrinted>
  <dcterms:created xsi:type="dcterms:W3CDTF">2020-03-05T16:59:00Z</dcterms:created>
  <dcterms:modified xsi:type="dcterms:W3CDTF">2020-03-05T16:59:00Z</dcterms:modified>
</cp:coreProperties>
</file>