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4BE" w:rsidRDefault="007E54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5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732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79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MILDRED HENDERSON LINDSAY</w:t>
      </w:r>
      <w:r w:rsidR="00E00B63">
        <w:t xml:space="preserve"> OF LAURENS</w:t>
      </w:r>
      <w:r>
        <w:t xml:space="preserve"> ON THE OCCASION OF HER NINETY</w:t>
      </w:r>
      <w:r w:rsidR="001D05EE">
        <w:noBreakHyphen/>
      </w:r>
      <w:r>
        <w:t>EIGHTH BIRTHDAY AND TO WISH HER A JOYOUS BIRTHDAY CELEBRATION AND MUCH HAPPINESS IN THE DAYS AHEAD.</w:t>
      </w:r>
    </w:p>
    <w:p w:rsidR="00CD0C8A" w:rsidRDefault="00CD0C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20CE" w:rsidRDefault="008F20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pleased to learn that Mildred Henderson Lindsay, </w:t>
      </w:r>
      <w:r w:rsidR="00E00B63">
        <w:t xml:space="preserve">of Laurens, </w:t>
      </w:r>
      <w:r>
        <w:t>celebrates the milestone event of her ninety</w:t>
      </w:r>
      <w:r w:rsidR="001D05EE">
        <w:noBreakHyphen/>
      </w:r>
      <w:r>
        <w:t>eighth birthday</w:t>
      </w:r>
      <w:r w:rsidR="00E00B63">
        <w:t xml:space="preserve"> on March 13, 2020</w:t>
      </w:r>
      <w:r>
        <w:t>; and</w:t>
      </w:r>
    </w:p>
    <w:p w:rsidR="008F20CE" w:rsidRDefault="008F20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0C8A" w:rsidRDefault="00CD0C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A6E5B">
        <w:t>born March 13, 1922, in Laurens County, she was one of eight children born to the late</w:t>
      </w:r>
      <w:r w:rsidR="00E00B63">
        <w:t xml:space="preserve"> George and Mary Nancy Spearma</w:t>
      </w:r>
      <w:r w:rsidR="00BA6E5B">
        <w:t>n Henderson</w:t>
      </w:r>
      <w:r w:rsidR="00E00B63">
        <w:t>; and</w:t>
      </w:r>
    </w:p>
    <w:p w:rsidR="00E00B63" w:rsidRDefault="00E00B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5DB" w:rsidRDefault="002D65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Mrs. Lindsay has led a life of dedication and service to others. Throughout the course of her career she spent time as a battery filler for Greenwood Mills in Joanna, a supervisor at the Whitten Center for the South Carolina Department of Disabilities and Special Needs, a nurses assistant at National Healthcare in Laurens, and a private duty nurses assistant for Home Health; and</w:t>
      </w:r>
    </w:p>
    <w:p w:rsidR="002D65DB" w:rsidRDefault="002D65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5DB" w:rsidRDefault="002D65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woman of faith, Mildred is a </w:t>
      </w:r>
      <w:r w:rsidR="00BA6E5B">
        <w:t>devoted</w:t>
      </w:r>
      <w:r>
        <w:t xml:space="preserve"> member of New Hope AME Church in Mountville, </w:t>
      </w:r>
      <w:r w:rsidR="00EB0B1E">
        <w:t>led by Reverend John Booker. During her member</w:t>
      </w:r>
      <w:r w:rsidR="00BA6E5B">
        <w:t>ship</w:t>
      </w:r>
      <w:r w:rsidR="007C195A">
        <w:t>,</w:t>
      </w:r>
      <w:r w:rsidR="00EB0B1E">
        <w:t xml:space="preserve"> s</w:t>
      </w:r>
      <w:r>
        <w:t xml:space="preserve">he </w:t>
      </w:r>
      <w:r w:rsidR="00BA6E5B">
        <w:t xml:space="preserve">dutifully </w:t>
      </w:r>
      <w:r>
        <w:t xml:space="preserve">has served the Lord through years of work as a steward, </w:t>
      </w:r>
      <w:r w:rsidR="00BA6E5B">
        <w:t>class leader, and</w:t>
      </w:r>
      <w:r>
        <w:t xml:space="preserve"> choir member</w:t>
      </w:r>
      <w:r w:rsidR="00EB0B1E">
        <w:t xml:space="preserve">. She also </w:t>
      </w:r>
      <w:r w:rsidR="00BA6E5B">
        <w:t xml:space="preserve">has </w:t>
      </w:r>
      <w:r w:rsidR="00EB0B1E">
        <w:t>given of her time and many talents to teach Sunday school at Piedmont Presbyterian Church in Mountville, and to serve as president of th</w:t>
      </w:r>
      <w:r w:rsidR="00BA6E5B">
        <w:t>e Heroines of Jericho at Little</w:t>
      </w:r>
      <w:r w:rsidR="00EB0B1E">
        <w:t xml:space="preserve"> River Zion Baptist Church</w:t>
      </w:r>
      <w:r>
        <w:t>; and</w:t>
      </w:r>
    </w:p>
    <w:p w:rsidR="002D65DB" w:rsidRDefault="002D65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B63" w:rsidRDefault="00E00B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BA6E5B">
        <w:t xml:space="preserve">she was </w:t>
      </w:r>
      <w:r>
        <w:t>married to the late Erskine Lindsay, Sr.,</w:t>
      </w:r>
      <w:r w:rsidR="00BA6E5B">
        <w:t xml:space="preserve"> a union</w:t>
      </w:r>
      <w:r>
        <w:t xml:space="preserve"> </w:t>
      </w:r>
      <w:r w:rsidR="00BA6E5B">
        <w:t>that was blessed with</w:t>
      </w:r>
      <w:r>
        <w:t xml:space="preserve"> five children, the late Ernestine White Dunbar, Erskine Miller Lindsay, Jr., George Ralph Lindsay, Janet Lindsay Williams, and Bernard Lindsay; and</w:t>
      </w:r>
    </w:p>
    <w:p w:rsidR="00E00B63" w:rsidRDefault="00E00B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B63" w:rsidRDefault="00E00B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delighted to have a host of grandchildren, great</w:t>
      </w:r>
      <w:r w:rsidR="001D05EE">
        <w:noBreakHyphen/>
      </w:r>
      <w:r>
        <w:t>grandchildren, and one great</w:t>
      </w:r>
      <w:r w:rsidR="001D05EE">
        <w:noBreakHyphen/>
      </w:r>
      <w:r>
        <w:t>great</w:t>
      </w:r>
      <w:r w:rsidR="001D05EE">
        <w:noBreakHyphen/>
      </w:r>
      <w:r>
        <w:t xml:space="preserve">grandchild, Mildred has enjoyed </w:t>
      </w:r>
      <w:r w:rsidR="000947AD">
        <w:t xml:space="preserve">the privilege her </w:t>
      </w:r>
      <w:r w:rsidR="00BA6E5B">
        <w:t>longevity has</w:t>
      </w:r>
      <w:r w:rsidR="000947AD">
        <w:t xml:space="preserve"> provided of </w:t>
      </w:r>
      <w:r>
        <w:t>watching them grow and flourish; and</w:t>
      </w:r>
    </w:p>
    <w:p w:rsidR="00CD0C8A" w:rsidRDefault="00CD0C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0CE" w:rsidRDefault="008F20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D0C8A">
        <w:t xml:space="preserve">to honor her at this very special time </w:t>
      </w:r>
      <w:r w:rsidR="00BA6E5B">
        <w:t>in her life, family and friends</w:t>
      </w:r>
      <w:r w:rsidR="00CD0C8A">
        <w:t xml:space="preserve"> will join to celebrate her ninety</w:t>
      </w:r>
      <w:r w:rsidR="001D05EE">
        <w:noBreakHyphen/>
      </w:r>
      <w:r w:rsidR="00CD0C8A">
        <w:t>eighth birthday on Saturday, March 14, 2020; and</w:t>
      </w:r>
    </w:p>
    <w:p w:rsidR="008F20CE" w:rsidRDefault="008F20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329" w:rsidRDefault="00AA7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D0C8A">
        <w:t>it is a great pleasure to honor this daughter of South Carolina at the celebration of her ninety</w:t>
      </w:r>
      <w:r w:rsidR="001D05EE">
        <w:noBreakHyphen/>
      </w:r>
      <w:r w:rsidR="00CD0C8A">
        <w:t>eighth birthday and to join with h</w:t>
      </w:r>
      <w:r w:rsidR="00705845">
        <w:t>er</w:t>
      </w:r>
      <w:r w:rsidR="00CD0C8A">
        <w:t xml:space="preserve"> family and friends in congratulating h</w:t>
      </w:r>
      <w:r w:rsidR="00705845">
        <w:t>er</w:t>
      </w:r>
      <w:r w:rsidR="00CD0C8A">
        <w:t xml:space="preserve"> on reaching this important life milestone</w:t>
      </w:r>
      <w:r w:rsidR="000947AD">
        <w:t xml:space="preserve"> </w:t>
      </w:r>
      <w:r w:rsidR="00BA6E5B">
        <w:t>with</w:t>
      </w:r>
      <w:r w:rsidR="000947AD">
        <w:t xml:space="preserve"> hope that the Lord will continue to bless her for many years to come</w:t>
      </w:r>
      <w:r>
        <w:t>. Now, therefore,</w:t>
      </w:r>
    </w:p>
    <w:p w:rsidR="00AA7329" w:rsidRDefault="00AA7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329" w:rsidRDefault="00AA7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A7329" w:rsidRDefault="00AA7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329" w:rsidRDefault="00AA7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A7943">
        <w:t xml:space="preserve"> the members of the South Carolina House of Representatives, by this resolution, congratulate Mildred Henderson Lindsay </w:t>
      </w:r>
      <w:r w:rsidR="00214CBB">
        <w:t xml:space="preserve">of Laurens </w:t>
      </w:r>
      <w:r w:rsidR="00AA7943">
        <w:t>on the occasion of her ninety</w:t>
      </w:r>
      <w:r w:rsidR="001D05EE">
        <w:noBreakHyphen/>
      </w:r>
      <w:r w:rsidR="00AA7943">
        <w:t>eighth birthday and wish her a joyous birthday celebration and much happiness in the days ahead.</w:t>
      </w:r>
    </w:p>
    <w:p w:rsidR="00AA7329" w:rsidRDefault="00AA7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329" w:rsidRDefault="00AA7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A7943">
        <w:t xml:space="preserve"> Mildred Henderson Lindsay.</w:t>
      </w:r>
    </w:p>
    <w:p w:rsidR="004A2F93" w:rsidRDefault="001D05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54BE" w:rsidRDefault="007E54BE" w:rsidP="007E54BE">
      <w:pPr>
        <w:suppressAutoHyphens/>
      </w:pPr>
    </w:p>
    <w:sectPr w:rsidR="007E54BE" w:rsidSect="007E54B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B1E" w:rsidRDefault="00EB0B1E" w:rsidP="009F0C77">
      <w:r>
        <w:separator/>
      </w:r>
    </w:p>
  </w:endnote>
  <w:endnote w:type="continuationSeparator" w:id="0">
    <w:p w:rsidR="00EB0B1E" w:rsidRDefault="00EB0B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EC3071-76CB-4518-B1CD-D76DE5CE3CF6}"/>
    <w:embedBold r:id="rId2" w:fontKey="{D62226AE-BF89-49FE-BACF-C460C76AD86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D66DDAF-65EF-4643-87CF-DDE04411CD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DD4FC6C-C1B6-40B6-A594-2B9D150715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7CB2F20-1065-4760-823C-0FF6FC5EE4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2F93" w:rsidRPr="007E54BE" w:rsidRDefault="007E54BE" w:rsidP="007E54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B1E" w:rsidRDefault="00EB0B1E" w:rsidP="009F0C77">
      <w:r>
        <w:separator/>
      </w:r>
    </w:p>
  </w:footnote>
  <w:footnote w:type="continuationSeparator" w:id="0">
    <w:p w:rsidR="00EB0B1E" w:rsidRDefault="00EB0B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12CM20"/>
    <w:docVar w:name="CoverBillType" w:val="r"/>
    <w:docVar w:name="DocPath" w:val="L:\Council\bills\LK\9112CM20.DOCX"/>
    <w:docVar w:name="dvBillNumber" w:val="5366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AA7329"/>
    <w:rsid w:val="00011869"/>
    <w:rsid w:val="00015CD6"/>
    <w:rsid w:val="000947A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5EE"/>
    <w:rsid w:val="001D08F2"/>
    <w:rsid w:val="001D3A58"/>
    <w:rsid w:val="001D525B"/>
    <w:rsid w:val="001D7F4F"/>
    <w:rsid w:val="00205238"/>
    <w:rsid w:val="00214CBB"/>
    <w:rsid w:val="002321B6"/>
    <w:rsid w:val="00232912"/>
    <w:rsid w:val="00250967"/>
    <w:rsid w:val="002543C8"/>
    <w:rsid w:val="0025541D"/>
    <w:rsid w:val="00284AAE"/>
    <w:rsid w:val="002D65D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2F9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1AA6"/>
    <w:rsid w:val="006913C9"/>
    <w:rsid w:val="0069470D"/>
    <w:rsid w:val="006D58AA"/>
    <w:rsid w:val="00705845"/>
    <w:rsid w:val="00734F00"/>
    <w:rsid w:val="00736959"/>
    <w:rsid w:val="007A70AE"/>
    <w:rsid w:val="007C195A"/>
    <w:rsid w:val="007D6D1A"/>
    <w:rsid w:val="007E54BE"/>
    <w:rsid w:val="008362E8"/>
    <w:rsid w:val="0085786E"/>
    <w:rsid w:val="008A1768"/>
    <w:rsid w:val="008A489F"/>
    <w:rsid w:val="008F0F33"/>
    <w:rsid w:val="008F20CE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7329"/>
    <w:rsid w:val="00AA7943"/>
    <w:rsid w:val="00AC34A2"/>
    <w:rsid w:val="00AD1C9A"/>
    <w:rsid w:val="00AD4B17"/>
    <w:rsid w:val="00B412D4"/>
    <w:rsid w:val="00B64FFF"/>
    <w:rsid w:val="00BA6E5B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0C8A"/>
    <w:rsid w:val="00CD2089"/>
    <w:rsid w:val="00D73A67"/>
    <w:rsid w:val="00D970A9"/>
    <w:rsid w:val="00DF3845"/>
    <w:rsid w:val="00E00B63"/>
    <w:rsid w:val="00E41911"/>
    <w:rsid w:val="00E44B57"/>
    <w:rsid w:val="00E92EEF"/>
    <w:rsid w:val="00EB0B1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7B5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5258D0-29B5-4A65-9185-83E991E49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05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5E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E0A15-0036-4777-9CAE-9DC4FEE6D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4E01E462</Template>
  <TotalTime>0</TotalTime>
  <Pages>2</Pages>
  <Words>445</Words>
  <Characters>2292</Characters>
  <Application>Microsoft Office Word</Application>
  <DocSecurity>0</DocSecurity>
  <Lines>71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5366 Text of Previous Version (Mar. 10, 2020) - South Carolina Legislature Online</dc:title>
  <dc:creator>Lindsey Knipp</dc:creator>
  <cp:lastModifiedBy>S Wilson</cp:lastModifiedBy>
  <cp:revision>2</cp:revision>
  <cp:lastPrinted>2020-03-09T17:51:00Z</cp:lastPrinted>
  <dcterms:created xsi:type="dcterms:W3CDTF">2020-03-10T13:58:00Z</dcterms:created>
  <dcterms:modified xsi:type="dcterms:W3CDTF">2020-03-10T13:58:00Z</dcterms:modified>
</cp:coreProperties>
</file>