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3CC" w:rsidRDefault="001823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2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6E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37FF" w:rsidRDefault="00980DA1" w:rsidP="00573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737FF">
        <w:t xml:space="preserve">EXTEND THE PRIVILEGE OF THE FLOOR OF THE SOUTH CAROLINA HOUSE OF REPRESENTATIVES TO THE </w:t>
      </w:r>
      <w:r w:rsidR="005C2496">
        <w:t>LADY</w:t>
      </w:r>
      <w:r w:rsidR="00202F18" w:rsidRPr="00202F18">
        <w:t>’</w:t>
      </w:r>
      <w:r w:rsidR="005C2496">
        <w:t xml:space="preserve">S ISLAND </w:t>
      </w:r>
      <w:r w:rsidR="005737FF">
        <w:t>ROBOTICS TEAM</w:t>
      </w:r>
      <w:r w:rsidR="00A51652">
        <w:t xml:space="preserve"> OF THE BEAUFORT COUNTY SCHOOL DISTRICT</w:t>
      </w:r>
      <w:r w:rsidR="00EB5468">
        <w:t xml:space="preserve">, ITS </w:t>
      </w:r>
      <w:r w:rsidR="005737FF">
        <w:t>COACHES</w:t>
      </w:r>
      <w:r w:rsidR="00EB5468">
        <w:t>,</w:t>
      </w:r>
      <w:r w:rsidR="005C2496">
        <w:t xml:space="preserve"> AND </w:t>
      </w:r>
      <w:r w:rsidR="00EB5468">
        <w:t>SCHOOL OFFICIALS</w:t>
      </w:r>
      <w:r w:rsidR="005737FF">
        <w:t xml:space="preserve">, AT A DATE AND TIME TO BE DETERMINED BY THE SPEAKER, FOR THE PURPOSE OF </w:t>
      </w:r>
      <w:r w:rsidR="00EB5468">
        <w:t xml:space="preserve">BEING </w:t>
      </w:r>
      <w:r w:rsidR="005737FF">
        <w:t>RECOGNIZ</w:t>
      </w:r>
      <w:r w:rsidR="00EB5468">
        <w:t>ED</w:t>
      </w:r>
      <w:r w:rsidR="005737FF">
        <w:t xml:space="preserve"> AND COMMEND</w:t>
      </w:r>
      <w:r w:rsidR="00EB5468">
        <w:t xml:space="preserve">ED </w:t>
      </w:r>
      <w:r w:rsidR="0006536F">
        <w:t>ON</w:t>
      </w:r>
      <w:r w:rsidR="00EB5468">
        <w:t xml:space="preserve"> THEIR OUTSTANDING SEASON AND </w:t>
      </w:r>
      <w:r w:rsidR="005737FF">
        <w:t xml:space="preserve">FOR </w:t>
      </w:r>
      <w:r w:rsidR="00EB5468">
        <w:t xml:space="preserve">CAPTURING THE </w:t>
      </w:r>
      <w:r w:rsidR="005737FF">
        <w:t>20</w:t>
      </w:r>
      <w:r w:rsidR="00EB5468">
        <w:t>20</w:t>
      </w:r>
      <w:r w:rsidR="005737FF">
        <w:t xml:space="preserve"> </w:t>
      </w:r>
      <w:r w:rsidR="00EB5468">
        <w:t>SOUTH CAROLINA VEX ROBOTICS STATE CHAMPIONSHIP</w:t>
      </w:r>
      <w:r w:rsidR="005737FF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6EAC" w:rsidRDefault="003A6E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A6EAC" w:rsidRDefault="003A6E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020E" w:rsidRDefault="003A6EAC" w:rsidP="00970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737FF">
        <w:t xml:space="preserve"> the privilege of the floor of the South Carolina House of Representatives be extended to the </w:t>
      </w:r>
      <w:r w:rsidR="0006536F">
        <w:t>Lady</w:t>
      </w:r>
      <w:r w:rsidR="00202F18" w:rsidRPr="00202F18">
        <w:t>’</w:t>
      </w:r>
      <w:r w:rsidR="0006536F">
        <w:t>s Island robotics team</w:t>
      </w:r>
      <w:r w:rsidR="00A51652">
        <w:t xml:space="preserve"> of the Beaufort County School District</w:t>
      </w:r>
      <w:r w:rsidR="0006536F">
        <w:t xml:space="preserve">, its coaches, and school officials, at a date and time to be determined by the Speaker, for the purpose of being recognized and commended on </w:t>
      </w:r>
      <w:r w:rsidR="009A7160">
        <w:t>an</w:t>
      </w:r>
      <w:r w:rsidR="0006536F">
        <w:t xml:space="preserve"> outstanding season and for capturing the 2020 South Carolina VEX Robotics State Championship.</w:t>
      </w:r>
    </w:p>
    <w:p w:rsidR="007605C7" w:rsidRDefault="00202F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23CC" w:rsidRDefault="001823CC" w:rsidP="001823CC">
      <w:pPr>
        <w:suppressAutoHyphens/>
      </w:pPr>
    </w:p>
    <w:sectPr w:rsidR="001823CC" w:rsidSect="00182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EAC" w:rsidRDefault="003A6EAC" w:rsidP="009F0C77">
      <w:r>
        <w:separator/>
      </w:r>
    </w:p>
  </w:endnote>
  <w:endnote w:type="continuationSeparator" w:id="0">
    <w:p w:rsidR="003A6EAC" w:rsidRDefault="003A6E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AEE46D-37E8-4180-A4F3-62793EACFA52}"/>
    <w:embedBold r:id="rId2" w:fontKey="{14D0C702-4614-4BDD-9135-8740AE3F0D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B6684C4-9711-4DAF-A774-B64D829D40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E8EAE0-1180-4D53-9037-BC38D724D9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D89723-9D6F-4528-AD51-0E7FA1967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5C7" w:rsidRPr="001823CC" w:rsidRDefault="001823CC" w:rsidP="00182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EAC" w:rsidRDefault="003A6EAC" w:rsidP="009F0C77">
      <w:r>
        <w:separator/>
      </w:r>
    </w:p>
  </w:footnote>
  <w:footnote w:type="continuationSeparator" w:id="0">
    <w:p w:rsidR="003A6EAC" w:rsidRDefault="003A6E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06SD20"/>
    <w:docVar w:name="CoverBillType" w:val="r"/>
    <w:docVar w:name="DocPath" w:val="L:\Council\bills\RM\1506SD20.DOCX"/>
    <w:docVar w:name="dvBillNumber" w:val="53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A6EAC"/>
    <w:rsid w:val="00011869"/>
    <w:rsid w:val="00015CD6"/>
    <w:rsid w:val="0006536F"/>
    <w:rsid w:val="000E0100"/>
    <w:rsid w:val="000E1785"/>
    <w:rsid w:val="000F40FA"/>
    <w:rsid w:val="001035F1"/>
    <w:rsid w:val="0010776B"/>
    <w:rsid w:val="00133E66"/>
    <w:rsid w:val="001435A3"/>
    <w:rsid w:val="001438B3"/>
    <w:rsid w:val="00146ED3"/>
    <w:rsid w:val="00151044"/>
    <w:rsid w:val="001823CC"/>
    <w:rsid w:val="001D08F2"/>
    <w:rsid w:val="001D3A58"/>
    <w:rsid w:val="001D525B"/>
    <w:rsid w:val="001D7F4F"/>
    <w:rsid w:val="00202F18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EA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37FF"/>
    <w:rsid w:val="00577C6C"/>
    <w:rsid w:val="005A62FE"/>
    <w:rsid w:val="005C2496"/>
    <w:rsid w:val="005C2FE2"/>
    <w:rsid w:val="005E2BC9"/>
    <w:rsid w:val="00605102"/>
    <w:rsid w:val="006215AA"/>
    <w:rsid w:val="006913C9"/>
    <w:rsid w:val="0069470D"/>
    <w:rsid w:val="006D58AA"/>
    <w:rsid w:val="006F48D7"/>
    <w:rsid w:val="00734F00"/>
    <w:rsid w:val="00736959"/>
    <w:rsid w:val="007605C7"/>
    <w:rsid w:val="00784416"/>
    <w:rsid w:val="007A70AE"/>
    <w:rsid w:val="008362E8"/>
    <w:rsid w:val="0085786E"/>
    <w:rsid w:val="008A1768"/>
    <w:rsid w:val="008A489F"/>
    <w:rsid w:val="008F0F33"/>
    <w:rsid w:val="008F4429"/>
    <w:rsid w:val="0094021A"/>
    <w:rsid w:val="0097020E"/>
    <w:rsid w:val="00980DA1"/>
    <w:rsid w:val="009A7160"/>
    <w:rsid w:val="009B44AF"/>
    <w:rsid w:val="009C6A0B"/>
    <w:rsid w:val="009F0C77"/>
    <w:rsid w:val="009F4DD1"/>
    <w:rsid w:val="00A02543"/>
    <w:rsid w:val="00A41684"/>
    <w:rsid w:val="00A51652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1EF"/>
    <w:rsid w:val="00BE3C22"/>
    <w:rsid w:val="00C0345E"/>
    <w:rsid w:val="00C21ABE"/>
    <w:rsid w:val="00C22B82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46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10C5F9-79A2-4D05-8C65-117B3BDD3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38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8B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B516E-CE7B-4E82-A329-480D402B7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1</Pages>
  <Words>144</Words>
  <Characters>737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5388 Text of Previous Version (Mar. 11, 2020) - South Carolina Legislature Online</dc:title>
  <dc:creator>Rosanne McDowell</dc:creator>
  <cp:lastModifiedBy>S Wilson</cp:lastModifiedBy>
  <cp:revision>2</cp:revision>
  <cp:lastPrinted>2020-03-05T21:57:00Z</cp:lastPrinted>
  <dcterms:created xsi:type="dcterms:W3CDTF">2020-03-11T14:51:00Z</dcterms:created>
  <dcterms:modified xsi:type="dcterms:W3CDTF">2020-03-11T14:51:00Z</dcterms:modified>
</cp:coreProperties>
</file>