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C4D" w:rsidRDefault="00E55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2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DB" w:rsidRDefault="00AA18B9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7BDB">
        <w:t xml:space="preserve">SALUTE 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CARDINAL NEWMAN MENS BASKETBALL 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NAILING THE </w:t>
      </w:r>
      <w:r w:rsidR="009432D6" w:rsidRPr="008E098F">
        <w:rPr>
          <w:color w:val="000000" w:themeColor="text1"/>
          <w:u w:color="000000" w:themeColor="text1"/>
        </w:rPr>
        <w:t>SOUTH CAROLINA INDEPENDENT SCHOOL ASSOCIATION</w:t>
      </w:r>
      <w:r w:rsidR="009432D6">
        <w:rPr>
          <w:color w:val="000000" w:themeColor="text1"/>
          <w:u w:color="000000" w:themeColor="text1"/>
        </w:rPr>
        <w:t xml:space="preserve">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5B0D64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B27BDB" w:rsidRPr="0050603C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313C92" w:rsidRPr="00313C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>S SUPERB ATHLETES ON AN AMAZING 2020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7BDB" w:rsidRDefault="0002221E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B27BDB">
        <w:t xml:space="preserve"> knowing they would be considered the team to beat, the Class </w:t>
      </w:r>
      <w:r w:rsidR="005B0D64">
        <w:t>3</w:t>
      </w:r>
      <w:r w:rsidR="00B27BDB">
        <w:t xml:space="preserve">A </w:t>
      </w:r>
      <w:r w:rsidR="007748B7">
        <w:t xml:space="preserve">Cardinal Newman Cardinals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prepared fully for the challenge of capturing their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second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straight </w:t>
      </w:r>
      <w:r w:rsidR="009432D6" w:rsidRPr="008E098F">
        <w:rPr>
          <w:color w:val="000000" w:themeColor="text1"/>
          <w:u w:color="000000" w:themeColor="text1"/>
        </w:rPr>
        <w:t>South Carolina Independent School Association</w:t>
      </w:r>
      <w:r w:rsidR="009432D6">
        <w:rPr>
          <w:color w:val="000000" w:themeColor="text1"/>
          <w:u w:color="000000" w:themeColor="text1"/>
        </w:rPr>
        <w:t xml:space="preserve"> (SCISA) 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>state title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hey achieved their goal, downing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Trinity</w:t>
      </w:r>
      <w:r w:rsidR="00313C9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Byrnes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52</w:t>
      </w:r>
      <w:r w:rsidR="00313C9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49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in Sumter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7748B7">
        <w:rPr>
          <w:rFonts w:eastAsiaTheme="minorHAnsi"/>
          <w:color w:val="000000" w:themeColor="text1"/>
          <w:szCs w:val="22"/>
          <w:u w:color="000000" w:themeColor="text1"/>
        </w:rPr>
        <w:t>Saturday, February 29</w:t>
      </w:r>
      <w:r w:rsidR="00B27BDB">
        <w:rPr>
          <w:rFonts w:eastAsiaTheme="minorHAnsi"/>
          <w:color w:val="000000" w:themeColor="text1"/>
          <w:szCs w:val="22"/>
          <w:u w:color="000000" w:themeColor="text1"/>
        </w:rPr>
        <w:t>, 2020; and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63FE" w:rsidRDefault="00B27BDB" w:rsidP="0053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7748B7">
        <w:t>Cardinal</w:t>
      </w:r>
      <w:r>
        <w:t xml:space="preserve"> fans cheering them on, the </w:t>
      </w:r>
      <w:r w:rsidR="007748B7">
        <w:t>Cardinal Newman</w:t>
      </w:r>
      <w:r>
        <w:t xml:space="preserve"> </w:t>
      </w:r>
      <w:r w:rsidR="00301F11">
        <w:t>players</w:t>
      </w:r>
      <w:r>
        <w:t xml:space="preserve"> found worthy opponents in the </w:t>
      </w:r>
      <w:r w:rsidR="00301F11">
        <w:t xml:space="preserve">Trinity Byrnes Collegiate Titans but still </w:t>
      </w:r>
      <w:r w:rsidR="00CC2818">
        <w:t>owned</w:t>
      </w:r>
      <w:r w:rsidR="00301F11">
        <w:t xml:space="preserve"> the win b</w:t>
      </w:r>
      <w:r w:rsidR="00CC2818">
        <w:t>y</w:t>
      </w:r>
      <w:r w:rsidR="00301F11">
        <w:t xml:space="preserve"> the final buzzer</w:t>
      </w:r>
      <w:r w:rsidR="005363FE">
        <w:t>; and</w:t>
      </w:r>
    </w:p>
    <w:p w:rsidR="005363FE" w:rsidRDefault="005363FE" w:rsidP="0053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63FE" w:rsidRDefault="005363FE" w:rsidP="0053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9078E">
        <w:rPr>
          <w:color w:val="000000" w:themeColor="text1"/>
          <w:u w:color="000000" w:themeColor="text1"/>
        </w:rPr>
        <w:t>he Cardinals jumped out to an 11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 xml:space="preserve">4 lead in the first five minutes of the game. </w:t>
      </w:r>
      <w:r>
        <w:rPr>
          <w:color w:val="000000" w:themeColor="text1"/>
          <w:u w:color="000000" w:themeColor="text1"/>
        </w:rPr>
        <w:t>The</w:t>
      </w:r>
      <w:r w:rsidRPr="0019078E">
        <w:rPr>
          <w:color w:val="000000" w:themeColor="text1"/>
          <w:u w:color="000000" w:themeColor="text1"/>
        </w:rPr>
        <w:t xml:space="preserve"> Titans did not go easily, however</w:t>
      </w:r>
      <w:r>
        <w:rPr>
          <w:color w:val="000000" w:themeColor="text1"/>
          <w:u w:color="000000" w:themeColor="text1"/>
        </w:rPr>
        <w:t xml:space="preserve">. During the match, the lead changed hands several times, making for </w:t>
      </w:r>
      <w:r w:rsidR="00206DBE">
        <w:rPr>
          <w:color w:val="000000" w:themeColor="text1"/>
          <w:u w:color="000000" w:themeColor="text1"/>
        </w:rPr>
        <w:t xml:space="preserve">much </w:t>
      </w:r>
      <w:r>
        <w:rPr>
          <w:color w:val="000000" w:themeColor="text1"/>
          <w:u w:color="000000" w:themeColor="text1"/>
        </w:rPr>
        <w:t>nail</w:t>
      </w:r>
      <w:r w:rsidR="00313C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biting among fans</w:t>
      </w:r>
      <w:r w:rsidR="00206DBE">
        <w:rPr>
          <w:color w:val="000000" w:themeColor="text1"/>
          <w:u w:color="000000" w:themeColor="text1"/>
        </w:rPr>
        <w:t xml:space="preserve"> on both sides</w:t>
      </w:r>
      <w:r>
        <w:rPr>
          <w:color w:val="000000" w:themeColor="text1"/>
          <w:u w:color="000000" w:themeColor="text1"/>
        </w:rPr>
        <w:t>. A</w:t>
      </w:r>
      <w:r w:rsidRPr="0019078E">
        <w:rPr>
          <w:color w:val="000000" w:themeColor="text1"/>
          <w:u w:color="000000" w:themeColor="text1"/>
        </w:rPr>
        <w:t>fter a Cardinal timeout</w:t>
      </w:r>
      <w:r w:rsidR="00F82B98">
        <w:rPr>
          <w:color w:val="000000" w:themeColor="text1"/>
          <w:u w:color="000000" w:themeColor="text1"/>
        </w:rPr>
        <w:t>,</w:t>
      </w:r>
      <w:r w:rsidR="00A65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Thomas </w:t>
      </w:r>
      <w:r w:rsidRPr="0019078E">
        <w:rPr>
          <w:color w:val="000000" w:themeColor="text1"/>
          <w:u w:color="000000" w:themeColor="text1"/>
        </w:rPr>
        <w:t>Tyler</w:t>
      </w:r>
      <w:r w:rsidR="009D7418">
        <w:rPr>
          <w:color w:val="000000" w:themeColor="text1"/>
          <w:u w:color="000000" w:themeColor="text1"/>
        </w:rPr>
        <w:t xml:space="preserve">, </w:t>
      </w:r>
      <w:r w:rsidRPr="0019078E">
        <w:rPr>
          <w:color w:val="000000" w:themeColor="text1"/>
          <w:u w:color="000000" w:themeColor="text1"/>
        </w:rPr>
        <w:t>on the line with 24.7 seconds left</w:t>
      </w:r>
      <w:r w:rsidR="009D7418">
        <w:rPr>
          <w:color w:val="000000" w:themeColor="text1"/>
          <w:u w:color="000000" w:themeColor="text1"/>
        </w:rPr>
        <w:t xml:space="preserve">, </w:t>
      </w:r>
      <w:r w:rsidRPr="0019078E">
        <w:rPr>
          <w:color w:val="000000" w:themeColor="text1"/>
          <w:u w:color="000000" w:themeColor="text1"/>
        </w:rPr>
        <w:t>hit both free throws for a 51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 xml:space="preserve">46 lead. </w:t>
      </w:r>
      <w:r>
        <w:rPr>
          <w:color w:val="000000" w:themeColor="text1"/>
          <w:u w:color="000000" w:themeColor="text1"/>
        </w:rPr>
        <w:t xml:space="preserve">The Titans </w:t>
      </w:r>
      <w:r w:rsidRPr="0019078E">
        <w:rPr>
          <w:color w:val="000000" w:themeColor="text1"/>
          <w:u w:color="000000" w:themeColor="text1"/>
        </w:rPr>
        <w:t xml:space="preserve">grabbed an offensive board as they desperately tried to stay in the game, </w:t>
      </w:r>
      <w:r>
        <w:rPr>
          <w:color w:val="000000" w:themeColor="text1"/>
          <w:u w:color="000000" w:themeColor="text1"/>
        </w:rPr>
        <w:t xml:space="preserve">but </w:t>
      </w:r>
      <w:r w:rsidR="00B30272">
        <w:rPr>
          <w:color w:val="000000" w:themeColor="text1"/>
          <w:u w:color="000000" w:themeColor="text1"/>
        </w:rPr>
        <w:t>Payton Cooper came up with a huge block that L.J. White corra</w:t>
      </w:r>
      <w:r w:rsidR="00C278DA">
        <w:rPr>
          <w:color w:val="000000" w:themeColor="text1"/>
          <w:u w:color="000000" w:themeColor="text1"/>
        </w:rPr>
        <w:t>l</w:t>
      </w:r>
      <w:r w:rsidR="00B30272">
        <w:rPr>
          <w:color w:val="000000" w:themeColor="text1"/>
          <w:u w:color="000000" w:themeColor="text1"/>
        </w:rPr>
        <w:t>led</w:t>
      </w:r>
      <w:r>
        <w:rPr>
          <w:color w:val="000000" w:themeColor="text1"/>
          <w:u w:color="000000" w:themeColor="text1"/>
        </w:rPr>
        <w:t xml:space="preserve">. </w:t>
      </w:r>
      <w:r w:rsidR="00C278D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free </w:t>
      </w:r>
      <w:r w:rsidRPr="0019078E">
        <w:rPr>
          <w:color w:val="000000" w:themeColor="text1"/>
          <w:u w:color="000000" w:themeColor="text1"/>
        </w:rPr>
        <w:t>throw with five seconds rem</w:t>
      </w:r>
      <w:r w:rsidR="00206DBE">
        <w:rPr>
          <w:color w:val="000000" w:themeColor="text1"/>
          <w:u w:color="000000" w:themeColor="text1"/>
        </w:rPr>
        <w:t>aining put the Cardinals up 52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 xml:space="preserve">46, so a </w:t>
      </w:r>
      <w:r w:rsidR="00A65A8A">
        <w:rPr>
          <w:color w:val="000000" w:themeColor="text1"/>
          <w:u w:color="000000" w:themeColor="text1"/>
        </w:rPr>
        <w:t>Trinity</w:t>
      </w:r>
      <w:r w:rsidR="00313C92">
        <w:rPr>
          <w:color w:val="000000" w:themeColor="text1"/>
          <w:u w:color="000000" w:themeColor="text1"/>
        </w:rPr>
        <w:noBreakHyphen/>
      </w:r>
      <w:r w:rsidR="00A65A8A">
        <w:rPr>
          <w:color w:val="000000" w:themeColor="text1"/>
          <w:u w:color="000000" w:themeColor="text1"/>
        </w:rPr>
        <w:t xml:space="preserve">Byrnes </w:t>
      </w:r>
      <w:r w:rsidRPr="0019078E">
        <w:rPr>
          <w:color w:val="000000" w:themeColor="text1"/>
          <w:u w:color="000000" w:themeColor="text1"/>
        </w:rPr>
        <w:t>3</w:t>
      </w:r>
      <w:r w:rsidR="00313C92">
        <w:rPr>
          <w:color w:val="000000" w:themeColor="text1"/>
          <w:u w:color="000000" w:themeColor="text1"/>
        </w:rPr>
        <w:noBreakHyphen/>
      </w:r>
      <w:r w:rsidRPr="0019078E">
        <w:rPr>
          <w:color w:val="000000" w:themeColor="text1"/>
          <w:u w:color="000000" w:themeColor="text1"/>
        </w:rPr>
        <w:t>pointer at the buzzer was inconsequential</w:t>
      </w:r>
      <w:r>
        <w:rPr>
          <w:color w:val="000000" w:themeColor="text1"/>
          <w:u w:color="000000" w:themeColor="text1"/>
        </w:rPr>
        <w:t>; and</w:t>
      </w:r>
    </w:p>
    <w:p w:rsidR="00301F11" w:rsidRDefault="00301F11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7BDB" w:rsidRDefault="00301F11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</w:t>
      </w:r>
      <w:r w:rsidR="00B27BDB">
        <w:t xml:space="preserve">s the </w:t>
      </w:r>
      <w:r>
        <w:t>Card</w:t>
      </w:r>
      <w:r w:rsidR="003308AD">
        <w:t>inals</w:t>
      </w:r>
      <w:r w:rsidR="00B27BDB">
        <w:t xml:space="preserve"> accepted their trophy, having </w:t>
      </w:r>
      <w:r>
        <w:t>avenged a loss to Trinity</w:t>
      </w:r>
      <w:r w:rsidR="00313C92">
        <w:noBreakHyphen/>
      </w:r>
      <w:r>
        <w:t>Byrnes earlier in the year</w:t>
      </w:r>
      <w:r w:rsidR="00477535">
        <w:t xml:space="preserve"> (their only loss to a SCISA team all season), </w:t>
      </w:r>
      <w:r w:rsidR="00B27BDB">
        <w:t xml:space="preserve">supporters began making plans to watch their team </w:t>
      </w:r>
      <w:r w:rsidR="00F25794">
        <w:t>make it a threepeat</w:t>
      </w:r>
      <w:r w:rsidR="00B27BDB">
        <w:t xml:space="preserve"> next year; and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477535">
        <w:t>Car</w:t>
      </w:r>
      <w:r w:rsidR="00295238">
        <w:t>dinal Newman</w:t>
      </w:r>
      <w:r>
        <w:t xml:space="preserve"> team grew increasingly more aware of how to put their talents to use and how to forge winning strategies implemented with a marked determination. They put their agility, strength, and perseverance to the test in the title match</w:t>
      </w:r>
      <w:r w:rsidR="00295238">
        <w:t>, which netted them</w:t>
      </w:r>
      <w:r w:rsidR="00926891">
        <w:t>,</w:t>
      </w:r>
      <w:r w:rsidR="00295238">
        <w:t xml:space="preserve"> along with a state crown, </w:t>
      </w:r>
      <w:r w:rsidR="00D364CB">
        <w:t>berths</w:t>
      </w:r>
      <w:r w:rsidR="00295238">
        <w:t xml:space="preserve"> on the All</w:t>
      </w:r>
      <w:r w:rsidR="00313C92">
        <w:noBreakHyphen/>
      </w:r>
      <w:r w:rsidR="00295238">
        <w:t>Tournament team for players Thomas Tyler and Josh Beadle</w:t>
      </w:r>
      <w:r>
        <w:t>; and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7BDB" w:rsidRPr="00E20A85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</w:t>
      </w:r>
      <w:r w:rsidR="00946978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4D26AF">
        <w:rPr>
          <w:rFonts w:eastAsiaTheme="minorHAnsi"/>
          <w:color w:val="000000" w:themeColor="text1"/>
          <w:szCs w:val="22"/>
          <w:u w:color="000000" w:themeColor="text1"/>
        </w:rPr>
        <w:t>Philip Deter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masterfully molded his team into a championship machine, enabling the </w:t>
      </w:r>
      <w:r w:rsidR="004D26AF">
        <w:rPr>
          <w:rFonts w:eastAsiaTheme="minorHAnsi"/>
          <w:color w:val="000000" w:themeColor="text1"/>
          <w:szCs w:val="22"/>
          <w:u w:color="000000" w:themeColor="text1"/>
        </w:rPr>
        <w:t>Cards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the title trophy once again; and </w:t>
      </w:r>
    </w:p>
    <w:p w:rsidR="00B27BDB" w:rsidRPr="00E20A85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8532F2">
        <w:t>Cardinal Newman mens basketball</w:t>
      </w:r>
      <w:r>
        <w:t xml:space="preserve"> team and anticipate with interest learning of their continued praiseworthy achievements. Now, therefore,</w:t>
      </w: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BDB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7BDB" w:rsidRPr="00666108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75DC" w:rsidRDefault="00B27BDB" w:rsidP="006E7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="006E75DC"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E75DC">
        <w:t xml:space="preserve">salute 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Cardinal Newman mens basketball 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nailing the </w:t>
      </w:r>
      <w:r w:rsidR="009432D6" w:rsidRPr="008E098F">
        <w:rPr>
          <w:color w:val="000000" w:themeColor="text1"/>
          <w:u w:color="000000" w:themeColor="text1"/>
        </w:rPr>
        <w:t>South Carolina Independent School Association</w:t>
      </w:r>
      <w:r w:rsidR="009432D6">
        <w:rPr>
          <w:color w:val="000000" w:themeColor="text1"/>
          <w:u w:color="000000" w:themeColor="text1"/>
        </w:rPr>
        <w:t xml:space="preserve">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5B0D64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A S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E75DC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313C92" w:rsidRPr="00313C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s superb athletes on an amazing 2020 season.</w:t>
      </w:r>
    </w:p>
    <w:p w:rsidR="00B27BDB" w:rsidRPr="00666108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7BDB" w:rsidRPr="00666108" w:rsidRDefault="00B27BDB" w:rsidP="00B2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Rob</w:t>
      </w:r>
      <w:r w:rsidR="008E0396">
        <w:rPr>
          <w:rFonts w:eastAsiaTheme="minorHAnsi"/>
          <w:color w:val="000000" w:themeColor="text1"/>
          <w:szCs w:val="22"/>
          <w:u w:color="000000" w:themeColor="text1"/>
        </w:rPr>
        <w:t>ert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 xml:space="preserve"> Loia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8267CC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Philip Deter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6E75DC"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32633" w:rsidRDefault="00313C92" w:rsidP="008A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5C4D" w:rsidRDefault="00E55C4D" w:rsidP="00E55C4D">
      <w:pPr>
        <w:suppressAutoHyphens/>
      </w:pPr>
    </w:p>
    <w:sectPr w:rsidR="00E55C4D" w:rsidSect="00E55C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272" w:rsidRDefault="00B30272" w:rsidP="009F0C77">
      <w:r>
        <w:separator/>
      </w:r>
    </w:p>
  </w:endnote>
  <w:endnote w:type="continuationSeparator" w:id="0">
    <w:p w:rsidR="00B30272" w:rsidRDefault="00B302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2077DE-D993-40E1-A0BA-E3BB27EAB588}"/>
    <w:embedBold r:id="rId2" w:fontKey="{C386BF8F-D775-47A4-9792-06EB1DB7BF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5B20B43-FE4D-4030-AE0E-1928A862B5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95B665-86EF-4246-843C-C5F6B4EFB9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2AA958-D52A-4D0C-BED6-8B6C54AB2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633" w:rsidRPr="00E55C4D" w:rsidRDefault="00E55C4D" w:rsidP="00E55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272" w:rsidRDefault="00B30272" w:rsidP="009F0C77">
      <w:r>
        <w:separator/>
      </w:r>
    </w:p>
  </w:footnote>
  <w:footnote w:type="continuationSeparator" w:id="0">
    <w:p w:rsidR="00B30272" w:rsidRDefault="00B302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7WAB20"/>
    <w:docVar w:name="CoverBillType" w:val="r"/>
    <w:docVar w:name="DocPath" w:val="L:\Council\bills\RM\1517WAB20.DOCX"/>
    <w:docVar w:name="dvBillNumber" w:val="5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21E"/>
    <w:rsid w:val="00011869"/>
    <w:rsid w:val="00015CD6"/>
    <w:rsid w:val="0002221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5AF"/>
    <w:rsid w:val="00205238"/>
    <w:rsid w:val="00206DBE"/>
    <w:rsid w:val="002321B6"/>
    <w:rsid w:val="00232912"/>
    <w:rsid w:val="00250967"/>
    <w:rsid w:val="002543C8"/>
    <w:rsid w:val="0025541D"/>
    <w:rsid w:val="00284AAE"/>
    <w:rsid w:val="00295238"/>
    <w:rsid w:val="002E5912"/>
    <w:rsid w:val="00301B21"/>
    <w:rsid w:val="00301F11"/>
    <w:rsid w:val="00313C92"/>
    <w:rsid w:val="00325348"/>
    <w:rsid w:val="0032732C"/>
    <w:rsid w:val="003308AD"/>
    <w:rsid w:val="00336AD0"/>
    <w:rsid w:val="0037079A"/>
    <w:rsid w:val="003C4DAB"/>
    <w:rsid w:val="003D01E8"/>
    <w:rsid w:val="003E5288"/>
    <w:rsid w:val="003F6D79"/>
    <w:rsid w:val="0041760A"/>
    <w:rsid w:val="00417C01"/>
    <w:rsid w:val="00432633"/>
    <w:rsid w:val="004403BD"/>
    <w:rsid w:val="00461441"/>
    <w:rsid w:val="004736F8"/>
    <w:rsid w:val="00477535"/>
    <w:rsid w:val="004809EE"/>
    <w:rsid w:val="004D26AF"/>
    <w:rsid w:val="004E24A5"/>
    <w:rsid w:val="004E7D54"/>
    <w:rsid w:val="005273C6"/>
    <w:rsid w:val="00530A69"/>
    <w:rsid w:val="005363FE"/>
    <w:rsid w:val="00545593"/>
    <w:rsid w:val="00556EBF"/>
    <w:rsid w:val="00577C6C"/>
    <w:rsid w:val="005A62FE"/>
    <w:rsid w:val="005B0D64"/>
    <w:rsid w:val="005C2FE2"/>
    <w:rsid w:val="005E2BC9"/>
    <w:rsid w:val="005E3195"/>
    <w:rsid w:val="00605102"/>
    <w:rsid w:val="006215AA"/>
    <w:rsid w:val="006913C9"/>
    <w:rsid w:val="0069470D"/>
    <w:rsid w:val="006D58AA"/>
    <w:rsid w:val="006E75DC"/>
    <w:rsid w:val="00734F00"/>
    <w:rsid w:val="00736959"/>
    <w:rsid w:val="007748B7"/>
    <w:rsid w:val="007A70AE"/>
    <w:rsid w:val="008267CC"/>
    <w:rsid w:val="008362E8"/>
    <w:rsid w:val="008532F2"/>
    <w:rsid w:val="0085786E"/>
    <w:rsid w:val="008A1768"/>
    <w:rsid w:val="008A3E80"/>
    <w:rsid w:val="008A489F"/>
    <w:rsid w:val="008E0396"/>
    <w:rsid w:val="008E388D"/>
    <w:rsid w:val="008F0F33"/>
    <w:rsid w:val="008F4429"/>
    <w:rsid w:val="00926891"/>
    <w:rsid w:val="0094021A"/>
    <w:rsid w:val="009432D6"/>
    <w:rsid w:val="00946978"/>
    <w:rsid w:val="00993902"/>
    <w:rsid w:val="009B4353"/>
    <w:rsid w:val="009B44AF"/>
    <w:rsid w:val="009C6A0B"/>
    <w:rsid w:val="009D7418"/>
    <w:rsid w:val="009F0C77"/>
    <w:rsid w:val="009F4DD1"/>
    <w:rsid w:val="00A02543"/>
    <w:rsid w:val="00A41684"/>
    <w:rsid w:val="00A64E80"/>
    <w:rsid w:val="00A65A8A"/>
    <w:rsid w:val="00A72BCD"/>
    <w:rsid w:val="00A741D9"/>
    <w:rsid w:val="00A833AB"/>
    <w:rsid w:val="00A9741D"/>
    <w:rsid w:val="00AA18B9"/>
    <w:rsid w:val="00AC34A2"/>
    <w:rsid w:val="00AD1C9A"/>
    <w:rsid w:val="00AD4B17"/>
    <w:rsid w:val="00B27BDB"/>
    <w:rsid w:val="00B30272"/>
    <w:rsid w:val="00B412D4"/>
    <w:rsid w:val="00B64FFF"/>
    <w:rsid w:val="00BE3C22"/>
    <w:rsid w:val="00BE5D57"/>
    <w:rsid w:val="00C0345E"/>
    <w:rsid w:val="00C21ABE"/>
    <w:rsid w:val="00C278DA"/>
    <w:rsid w:val="00C31C95"/>
    <w:rsid w:val="00C3483A"/>
    <w:rsid w:val="00C74E9D"/>
    <w:rsid w:val="00C826DD"/>
    <w:rsid w:val="00C82FD3"/>
    <w:rsid w:val="00C92819"/>
    <w:rsid w:val="00CC2818"/>
    <w:rsid w:val="00CC6B7B"/>
    <w:rsid w:val="00CD2089"/>
    <w:rsid w:val="00D364CB"/>
    <w:rsid w:val="00D655F0"/>
    <w:rsid w:val="00D73A67"/>
    <w:rsid w:val="00D970A9"/>
    <w:rsid w:val="00DF3845"/>
    <w:rsid w:val="00E41911"/>
    <w:rsid w:val="00E44B57"/>
    <w:rsid w:val="00E55C4D"/>
    <w:rsid w:val="00E92EEF"/>
    <w:rsid w:val="00EF2368"/>
    <w:rsid w:val="00F24442"/>
    <w:rsid w:val="00F25794"/>
    <w:rsid w:val="00F31B74"/>
    <w:rsid w:val="00F50AE3"/>
    <w:rsid w:val="00F655B7"/>
    <w:rsid w:val="00F656BA"/>
    <w:rsid w:val="00F67CF1"/>
    <w:rsid w:val="00F728AA"/>
    <w:rsid w:val="00F82B9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D9A40-184D-445E-928A-FAF19C1CE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7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2261C-C7F4-4D17-8678-A87E0112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483</Words>
  <Characters>2531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5423 Text of Previous Version (Mar. 19, 2020) - South Carolina Legislature Online</dc:title>
  <dc:creator>Rosanne McDowell</dc:creator>
  <cp:lastModifiedBy>S Wilson</cp:lastModifiedBy>
  <cp:revision>2</cp:revision>
  <cp:lastPrinted>2020-03-16T19:56:00Z</cp:lastPrinted>
  <dcterms:created xsi:type="dcterms:W3CDTF">2020-03-19T18:23:00Z</dcterms:created>
  <dcterms:modified xsi:type="dcterms:W3CDTF">2020-03-19T18:23:00Z</dcterms:modified>
</cp:coreProperties>
</file>