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1483" w:rsidRDefault="00BF148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42B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5E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76674">
        <w:t xml:space="preserve">TO EXPRESS THE PROFOUND SORROW OF THE MEMBERS OF THE SOUTH CAROLINA HOUSE OF REPRESENTATIVES UPON THE PASSING OF </w:t>
      </w:r>
      <w:r w:rsidRPr="00276674">
        <w:rPr>
          <w:kern w:val="36"/>
          <w:lang w:val="en"/>
        </w:rPr>
        <w:t>GINGER GILYARD BENJAMIN</w:t>
      </w:r>
      <w:r w:rsidRPr="00276674">
        <w:t xml:space="preserve"> OF RICHLAND COUNTY</w:t>
      </w:r>
      <w:r w:rsidRPr="00276674">
        <w:rPr>
          <w:u w:color="000000" w:themeColor="text1"/>
        </w:rPr>
        <w:t xml:space="preserve"> </w:t>
      </w:r>
      <w:r w:rsidRPr="00276674">
        <w:t>AND TO EXTEND THEIR DEEPEST SYMPATHY TO HER LARGE AND LOVING FAMILY AND HER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5EBB" w:rsidRPr="00276674" w:rsidRDefault="000B5EBB" w:rsidP="00BF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6674">
        <w:t xml:space="preserve">Whereas, the members of the South Carolina House of Representatives were saddened to learn of the death of </w:t>
      </w:r>
      <w:r w:rsidRPr="00691AC1">
        <w:rPr>
          <w:kern w:val="36"/>
          <w:lang w:val="en"/>
        </w:rPr>
        <w:t>Ginger Gilyard Benjamin</w:t>
      </w:r>
      <w:r w:rsidRPr="00276674">
        <w:t xml:space="preserve"> at the age of seventy</w:t>
      </w:r>
      <w:r w:rsidR="00BF494D">
        <w:noBreakHyphen/>
      </w:r>
      <w:r w:rsidRPr="00276674">
        <w:t xml:space="preserve">seven on Saturday, </w:t>
      </w:r>
      <w:r w:rsidRPr="00276674">
        <w:rPr>
          <w:lang w:val="en"/>
        </w:rPr>
        <w:t>May 2, 2020</w:t>
      </w:r>
      <w:r w:rsidRPr="00276674">
        <w:t>; and</w:t>
      </w:r>
    </w:p>
    <w:p w:rsidR="000B5EBB" w:rsidRPr="00276674" w:rsidRDefault="000B5EBB" w:rsidP="00BF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5EBB" w:rsidRPr="00276674" w:rsidRDefault="000B5EBB" w:rsidP="00BF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
        </w:rPr>
      </w:pPr>
      <w:r w:rsidRPr="00276674">
        <w:t xml:space="preserve">Whereas, born in </w:t>
      </w:r>
      <w:r w:rsidRPr="00691AC1">
        <w:rPr>
          <w:lang w:val="en"/>
        </w:rPr>
        <w:t>Orangeburg</w:t>
      </w:r>
      <w:r w:rsidRPr="00276674">
        <w:t xml:space="preserve"> on </w:t>
      </w:r>
      <w:r w:rsidRPr="00276674">
        <w:rPr>
          <w:lang w:val="en"/>
        </w:rPr>
        <w:t>November 15, 1942</w:t>
      </w:r>
      <w:r w:rsidRPr="00276674">
        <w:t xml:space="preserve">, </w:t>
      </w:r>
      <w:r>
        <w:t xml:space="preserve">Mrs. </w:t>
      </w:r>
      <w:r w:rsidR="00A228CB">
        <w:t>Benjamin</w:t>
      </w:r>
      <w:r w:rsidRPr="00276674">
        <w:t xml:space="preserve"> was the daughter of</w:t>
      </w:r>
      <w:r w:rsidRPr="00691AC1">
        <w:rPr>
          <w:lang w:val="en"/>
        </w:rPr>
        <w:t xml:space="preserve"> Lillie Mae Brown Gilyard</w:t>
      </w:r>
      <w:r w:rsidRPr="00276674">
        <w:rPr>
          <w:lang w:val="en"/>
        </w:rPr>
        <w:t xml:space="preserve"> and </w:t>
      </w:r>
      <w:r w:rsidRPr="00691AC1">
        <w:rPr>
          <w:lang w:val="en"/>
        </w:rPr>
        <w:t xml:space="preserve">Alonzo </w:t>
      </w:r>
      <w:r w:rsidRPr="00276674">
        <w:rPr>
          <w:lang w:val="en"/>
        </w:rPr>
        <w:t xml:space="preserve">Gilyard, </w:t>
      </w:r>
      <w:r w:rsidRPr="00691AC1">
        <w:rPr>
          <w:lang w:val="en"/>
        </w:rPr>
        <w:t>Sr.</w:t>
      </w:r>
      <w:r w:rsidRPr="00276674">
        <w:rPr>
          <w:lang w:val="en"/>
        </w:rPr>
        <w:t xml:space="preserve"> </w:t>
      </w:r>
      <w:r>
        <w:rPr>
          <w:lang w:val="en"/>
        </w:rPr>
        <w:t xml:space="preserve"> Upon the family</w:t>
      </w:r>
      <w:r w:rsidR="00BF494D" w:rsidRPr="00BF494D">
        <w:rPr>
          <w:lang w:val="en"/>
        </w:rPr>
        <w:t>’</w:t>
      </w:r>
      <w:r>
        <w:rPr>
          <w:lang w:val="en"/>
        </w:rPr>
        <w:t>s relocation to the State Park Community in Columbia in 1954, she</w:t>
      </w:r>
      <w:r w:rsidRPr="00276674">
        <w:rPr>
          <w:lang w:val="en"/>
        </w:rPr>
        <w:t xml:space="preserve"> </w:t>
      </w:r>
      <w:r w:rsidRPr="00691AC1">
        <w:rPr>
          <w:lang w:val="en"/>
        </w:rPr>
        <w:t>attended the public schools of Richl</w:t>
      </w:r>
      <w:r w:rsidRPr="00276674">
        <w:rPr>
          <w:lang w:val="en"/>
        </w:rPr>
        <w:t>and County School District Two and graduated from</w:t>
      </w:r>
      <w:r w:rsidRPr="00691AC1">
        <w:rPr>
          <w:lang w:val="en"/>
        </w:rPr>
        <w:t xml:space="preserve"> Bethel</w:t>
      </w:r>
      <w:r w:rsidR="00BF494D">
        <w:rPr>
          <w:lang w:val="en"/>
        </w:rPr>
        <w:noBreakHyphen/>
      </w:r>
      <w:r w:rsidRPr="00691AC1">
        <w:rPr>
          <w:lang w:val="en"/>
        </w:rPr>
        <w:t>Hanbury High School</w:t>
      </w:r>
      <w:r w:rsidRPr="00276674">
        <w:rPr>
          <w:lang w:val="en"/>
        </w:rPr>
        <w:t>; and</w:t>
      </w:r>
      <w:r w:rsidRPr="00691AC1">
        <w:rPr>
          <w:lang w:val="en"/>
        </w:rPr>
        <w:t> </w:t>
      </w:r>
    </w:p>
    <w:p w:rsidR="000B5EBB" w:rsidRPr="00276674" w:rsidRDefault="000B5EBB" w:rsidP="00BF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
        </w:rPr>
      </w:pPr>
    </w:p>
    <w:p w:rsidR="000B5EBB" w:rsidRPr="00691AC1" w:rsidRDefault="000B5EBB" w:rsidP="00BF1483">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
        </w:rPr>
      </w:pPr>
      <w:r w:rsidRPr="00276674">
        <w:rPr>
          <w:lang w:val="en"/>
        </w:rPr>
        <w:t>Whereas, a</w:t>
      </w:r>
      <w:r w:rsidRPr="00691AC1">
        <w:rPr>
          <w:lang w:val="en"/>
        </w:rPr>
        <w:t xml:space="preserve">t an early age, </w:t>
      </w:r>
      <w:r w:rsidRPr="00276674">
        <w:rPr>
          <w:lang w:val="en"/>
        </w:rPr>
        <w:t>she</w:t>
      </w:r>
      <w:r w:rsidRPr="00691AC1">
        <w:rPr>
          <w:lang w:val="en"/>
        </w:rPr>
        <w:t xml:space="preserve"> attended Zion Canaan Baptist</w:t>
      </w:r>
      <w:r>
        <w:rPr>
          <w:lang w:val="en"/>
        </w:rPr>
        <w:t xml:space="preserve"> Church, </w:t>
      </w:r>
      <w:r w:rsidR="00BF494D">
        <w:rPr>
          <w:lang w:val="en"/>
        </w:rPr>
        <w:t xml:space="preserve">and later joined </w:t>
      </w:r>
      <w:r w:rsidRPr="00691AC1">
        <w:rPr>
          <w:lang w:val="en"/>
        </w:rPr>
        <w:t>her husband</w:t>
      </w:r>
      <w:r>
        <w:rPr>
          <w:lang w:val="en"/>
        </w:rPr>
        <w:t xml:space="preserve"> at Zion Pilgrim Baptist Church</w:t>
      </w:r>
      <w:r w:rsidR="00CA7F56">
        <w:rPr>
          <w:lang w:val="en"/>
        </w:rPr>
        <w:t>,</w:t>
      </w:r>
      <w:r w:rsidRPr="00691AC1">
        <w:rPr>
          <w:lang w:val="en"/>
        </w:rPr>
        <w:t xml:space="preserve"> where she enjoyed singing in the Jubilee Choir</w:t>
      </w:r>
      <w:r w:rsidRPr="00276674">
        <w:rPr>
          <w:lang w:val="en"/>
        </w:rPr>
        <w:t>; and</w:t>
      </w:r>
    </w:p>
    <w:p w:rsidR="000B5EBB" w:rsidRPr="00276674" w:rsidRDefault="000B5EBB" w:rsidP="00BF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
        </w:rPr>
      </w:pPr>
    </w:p>
    <w:p w:rsidR="000B5EBB" w:rsidRPr="00276674" w:rsidRDefault="00CA7F56" w:rsidP="00BF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
        </w:rPr>
      </w:pPr>
      <w:r>
        <w:rPr>
          <w:lang w:val="en"/>
        </w:rPr>
        <w:t>Whereas,</w:t>
      </w:r>
      <w:r w:rsidR="000B5EBB" w:rsidRPr="00276674">
        <w:rPr>
          <w:lang w:val="en"/>
        </w:rPr>
        <w:t xml:space="preserve"> Mrs. Benjamin</w:t>
      </w:r>
      <w:r w:rsidR="000B5EBB" w:rsidRPr="00691AC1">
        <w:rPr>
          <w:lang w:val="en"/>
        </w:rPr>
        <w:t xml:space="preserve"> attended Midlands Technical Colleg</w:t>
      </w:r>
      <w:r w:rsidR="000B5EBB" w:rsidRPr="00276674">
        <w:rPr>
          <w:lang w:val="en"/>
        </w:rPr>
        <w:t xml:space="preserve">e and Denmark Technical College, and </w:t>
      </w:r>
      <w:r w:rsidR="000B5EBB" w:rsidRPr="00691AC1">
        <w:rPr>
          <w:lang w:val="en"/>
        </w:rPr>
        <w:t>for twenty</w:t>
      </w:r>
      <w:r w:rsidR="00BF494D">
        <w:rPr>
          <w:lang w:val="en"/>
        </w:rPr>
        <w:noBreakHyphen/>
      </w:r>
      <w:r w:rsidR="000B5EBB" w:rsidRPr="00691AC1">
        <w:rPr>
          <w:lang w:val="en"/>
        </w:rPr>
        <w:t>five years</w:t>
      </w:r>
      <w:r w:rsidR="000B5EBB" w:rsidRPr="00276674">
        <w:rPr>
          <w:lang w:val="en"/>
        </w:rPr>
        <w:t xml:space="preserve"> she</w:t>
      </w:r>
      <w:r w:rsidR="000B5EBB" w:rsidRPr="00691AC1">
        <w:rPr>
          <w:lang w:val="en"/>
        </w:rPr>
        <w:t xml:space="preserve"> faithful</w:t>
      </w:r>
      <w:r w:rsidR="000B5EBB" w:rsidRPr="00276674">
        <w:rPr>
          <w:lang w:val="en"/>
        </w:rPr>
        <w:t>ly</w:t>
      </w:r>
      <w:r w:rsidR="000B5EBB" w:rsidRPr="00691AC1">
        <w:rPr>
          <w:lang w:val="en"/>
        </w:rPr>
        <w:t xml:space="preserve"> serv</w:t>
      </w:r>
      <w:r w:rsidR="000B5EBB" w:rsidRPr="00276674">
        <w:rPr>
          <w:lang w:val="en"/>
        </w:rPr>
        <w:t>ed</w:t>
      </w:r>
      <w:r w:rsidR="000B5EBB" w:rsidRPr="00691AC1">
        <w:rPr>
          <w:lang w:val="en"/>
        </w:rPr>
        <w:t xml:space="preserve"> </w:t>
      </w:r>
      <w:r w:rsidR="000B5EBB">
        <w:rPr>
          <w:lang w:val="en"/>
        </w:rPr>
        <w:t>the Department of Disabilities a</w:t>
      </w:r>
      <w:r w:rsidR="000B5EBB" w:rsidRPr="00691AC1">
        <w:rPr>
          <w:lang w:val="en"/>
        </w:rPr>
        <w:t xml:space="preserve">nd Special Needs </w:t>
      </w:r>
      <w:r w:rsidR="000B5EBB" w:rsidRPr="00276674">
        <w:rPr>
          <w:lang w:val="en"/>
        </w:rPr>
        <w:t>at Midlands Center,</w:t>
      </w:r>
      <w:r w:rsidR="000B5EBB" w:rsidRPr="00691AC1">
        <w:rPr>
          <w:lang w:val="en"/>
        </w:rPr>
        <w:t xml:space="preserve"> retir</w:t>
      </w:r>
      <w:r w:rsidR="000B5EBB" w:rsidRPr="00276674">
        <w:rPr>
          <w:lang w:val="en"/>
        </w:rPr>
        <w:t>ing in 2009; and</w:t>
      </w:r>
    </w:p>
    <w:p w:rsidR="000B5EBB" w:rsidRPr="00276674" w:rsidRDefault="000B5EBB" w:rsidP="00BF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
        </w:rPr>
      </w:pPr>
    </w:p>
    <w:p w:rsidR="000B5EBB" w:rsidRPr="00691AC1" w:rsidRDefault="000B5EBB" w:rsidP="00BF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
        </w:rPr>
      </w:pPr>
      <w:r w:rsidRPr="00276674">
        <w:rPr>
          <w:lang w:val="en"/>
        </w:rPr>
        <w:t>Whereas, she</w:t>
      </w:r>
      <w:r w:rsidRPr="00691AC1">
        <w:rPr>
          <w:lang w:val="en"/>
        </w:rPr>
        <w:t xml:space="preserve"> </w:t>
      </w:r>
      <w:r w:rsidRPr="00276674">
        <w:rPr>
          <w:lang w:val="en"/>
        </w:rPr>
        <w:t>serv</w:t>
      </w:r>
      <w:r w:rsidRPr="00691AC1">
        <w:rPr>
          <w:lang w:val="en"/>
        </w:rPr>
        <w:t xml:space="preserve">ed at the Woods Wonderland Child Care Center for </w:t>
      </w:r>
      <w:r w:rsidRPr="00276674">
        <w:rPr>
          <w:lang w:val="en"/>
        </w:rPr>
        <w:t>five years, where</w:t>
      </w:r>
      <w:r>
        <w:rPr>
          <w:lang w:val="en"/>
        </w:rPr>
        <w:t xml:space="preserve"> the</w:t>
      </w:r>
      <w:r w:rsidRPr="00276674">
        <w:rPr>
          <w:lang w:val="en"/>
        </w:rPr>
        <w:t xml:space="preserve"> children affectionate</w:t>
      </w:r>
      <w:r w:rsidRPr="00691AC1">
        <w:rPr>
          <w:lang w:val="en"/>
        </w:rPr>
        <w:t>ly called her “Miss Ginny”</w:t>
      </w:r>
      <w:r w:rsidRPr="00276674">
        <w:rPr>
          <w:lang w:val="en"/>
        </w:rPr>
        <w:t>; and</w:t>
      </w:r>
    </w:p>
    <w:p w:rsidR="000B5EBB" w:rsidRPr="00276674" w:rsidRDefault="000B5EBB" w:rsidP="00BF1483">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
        </w:rPr>
      </w:pPr>
    </w:p>
    <w:p w:rsidR="000B5EBB" w:rsidRPr="00276674" w:rsidRDefault="000B5EBB" w:rsidP="00BF1483">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
        </w:rPr>
      </w:pPr>
      <w:r w:rsidRPr="00276674">
        <w:rPr>
          <w:lang w:val="en"/>
        </w:rPr>
        <w:lastRenderedPageBreak/>
        <w:t xml:space="preserve">Whereas, </w:t>
      </w:r>
      <w:r w:rsidR="00A228CB">
        <w:rPr>
          <w:lang w:val="en"/>
        </w:rPr>
        <w:t>prior to her</w:t>
      </w:r>
      <w:r w:rsidRPr="00691AC1">
        <w:rPr>
          <w:lang w:val="en"/>
        </w:rPr>
        <w:t xml:space="preserve"> decline in health</w:t>
      </w:r>
      <w:r w:rsidRPr="00276674">
        <w:rPr>
          <w:lang w:val="en"/>
        </w:rPr>
        <w:t xml:space="preserve">, Mrs. Benjamin </w:t>
      </w:r>
      <w:r w:rsidRPr="00691AC1">
        <w:rPr>
          <w:lang w:val="en"/>
        </w:rPr>
        <w:t>loved to travel</w:t>
      </w:r>
      <w:r w:rsidRPr="00276674">
        <w:rPr>
          <w:lang w:val="en"/>
        </w:rPr>
        <w:t>,</w:t>
      </w:r>
      <w:r w:rsidRPr="00691AC1">
        <w:rPr>
          <w:lang w:val="en"/>
        </w:rPr>
        <w:t xml:space="preserve"> and</w:t>
      </w:r>
      <w:r w:rsidRPr="00276674">
        <w:rPr>
          <w:lang w:val="en"/>
        </w:rPr>
        <w:t xml:space="preserve"> earned the</w:t>
      </w:r>
      <w:r w:rsidRPr="00691AC1">
        <w:rPr>
          <w:lang w:val="en"/>
        </w:rPr>
        <w:t xml:space="preserve"> nickname </w:t>
      </w:r>
      <w:r w:rsidRPr="00276674">
        <w:rPr>
          <w:lang w:val="en"/>
        </w:rPr>
        <w:t>“Cruise Queen</w:t>
      </w:r>
      <w:r w:rsidR="00CA7F56">
        <w:rPr>
          <w:lang w:val="en"/>
        </w:rPr>
        <w:t>,</w:t>
      </w:r>
      <w:r w:rsidR="00A228CB">
        <w:rPr>
          <w:lang w:val="en"/>
        </w:rPr>
        <w:t>”</w:t>
      </w:r>
      <w:r w:rsidRPr="00276674">
        <w:rPr>
          <w:lang w:val="en"/>
        </w:rPr>
        <w:t xml:space="preserve"> </w:t>
      </w:r>
      <w:r w:rsidRPr="00691AC1">
        <w:rPr>
          <w:lang w:val="en"/>
        </w:rPr>
        <w:t>after travel</w:t>
      </w:r>
      <w:r w:rsidRPr="00276674">
        <w:rPr>
          <w:lang w:val="en"/>
        </w:rPr>
        <w:t>ing</w:t>
      </w:r>
      <w:r w:rsidRPr="00691AC1">
        <w:rPr>
          <w:lang w:val="en"/>
        </w:rPr>
        <w:t xml:space="preserve"> on forty</w:t>
      </w:r>
      <w:r w:rsidR="00BF494D">
        <w:rPr>
          <w:lang w:val="en"/>
        </w:rPr>
        <w:noBreakHyphen/>
      </w:r>
      <w:r w:rsidRPr="00691AC1">
        <w:rPr>
          <w:lang w:val="en"/>
        </w:rPr>
        <w:t>four cruises</w:t>
      </w:r>
      <w:r w:rsidRPr="00276674">
        <w:rPr>
          <w:lang w:val="en"/>
        </w:rPr>
        <w:t>; and</w:t>
      </w:r>
    </w:p>
    <w:p w:rsidR="000B5EBB" w:rsidRPr="00276674" w:rsidRDefault="000B5EBB" w:rsidP="00BF1483">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
        </w:rPr>
      </w:pPr>
    </w:p>
    <w:p w:rsidR="000B5EBB" w:rsidRPr="00276674" w:rsidRDefault="000B5EBB" w:rsidP="00BF1483">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
        </w:rPr>
      </w:pPr>
      <w:r w:rsidRPr="00276674">
        <w:rPr>
          <w:lang w:val="en"/>
        </w:rPr>
        <w:t>Whereas, together with her beloved husband of thirty</w:t>
      </w:r>
      <w:r w:rsidR="00BF494D">
        <w:rPr>
          <w:lang w:val="en"/>
        </w:rPr>
        <w:noBreakHyphen/>
      </w:r>
      <w:r w:rsidRPr="00276674">
        <w:rPr>
          <w:lang w:val="en"/>
        </w:rPr>
        <w:t>six years</w:t>
      </w:r>
      <w:r w:rsidRPr="00691AC1">
        <w:rPr>
          <w:lang w:val="en"/>
        </w:rPr>
        <w:t xml:space="preserve">, Ronald </w:t>
      </w:r>
      <w:r w:rsidRPr="00276674">
        <w:rPr>
          <w:lang w:val="en"/>
        </w:rPr>
        <w:t xml:space="preserve">“Big Ben” </w:t>
      </w:r>
      <w:r w:rsidRPr="00691AC1">
        <w:rPr>
          <w:lang w:val="en"/>
        </w:rPr>
        <w:t>Benjamin</w:t>
      </w:r>
      <w:r w:rsidRPr="00276674">
        <w:rPr>
          <w:lang w:val="en"/>
        </w:rPr>
        <w:t xml:space="preserve">, </w:t>
      </w:r>
      <w:r w:rsidR="00BF494D">
        <w:rPr>
          <w:lang w:val="en"/>
        </w:rPr>
        <w:t>assistant to the Sergeant at Arms for the South Carolina House of Representative</w:t>
      </w:r>
      <w:r w:rsidR="00426ABB">
        <w:rPr>
          <w:lang w:val="en"/>
        </w:rPr>
        <w:t>s</w:t>
      </w:r>
      <w:r w:rsidR="00BF494D">
        <w:rPr>
          <w:lang w:val="en"/>
        </w:rPr>
        <w:t xml:space="preserve">, </w:t>
      </w:r>
      <w:r w:rsidRPr="00276674">
        <w:rPr>
          <w:lang w:val="en"/>
        </w:rPr>
        <w:t>she reared</w:t>
      </w:r>
      <w:r w:rsidRPr="00691AC1">
        <w:rPr>
          <w:lang w:val="en"/>
        </w:rPr>
        <w:t xml:space="preserve"> two devo</w:t>
      </w:r>
      <w:r w:rsidRPr="00276674">
        <w:rPr>
          <w:lang w:val="en"/>
        </w:rPr>
        <w:t xml:space="preserve">ted daughters, Yvonne Gilyard </w:t>
      </w:r>
      <w:r w:rsidRPr="00691AC1">
        <w:rPr>
          <w:lang w:val="en"/>
        </w:rPr>
        <w:t>and Brenda Brady</w:t>
      </w:r>
      <w:r w:rsidRPr="00276674">
        <w:rPr>
          <w:lang w:val="en"/>
        </w:rPr>
        <w:t>,</w:t>
      </w:r>
      <w:r w:rsidRPr="00691AC1">
        <w:rPr>
          <w:lang w:val="en"/>
        </w:rPr>
        <w:t xml:space="preserve"> </w:t>
      </w:r>
      <w:r w:rsidRPr="00276674">
        <w:rPr>
          <w:lang w:val="en"/>
        </w:rPr>
        <w:t>and</w:t>
      </w:r>
      <w:r w:rsidRPr="00691AC1">
        <w:rPr>
          <w:lang w:val="en"/>
        </w:rPr>
        <w:t xml:space="preserve"> three</w:t>
      </w:r>
      <w:r w:rsidRPr="00276674">
        <w:rPr>
          <w:lang w:val="en"/>
        </w:rPr>
        <w:t xml:space="preserve"> fine</w:t>
      </w:r>
      <w:r w:rsidRPr="00691AC1">
        <w:rPr>
          <w:lang w:val="en"/>
        </w:rPr>
        <w:t xml:space="preserve"> sons</w:t>
      </w:r>
      <w:r w:rsidRPr="00276674">
        <w:rPr>
          <w:lang w:val="en"/>
        </w:rPr>
        <w:t>:</w:t>
      </w:r>
      <w:r w:rsidRPr="00691AC1">
        <w:rPr>
          <w:lang w:val="en"/>
        </w:rPr>
        <w:t xml:space="preserve"> Kevin A. “Tony” Gilyard, </w:t>
      </w:r>
      <w:r w:rsidRPr="00276674">
        <w:rPr>
          <w:lang w:val="en"/>
        </w:rPr>
        <w:t>Tracy B. Gilyard,</w:t>
      </w:r>
      <w:r w:rsidRPr="00691AC1">
        <w:rPr>
          <w:lang w:val="en"/>
        </w:rPr>
        <w:t xml:space="preserve"> and An</w:t>
      </w:r>
      <w:r w:rsidRPr="00276674">
        <w:rPr>
          <w:lang w:val="en"/>
        </w:rPr>
        <w:t>thony Benjamin; and</w:t>
      </w:r>
    </w:p>
    <w:p w:rsidR="000B5EBB" w:rsidRPr="00691AC1" w:rsidRDefault="000B5EBB" w:rsidP="00BF1483">
      <w:pPr>
        <w:shd w:val="clear" w:color="auto" w:fill="FFFFFF"/>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333333"/>
          <w:lang w:val="en"/>
        </w:rPr>
      </w:pPr>
    </w:p>
    <w:p w:rsidR="000B5EBB" w:rsidRDefault="000B5EBB" w:rsidP="00BF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are grateful for the life and legacy of Ginger Benjamin and for the example of joy and kindness she set for all who knew her.  Now therefore,</w:t>
      </w:r>
    </w:p>
    <w:p w:rsidR="000B5EBB" w:rsidRDefault="000B5EBB" w:rsidP="00BF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5EBB" w:rsidRDefault="000B5EBB" w:rsidP="00BF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0B5EBB" w:rsidRDefault="000B5EBB" w:rsidP="00BF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5EBB" w:rsidRPr="00276674" w:rsidRDefault="000B5EBB" w:rsidP="00BF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6674">
        <w:t xml:space="preserve">That the members of the South Carolina House of Representatives, by this resolution, express their profound sorrow upon the passing of </w:t>
      </w:r>
      <w:r w:rsidRPr="00691AC1">
        <w:rPr>
          <w:kern w:val="36"/>
          <w:lang w:val="en"/>
        </w:rPr>
        <w:t>Ginger Gilyard Benjamin</w:t>
      </w:r>
      <w:r w:rsidRPr="00276674">
        <w:t xml:space="preserve"> of Richland County</w:t>
      </w:r>
      <w:r w:rsidRPr="00276674">
        <w:rPr>
          <w:u w:color="000000" w:themeColor="text1"/>
        </w:rPr>
        <w:t xml:space="preserve"> and </w:t>
      </w:r>
      <w:r w:rsidRPr="00276674">
        <w:t>extend their deepest sympathy to her large and loving family and her many friends.</w:t>
      </w:r>
    </w:p>
    <w:p w:rsidR="000B5EBB" w:rsidRPr="00276674" w:rsidRDefault="000B5EBB" w:rsidP="00BF1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42BD" w:rsidRDefault="000B5EBB" w:rsidP="000B5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76674">
        <w:t xml:space="preserve">Be it further resolved that a copy of this resolution be presented to </w:t>
      </w:r>
      <w:r w:rsidR="00BF494D">
        <w:t xml:space="preserve">Ronald Benjamin for </w:t>
      </w:r>
      <w:r w:rsidR="00AF0720">
        <w:t>the family</w:t>
      </w:r>
      <w:r w:rsidRPr="00276674">
        <w:t>.</w:t>
      </w:r>
    </w:p>
    <w:p w:rsidR="00F301CE" w:rsidRDefault="00BF49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1483" w:rsidRDefault="00BF1483" w:rsidP="00BF1483">
      <w:pPr>
        <w:suppressAutoHyphens/>
      </w:pPr>
    </w:p>
    <w:sectPr w:rsidR="00BF1483" w:rsidSect="00BF14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42BD" w:rsidRDefault="00AF42BD" w:rsidP="009F0C77">
      <w:r>
        <w:separator/>
      </w:r>
    </w:p>
  </w:endnote>
  <w:endnote w:type="continuationSeparator" w:id="0">
    <w:p w:rsidR="00AF42BD" w:rsidRDefault="00AF42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CA89760-4ACF-4D74-9443-56FF49BBB729}"/>
    <w:embedBold r:id="rId2" w:fontKey="{7AE4EE12-D35C-45C5-BA39-5A38BECAF43F}"/>
  </w:font>
  <w:font w:name="Calibri">
    <w:panose1 w:val="020F0502020204030204"/>
    <w:charset w:val="00"/>
    <w:family w:val="swiss"/>
    <w:pitch w:val="variable"/>
    <w:sig w:usb0="E0002EFF" w:usb1="C000247B" w:usb2="00000009" w:usb3="00000000" w:csb0="000001FF" w:csb1="00000000"/>
    <w:embedRegular r:id="rId3" w:fontKey="{F3117375-E874-41DB-82A7-B1947C168B74}"/>
  </w:font>
  <w:font w:name="Segoe UI">
    <w:panose1 w:val="020B0502040204020203"/>
    <w:charset w:val="00"/>
    <w:family w:val="swiss"/>
    <w:pitch w:val="variable"/>
    <w:sig w:usb0="E4002EFF" w:usb1="C000E47F" w:usb2="00000009" w:usb3="00000000" w:csb0="000001FF" w:csb1="00000000"/>
    <w:embedRegular r:id="rId4" w:fontKey="{E7D0AC21-EE83-4A5F-BDBC-36263BC65923}"/>
  </w:font>
  <w:font w:name="Cambria">
    <w:panose1 w:val="02040503050406030204"/>
    <w:charset w:val="00"/>
    <w:family w:val="roman"/>
    <w:pitch w:val="variable"/>
    <w:sig w:usb0="E00006FF" w:usb1="420024FF" w:usb2="02000000" w:usb3="00000000" w:csb0="0000019F" w:csb1="00000000"/>
    <w:embedRegular r:id="rId5" w:fontKey="{4F86BAAE-1154-4E73-B242-085A3C98CC0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1CE" w:rsidRPr="00BF1483" w:rsidRDefault="00BF1483" w:rsidP="00BF1483">
    <w:pPr>
      <w:pStyle w:val="Footer"/>
      <w:tabs>
        <w:tab w:val="clear" w:pos="4680"/>
        <w:tab w:val="clear" w:pos="9360"/>
        <w:tab w:val="center" w:pos="2995"/>
      </w:tabs>
      <w:spacing w:before="120"/>
    </w:pPr>
    <w:r>
      <w:t>[5455]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42BD" w:rsidRDefault="00AF42BD" w:rsidP="009F0C77">
      <w:r>
        <w:separator/>
      </w:r>
    </w:p>
  </w:footnote>
  <w:footnote w:type="continuationSeparator" w:id="0">
    <w:p w:rsidR="00AF42BD" w:rsidRDefault="00AF42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13CM20"/>
    <w:docVar w:name="CoverBillType" w:val="r"/>
    <w:docVar w:name="DocPath" w:val="L:\Council\bills\GM\24413CM20.DOCX"/>
    <w:docVar w:name="dvBillNumber" w:val="5455"/>
    <w:docVar w:name="dvBillNumberPrefix" w:val="H. "/>
    <w:docVar w:name="dvOriginalBody" w:val="House"/>
    <w:docVar w:name="dvSteno" w:val="GM"/>
    <w:docVar w:name="NameofBody" w:val="h"/>
    <w:docVar w:name="vGroup2" w:val="Council"/>
  </w:docVars>
  <w:rsids>
    <w:rsidRoot w:val="00AF42BD"/>
    <w:rsid w:val="00011869"/>
    <w:rsid w:val="00015CD6"/>
    <w:rsid w:val="000B5EB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6ABB"/>
    <w:rsid w:val="004403BD"/>
    <w:rsid w:val="00444E08"/>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228CB"/>
    <w:rsid w:val="00A41684"/>
    <w:rsid w:val="00A64E80"/>
    <w:rsid w:val="00A72BCD"/>
    <w:rsid w:val="00A741D9"/>
    <w:rsid w:val="00A833AB"/>
    <w:rsid w:val="00A9741D"/>
    <w:rsid w:val="00AC34A2"/>
    <w:rsid w:val="00AD1C9A"/>
    <w:rsid w:val="00AD4B17"/>
    <w:rsid w:val="00AF0720"/>
    <w:rsid w:val="00AF42BD"/>
    <w:rsid w:val="00B412D4"/>
    <w:rsid w:val="00B64FFF"/>
    <w:rsid w:val="00BE3C22"/>
    <w:rsid w:val="00BF1483"/>
    <w:rsid w:val="00BF494D"/>
    <w:rsid w:val="00C0345E"/>
    <w:rsid w:val="00C21ABE"/>
    <w:rsid w:val="00C31C95"/>
    <w:rsid w:val="00C3483A"/>
    <w:rsid w:val="00C74E9D"/>
    <w:rsid w:val="00C826DD"/>
    <w:rsid w:val="00C82FD3"/>
    <w:rsid w:val="00C92819"/>
    <w:rsid w:val="00CA7F56"/>
    <w:rsid w:val="00CC6B7B"/>
    <w:rsid w:val="00CD2089"/>
    <w:rsid w:val="00D73A67"/>
    <w:rsid w:val="00D970A9"/>
    <w:rsid w:val="00DF3845"/>
    <w:rsid w:val="00E41911"/>
    <w:rsid w:val="00E44B57"/>
    <w:rsid w:val="00E92EEF"/>
    <w:rsid w:val="00ED3659"/>
    <w:rsid w:val="00EF2368"/>
    <w:rsid w:val="00F24442"/>
    <w:rsid w:val="00F301C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C27B4D-8532-4ACE-86E3-E8714439C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36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365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C800E9-B760-429F-B4F0-FB7D23991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24F848A0</Template>
  <TotalTime>0</TotalTime>
  <Pages>2</Pages>
  <Words>395</Words>
  <Characters>2064</Characters>
  <Application>Microsoft Office Word</Application>
  <DocSecurity>0</DocSecurity>
  <Lines>69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5455 Text of Previous Version (May 12, 2020) - South Carolina Legislature Online</dc:title>
  <dc:creator>Gwen Thurmond</dc:creator>
  <cp:lastModifiedBy>S Wilson</cp:lastModifiedBy>
  <cp:revision>2</cp:revision>
  <cp:lastPrinted>2020-05-06T17:01:00Z</cp:lastPrinted>
  <dcterms:created xsi:type="dcterms:W3CDTF">2020-05-12T20:35:00Z</dcterms:created>
  <dcterms:modified xsi:type="dcterms:W3CDTF">2020-05-12T20:35:00Z</dcterms:modified>
</cp:coreProperties>
</file>