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165" w:rsidRDefault="000151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30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3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F367D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1230 SO AS TO ALLOW A TAXPAYER, ON THEIR 2019 TAX RETURN, TO DEDUCT A NET OPERATING LOSS THAT HAS OR WILL OCCUR IN TAX YEAR 2020 AS A RESULT OF THE COVID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19 PANDEMIC.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6304" w:rsidRDefault="001C6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3C60" w:rsidRDefault="00523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C60" w:rsidRPr="005F367D" w:rsidRDefault="00523C60" w:rsidP="005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67D">
        <w:rPr>
          <w:color w:val="000000" w:themeColor="text1"/>
          <w:u w:color="000000" w:themeColor="text1"/>
        </w:rPr>
        <w:t>SECTION</w:t>
      </w:r>
      <w:r w:rsidRPr="005F367D">
        <w:rPr>
          <w:color w:val="000000" w:themeColor="text1"/>
          <w:u w:color="000000" w:themeColor="text1"/>
        </w:rPr>
        <w:tab/>
        <w:t>1.</w:t>
      </w:r>
      <w:r w:rsidRPr="005F367D">
        <w:rPr>
          <w:color w:val="000000" w:themeColor="text1"/>
          <w:u w:color="000000" w:themeColor="text1"/>
        </w:rPr>
        <w:tab/>
        <w:t>Article 9, Chapter 6, Title 12 of the 1976 Code is amended by adding:</w:t>
      </w:r>
    </w:p>
    <w:p w:rsidR="00523C60" w:rsidRPr="005F367D" w:rsidRDefault="00523C60" w:rsidP="005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C60" w:rsidRPr="005F367D" w:rsidRDefault="00523C60" w:rsidP="005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67D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1230.</w:t>
      </w:r>
      <w:r w:rsidRPr="005F367D">
        <w:rPr>
          <w:color w:val="000000" w:themeColor="text1"/>
          <w:u w:color="000000" w:themeColor="text1"/>
        </w:rPr>
        <w:tab/>
        <w:t>(A)</w:t>
      </w:r>
      <w:r w:rsidRPr="005F367D">
        <w:rPr>
          <w:color w:val="000000" w:themeColor="text1"/>
          <w:u w:color="000000" w:themeColor="text1"/>
        </w:rPr>
        <w:tab/>
        <w:t>Notwithstanding any other provision of law, for income tax year 2019, a taxpayer may estimate a net operating loss that has or will occur in tax year 2020 as a result of the COVID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19 pandemic, and deduct that estimated loss on the taxpayer’s 2019 return.  The estimated net operating loss may not exceed twenty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five percent of the taxpayer’s South Carolina taxable income in tax year 2018; however, the department may waive the twenty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 xml:space="preserve">five percent maximum and set a different maximum if the taxpayer’s South Carolina taxable income has substantially changed.  </w:t>
      </w:r>
      <w:r w:rsidR="00764F15">
        <w:rPr>
          <w:color w:val="000000" w:themeColor="text1"/>
          <w:u w:color="000000" w:themeColor="text1"/>
        </w:rPr>
        <w:t>For</w:t>
      </w:r>
      <w:r w:rsidRPr="005F367D">
        <w:rPr>
          <w:color w:val="000000" w:themeColor="text1"/>
          <w:u w:color="000000" w:themeColor="text1"/>
        </w:rPr>
        <w:t xml:space="preserve"> tax year 2020, the taxpayer is liable for any overestimated loss that was deducted in tax year 2019.  A taxpayer may file an amended 2019 return to claim the deduction allowed by this section.  The department may require any proof it determines necessary to verify the estimated loss.</w:t>
      </w:r>
    </w:p>
    <w:p w:rsidR="00523C60" w:rsidRPr="005F367D" w:rsidRDefault="00523C60" w:rsidP="005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367D">
        <w:rPr>
          <w:color w:val="000000" w:themeColor="text1"/>
          <w:u w:color="000000" w:themeColor="text1"/>
        </w:rPr>
        <w:tab/>
        <w:t>(B)</w:t>
      </w:r>
      <w:r w:rsidRPr="005F367D">
        <w:rPr>
          <w:color w:val="000000" w:themeColor="text1"/>
          <w:u w:color="000000" w:themeColor="text1"/>
        </w:rPr>
        <w:tab/>
        <w:t>The department may adopt rules and promulgate regulations necessary to implement the provisions of this section including, but not limited to, determining which losses are a result of the COVID</w:t>
      </w:r>
      <w:r>
        <w:rPr>
          <w:color w:val="000000" w:themeColor="text1"/>
          <w:u w:color="000000" w:themeColor="text1"/>
        </w:rPr>
        <w:noBreakHyphen/>
      </w:r>
      <w:r w:rsidRPr="005F367D">
        <w:rPr>
          <w:color w:val="000000" w:themeColor="text1"/>
          <w:u w:color="000000" w:themeColor="text1"/>
        </w:rPr>
        <w:t>19 pandemic and the manner in which any overestimated loss is accounted for in tax year 2020.”</w:t>
      </w:r>
    </w:p>
    <w:p w:rsidR="00523C60" w:rsidRPr="005F367D" w:rsidRDefault="00523C60" w:rsidP="005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6304" w:rsidRDefault="001C6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523C60">
        <w:t>2</w:t>
      </w:r>
      <w:r>
        <w:t>.</w:t>
      </w:r>
      <w:r>
        <w:tab/>
        <w:t>This act takes effect upon approval by the Governor.</w:t>
      </w:r>
    </w:p>
    <w:p w:rsidR="00DD726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5165" w:rsidRDefault="00015165" w:rsidP="00015165">
      <w:pPr>
        <w:suppressAutoHyphens/>
      </w:pPr>
    </w:p>
    <w:sectPr w:rsidR="00015165" w:rsidSect="000151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304" w:rsidRDefault="001C6304" w:rsidP="009F0C77">
      <w:r>
        <w:separator/>
      </w:r>
    </w:p>
  </w:endnote>
  <w:endnote w:type="continuationSeparator" w:id="0">
    <w:p w:rsidR="001C6304" w:rsidRDefault="001C63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3DF297-E2CE-4381-B07C-08A0CB0569E9}"/>
    <w:embedBold r:id="rId2" w:fontKey="{66DD24B0-49B9-4630-8E38-0DEE1FDEB3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F1A6E10-F022-41B9-A8F1-44FE43070D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EAE167-7762-43AB-9BC5-9F4C59CDAD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269" w:rsidRPr="00015165" w:rsidRDefault="00015165" w:rsidP="000151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304" w:rsidRDefault="001C6304" w:rsidP="009F0C77">
      <w:r>
        <w:separator/>
      </w:r>
    </w:p>
  </w:footnote>
  <w:footnote w:type="continuationSeparator" w:id="0">
    <w:p w:rsidR="001C6304" w:rsidRDefault="001C63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9DG20"/>
    <w:docVar w:name="CoverBillType" w:val="b"/>
    <w:docVar w:name="DocPath" w:val="L:\Council\bills\DF\13029DG20.DOCX"/>
    <w:docVar w:name="dvBillNumber" w:val="5477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1C6304"/>
    <w:rsid w:val="00011869"/>
    <w:rsid w:val="00015165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30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600E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C6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4F15"/>
    <w:rsid w:val="007A70AE"/>
    <w:rsid w:val="007A7B9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0D2"/>
    <w:rsid w:val="00D73A67"/>
    <w:rsid w:val="00D970A9"/>
    <w:rsid w:val="00DD726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2C880D-875D-4BD5-8A08-C418C1C9E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6B812-1795-4A01-8DF3-CF6E0F2C5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280</Words>
  <Characters>1357</Characters>
  <Application>Microsoft Office Word</Application>
  <DocSecurity>0</DocSecurity>
  <Lines>44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5477 Text of Previous Version (May 12, 2020) - South Carolina Legislature Online</dc:title>
  <dc:creator>Del Flint</dc:creator>
  <cp:lastModifiedBy>S Wilson</cp:lastModifiedBy>
  <cp:revision>2</cp:revision>
  <cp:lastPrinted>2020-05-08T15:14:00Z</cp:lastPrinted>
  <dcterms:created xsi:type="dcterms:W3CDTF">2020-05-12T20:42:00Z</dcterms:created>
  <dcterms:modified xsi:type="dcterms:W3CDTF">2020-05-12T20:42:00Z</dcterms:modified>
</cp:coreProperties>
</file>