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3A9" w:rsidRDefault="00B063A9" w:rsidP="00A43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4315E" w:rsidRDefault="00A4315E" w:rsidP="00A43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315E" w:rsidRDefault="00A4315E" w:rsidP="00A43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315E" w:rsidRDefault="00A4315E" w:rsidP="00A43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315E" w:rsidRDefault="00A4315E" w:rsidP="00A43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315E" w:rsidRDefault="00A4315E" w:rsidP="00A43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315E" w:rsidRDefault="00A4315E" w:rsidP="00A431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6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D303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13C9" w:rsidRPr="000025A2" w:rsidRDefault="00FE13C9" w:rsidP="00FE1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0025A2">
        <w:rPr>
          <w:color w:val="000000" w:themeColor="text1"/>
          <w:u w:color="000000" w:themeColor="text1"/>
        </w:rPr>
        <w:t>TO AMEND SECTION 16</w:t>
      </w:r>
      <w:r w:rsidR="00C64E18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17</w:t>
      </w:r>
      <w:r w:rsidR="00C64E18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720, CODE OF LAWS OF SOUTH CAROLINA, 1976, RELATING TO THE OFFENSE OF IMPERSONATING A LAW ENFORCEMENT OFFICER, SO AS TO REMOVE THE EXCEPTION FOR A CITIZEN</w:t>
      </w:r>
      <w:r w:rsidR="00C64E18" w:rsidRPr="00C64E18">
        <w:rPr>
          <w:color w:val="000000" w:themeColor="text1"/>
          <w:u w:color="000000" w:themeColor="text1"/>
        </w:rPr>
        <w:t>’</w:t>
      </w:r>
      <w:r w:rsidRPr="000025A2">
        <w:rPr>
          <w:color w:val="000000" w:themeColor="text1"/>
          <w:u w:color="000000" w:themeColor="text1"/>
        </w:rPr>
        <w:t>S ARREST; AND TO REPEAL SECTIONS 17</w:t>
      </w:r>
      <w:r w:rsidR="00C64E18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13</w:t>
      </w:r>
      <w:r w:rsidR="00C64E18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10 AND 17</w:t>
      </w:r>
      <w:r w:rsidR="00C64E18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13</w:t>
      </w:r>
      <w:r w:rsidR="00C64E18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20 BOTH RELATING TO CIRCUMSTANCES IN WHICH A CITIZEN MAY MAKE AN ARREST.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303F" w:rsidRDefault="007D30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D303F" w:rsidRDefault="007D30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13C9" w:rsidRDefault="00FE13C9" w:rsidP="00FE1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025A2">
        <w:rPr>
          <w:color w:val="000000" w:themeColor="text1"/>
          <w:u w:color="000000" w:themeColor="text1"/>
        </w:rPr>
        <w:t>SECTION</w:t>
      </w:r>
      <w:r w:rsidRPr="000025A2">
        <w:rPr>
          <w:color w:val="000000" w:themeColor="text1"/>
          <w:u w:color="000000" w:themeColor="text1"/>
        </w:rPr>
        <w:tab/>
        <w:t>1.</w:t>
      </w:r>
      <w:r w:rsidRPr="000025A2">
        <w:rPr>
          <w:color w:val="000000" w:themeColor="text1"/>
          <w:u w:color="000000" w:themeColor="text1"/>
        </w:rPr>
        <w:tab/>
        <w:t>Section 16</w:t>
      </w:r>
      <w:r w:rsidR="00C64E18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17</w:t>
      </w:r>
      <w:r w:rsidR="00C64E18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720 of the 1976 Code is amended to read:</w:t>
      </w:r>
    </w:p>
    <w:p w:rsidR="00FE13C9" w:rsidRDefault="00FE13C9" w:rsidP="00FE1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13C9" w:rsidRDefault="00FE13C9" w:rsidP="00FE1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“Section 16</w:t>
      </w:r>
      <w:r w:rsidR="00C64E1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17</w:t>
      </w:r>
      <w:r w:rsidR="00C64E1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720.  </w:t>
      </w:r>
      <w:r w:rsidRPr="00C76E4D">
        <w:t xml:space="preserve">It </w:t>
      </w:r>
      <w:r w:rsidRPr="00FE13C9">
        <w:rPr>
          <w:strike/>
        </w:rPr>
        <w:t>shall be</w:t>
      </w:r>
      <w:r w:rsidRPr="00C76E4D">
        <w:t xml:space="preserve"> </w:t>
      </w:r>
      <w:r>
        <w:rPr>
          <w:u w:val="single"/>
        </w:rPr>
        <w:t>is</w:t>
      </w:r>
      <w:r>
        <w:t xml:space="preserve"> </w:t>
      </w:r>
      <w:r w:rsidRPr="00C76E4D">
        <w:t xml:space="preserve">unlawful for any person other than a duly authorized law enforcement officer to represent to any person that he is a law enforcement officer and, acting upon such representation, to arrest or detain any person, search any building or automobile or in any way impersonate a law enforcement officer or act in accordance with the authority commonly given to such officers. </w:t>
      </w:r>
      <w:r w:rsidRPr="00FE13C9">
        <w:rPr>
          <w:strike/>
        </w:rPr>
        <w:t>Nothing in this section shall be construed to prohibit a private citizen from making a citizen</w:t>
      </w:r>
      <w:r w:rsidR="00C64E18" w:rsidRPr="00C64E18">
        <w:rPr>
          <w:strike/>
        </w:rPr>
        <w:t>’</w:t>
      </w:r>
      <w:r w:rsidRPr="00FE13C9">
        <w:rPr>
          <w:strike/>
        </w:rPr>
        <w:t>s arrest in accordance with the laws of this State.</w:t>
      </w:r>
    </w:p>
    <w:p w:rsidR="00FE13C9" w:rsidRDefault="00FE13C9" w:rsidP="00FE1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76E4D">
        <w:tab/>
        <w:t xml:space="preserve">Any person </w:t>
      </w:r>
      <w:r w:rsidRPr="00E34415">
        <w:rPr>
          <w:strike/>
        </w:rPr>
        <w:t>violating</w:t>
      </w:r>
      <w:r w:rsidRPr="00C76E4D">
        <w:t xml:space="preserve"> </w:t>
      </w:r>
      <w:r w:rsidR="00E34415">
        <w:rPr>
          <w:u w:val="single"/>
        </w:rPr>
        <w:t>who violates</w:t>
      </w:r>
      <w:r w:rsidR="00E34415">
        <w:t xml:space="preserve"> </w:t>
      </w:r>
      <w:r w:rsidRPr="00C76E4D">
        <w:t xml:space="preserve">the provisions of this section </w:t>
      </w:r>
      <w:r w:rsidRPr="00E34415">
        <w:rPr>
          <w:strike/>
        </w:rPr>
        <w:t>shall be deemed</w:t>
      </w:r>
      <w:r w:rsidRPr="00C76E4D">
        <w:t xml:space="preserve"> </w:t>
      </w:r>
      <w:r w:rsidR="00E34415">
        <w:rPr>
          <w:u w:val="single"/>
        </w:rPr>
        <w:t>is</w:t>
      </w:r>
      <w:r w:rsidR="00E34415">
        <w:t xml:space="preserve"> </w:t>
      </w:r>
      <w:r w:rsidRPr="00C76E4D">
        <w:t xml:space="preserve">guilty of a misdemeanor and, upon conviction, </w:t>
      </w:r>
      <w:r w:rsidRPr="00E34415">
        <w:rPr>
          <w:strike/>
        </w:rPr>
        <w:t>shall</w:t>
      </w:r>
      <w:r w:rsidRPr="00C76E4D">
        <w:t xml:space="preserve"> </w:t>
      </w:r>
      <w:r w:rsidR="00E34415">
        <w:rPr>
          <w:u w:val="single"/>
        </w:rPr>
        <w:t>must</w:t>
      </w:r>
      <w:r w:rsidR="00E34415">
        <w:t xml:space="preserve"> </w:t>
      </w:r>
      <w:r w:rsidRPr="00C76E4D">
        <w:t>be fined not more than five hundred dollars or imprisoned for not more than one year.</w:t>
      </w:r>
      <w:r w:rsidR="00601956">
        <w:t>”</w:t>
      </w:r>
    </w:p>
    <w:p w:rsidR="00601956" w:rsidRDefault="00601956" w:rsidP="00FE1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E13C9" w:rsidRPr="000025A2" w:rsidRDefault="00FE13C9" w:rsidP="00FE1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025A2">
        <w:rPr>
          <w:color w:val="000000" w:themeColor="text1"/>
          <w:u w:color="000000" w:themeColor="text1"/>
        </w:rPr>
        <w:t>SECTION</w:t>
      </w:r>
      <w:r w:rsidRPr="000025A2">
        <w:rPr>
          <w:color w:val="000000" w:themeColor="text1"/>
          <w:u w:color="000000" w:themeColor="text1"/>
        </w:rPr>
        <w:tab/>
        <w:t>2.</w:t>
      </w:r>
      <w:r w:rsidRPr="000025A2">
        <w:rPr>
          <w:color w:val="000000" w:themeColor="text1"/>
          <w:u w:color="000000" w:themeColor="text1"/>
        </w:rPr>
        <w:tab/>
        <w:t>Sections 17</w:t>
      </w:r>
      <w:r w:rsidR="00C64E18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13</w:t>
      </w:r>
      <w:r w:rsidR="00C64E18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10 and 17</w:t>
      </w:r>
      <w:r w:rsidR="00C64E18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13</w:t>
      </w:r>
      <w:r w:rsidR="00C64E18">
        <w:rPr>
          <w:color w:val="000000" w:themeColor="text1"/>
          <w:u w:color="000000" w:themeColor="text1"/>
        </w:rPr>
        <w:noBreakHyphen/>
      </w:r>
      <w:r w:rsidRPr="000025A2">
        <w:rPr>
          <w:color w:val="000000" w:themeColor="text1"/>
          <w:u w:color="000000" w:themeColor="text1"/>
        </w:rPr>
        <w:t>20 of the 1976 Code are repealed.</w:t>
      </w:r>
    </w:p>
    <w:p w:rsidR="00FE13C9" w:rsidRPr="000025A2" w:rsidRDefault="00FE13C9" w:rsidP="00FE13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303F" w:rsidRDefault="007D30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E13C9">
        <w:t>3</w:t>
      </w:r>
      <w:r>
        <w:t>.</w:t>
      </w:r>
      <w:r>
        <w:tab/>
        <w:t>This act takes effect upon approval by the Governor.</w:t>
      </w:r>
    </w:p>
    <w:p w:rsidR="00AA3A4E" w:rsidRDefault="00C64E18" w:rsidP="00181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63A9" w:rsidRDefault="00B063A9" w:rsidP="00B063A9">
      <w:pPr>
        <w:suppressAutoHyphens/>
      </w:pPr>
    </w:p>
    <w:sectPr w:rsidR="00B063A9" w:rsidSect="00B063A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303F" w:rsidRDefault="007D303F" w:rsidP="009F0C77">
      <w:r>
        <w:separator/>
      </w:r>
    </w:p>
  </w:endnote>
  <w:endnote w:type="continuationSeparator" w:id="0">
    <w:p w:rsidR="007D303F" w:rsidRDefault="007D30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B3F1C61-9A2C-4356-94EC-F9EA93541537}"/>
    <w:embedBold r:id="rId2" w:fontKey="{9888E349-7457-43A5-AEF1-9612B6BB60E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04B0FB9-E65D-409B-9271-8C9892CD0B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F50B373-FB20-4373-8CDB-D4BE078950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A4E" w:rsidRPr="00B063A9" w:rsidRDefault="00B063A9" w:rsidP="00B063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303F" w:rsidRDefault="007D303F" w:rsidP="009F0C77">
      <w:r>
        <w:separator/>
      </w:r>
    </w:p>
  </w:footnote>
  <w:footnote w:type="continuationSeparator" w:id="0">
    <w:p w:rsidR="007D303F" w:rsidRDefault="007D30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82AHB20"/>
    <w:docVar w:name="CoverBillType" w:val="b"/>
    <w:docVar w:name="DocPath" w:val="L:\Council\bills\BH\7282AHB20.DOCX"/>
    <w:docVar w:name="dvBillNumber" w:val="5487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7D303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1868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12657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1956"/>
    <w:rsid w:val="00605102"/>
    <w:rsid w:val="006215AA"/>
    <w:rsid w:val="006913C9"/>
    <w:rsid w:val="0069470D"/>
    <w:rsid w:val="006D58AA"/>
    <w:rsid w:val="00734F00"/>
    <w:rsid w:val="00736959"/>
    <w:rsid w:val="007A70AE"/>
    <w:rsid w:val="007D303F"/>
    <w:rsid w:val="00834C00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315E"/>
    <w:rsid w:val="00A64E80"/>
    <w:rsid w:val="00A72BCD"/>
    <w:rsid w:val="00A741D9"/>
    <w:rsid w:val="00A833AB"/>
    <w:rsid w:val="00A9741D"/>
    <w:rsid w:val="00AA3A4E"/>
    <w:rsid w:val="00AC34A2"/>
    <w:rsid w:val="00AD1C9A"/>
    <w:rsid w:val="00AD4B17"/>
    <w:rsid w:val="00B063A9"/>
    <w:rsid w:val="00B412D4"/>
    <w:rsid w:val="00B64FFF"/>
    <w:rsid w:val="00BE3C22"/>
    <w:rsid w:val="00C0345E"/>
    <w:rsid w:val="00C21ABE"/>
    <w:rsid w:val="00C31C95"/>
    <w:rsid w:val="00C3483A"/>
    <w:rsid w:val="00C62A24"/>
    <w:rsid w:val="00C64E18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34415"/>
    <w:rsid w:val="00E41911"/>
    <w:rsid w:val="00E43E36"/>
    <w:rsid w:val="00E44B57"/>
    <w:rsid w:val="00E92EEF"/>
    <w:rsid w:val="00EF2368"/>
    <w:rsid w:val="00F111BE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13C9"/>
    <w:rsid w:val="00FF01F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216DED-CDEE-4BB1-95C1-E23358D39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47EE1F-C5E9-4C52-B590-0C24E89AD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852F8EDA</Template>
  <TotalTime>0</TotalTime>
  <Pages>2</Pages>
  <Words>233</Words>
  <Characters>1142</Characters>
  <Application>Microsoft Office Word</Application>
  <DocSecurity>0</DocSecurity>
  <Lines>43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5487 Text of Previous Version (May 12, 2020) - South Carolina Legislature Online</dc:title>
  <dc:creator>Bonnie Huth</dc:creator>
  <cp:lastModifiedBy>S Wilson</cp:lastModifiedBy>
  <cp:revision>2</cp:revision>
  <dcterms:created xsi:type="dcterms:W3CDTF">2020-05-12T23:28:00Z</dcterms:created>
  <dcterms:modified xsi:type="dcterms:W3CDTF">2020-05-12T23:28:00Z</dcterms:modified>
</cp:coreProperties>
</file>