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0E7" w:rsidRDefault="00E120E7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9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6BC" w:rsidRPr="00921680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21680">
        <w:rPr>
          <w:color w:val="000000" w:themeColor="text1"/>
          <w:u w:color="000000" w:themeColor="text1"/>
        </w:rPr>
        <w:t>TO AMEND SECTION 17</w:t>
      </w:r>
      <w:r w:rsidR="00414439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414439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20, CODE OF LAWS OF SOUTH CAROLINA, 1976, RELATING TO CIRCUMSTANCES WHEN CITIZENS MAY ARREST, SO AS TO LIMIT THE CIRCUMSTANCES IN WHICH A CITIZEN MAY ARREST, INCLUDING TAKING THE LIFE OF THE PERSON, TO ARREST OF A PERSON WHO HAS ENTERED A DWELLING HOUSE WITHOUT EXPRESS OR IMPLIED PERMISSION.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9C5" w:rsidRDefault="00CC2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9C5" w:rsidRDefault="00CC2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6BC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680">
        <w:rPr>
          <w:color w:val="000000" w:themeColor="text1"/>
          <w:u w:color="000000" w:themeColor="text1"/>
        </w:rPr>
        <w:t>SECTION</w:t>
      </w:r>
      <w:r w:rsidRPr="00921680">
        <w:rPr>
          <w:color w:val="000000" w:themeColor="text1"/>
          <w:u w:color="000000" w:themeColor="text1"/>
        </w:rPr>
        <w:tab/>
        <w:t>1.</w:t>
      </w:r>
      <w:r w:rsidRPr="00921680">
        <w:rPr>
          <w:color w:val="000000" w:themeColor="text1"/>
          <w:u w:color="000000" w:themeColor="text1"/>
        </w:rPr>
        <w:tab/>
        <w:t>Section 17</w:t>
      </w:r>
      <w:r w:rsidR="00414439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414439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 of the 1976 Code is amended to read:</w:t>
      </w:r>
    </w:p>
    <w:p w:rsidR="008B56BC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56BC" w:rsidRPr="002E3B71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rPr>
          <w:color w:val="000000" w:themeColor="text1"/>
          <w:u w:color="000000" w:themeColor="text1"/>
        </w:rPr>
        <w:tab/>
        <w:t>“</w:t>
      </w:r>
      <w:r w:rsidR="002E3B71">
        <w:rPr>
          <w:color w:val="000000" w:themeColor="text1"/>
          <w:u w:color="000000" w:themeColor="text1"/>
        </w:rPr>
        <w:t>Section 17</w:t>
      </w:r>
      <w:r w:rsidR="00414439">
        <w:rPr>
          <w:color w:val="000000" w:themeColor="text1"/>
          <w:u w:color="000000" w:themeColor="text1"/>
        </w:rPr>
        <w:noBreakHyphen/>
      </w:r>
      <w:r w:rsidR="002E3B71">
        <w:rPr>
          <w:color w:val="000000" w:themeColor="text1"/>
          <w:u w:color="000000" w:themeColor="text1"/>
        </w:rPr>
        <w:t>13</w:t>
      </w:r>
      <w:r w:rsidR="00414439">
        <w:rPr>
          <w:color w:val="000000" w:themeColor="text1"/>
          <w:u w:color="000000" w:themeColor="text1"/>
        </w:rPr>
        <w:noBreakHyphen/>
      </w:r>
      <w:r w:rsidR="002E3B71">
        <w:rPr>
          <w:color w:val="000000" w:themeColor="text1"/>
          <w:u w:color="000000" w:themeColor="text1"/>
        </w:rPr>
        <w:t>20.</w:t>
      </w:r>
      <w:r w:rsidR="002E3B71">
        <w:rPr>
          <w:color w:val="000000" w:themeColor="text1"/>
          <w:u w:color="000000" w:themeColor="text1"/>
        </w:rPr>
        <w:tab/>
      </w:r>
      <w:r w:rsidRPr="003E0D30">
        <w:t>A citizen may arrest a person in the nighttime by efficient means as the darkness and the probability of escape render necessary, even if the life of the person should be taken, when the person</w:t>
      </w:r>
      <w:r w:rsidRPr="002E3B71">
        <w:rPr>
          <w:strike/>
        </w:rPr>
        <w:t>:</w:t>
      </w:r>
    </w:p>
    <w:p w:rsidR="008B56BC" w:rsidRPr="002E3B71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="008B56BC" w:rsidRPr="002E3B71">
        <w:rPr>
          <w:strike/>
        </w:rPr>
        <w:t>(a)</w:t>
      </w:r>
      <w:r w:rsidRPr="00414439">
        <w:tab/>
      </w:r>
      <w:r w:rsidR="008B56BC" w:rsidRPr="002E3B71">
        <w:rPr>
          <w:strike/>
        </w:rPr>
        <w:t>has committed a felony;</w:t>
      </w:r>
    </w:p>
    <w:p w:rsidR="008B56BC" w:rsidRPr="002E3B71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="008B56BC" w:rsidRPr="002E3B71">
        <w:rPr>
          <w:strike/>
        </w:rPr>
        <w:t>(b)</w:t>
      </w:r>
      <w:r w:rsidR="002E3B71">
        <w:tab/>
      </w:r>
      <w:r w:rsidR="008B56BC" w:rsidRPr="003E0D30">
        <w:t>has entered a dwelling house without express or implied permission</w:t>
      </w:r>
      <w:r w:rsidR="008B56BC" w:rsidRPr="002E3B71">
        <w:rPr>
          <w:strike/>
        </w:rPr>
        <w:t>;</w:t>
      </w:r>
    </w:p>
    <w:p w:rsidR="008B56BC" w:rsidRPr="002E3B71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="008B56BC" w:rsidRPr="002E3B71">
        <w:rPr>
          <w:strike/>
        </w:rPr>
        <w:t>(c)</w:t>
      </w:r>
      <w:r w:rsidRPr="00414439">
        <w:tab/>
      </w:r>
      <w:r w:rsidR="008B56BC" w:rsidRPr="002E3B71">
        <w:rPr>
          <w:strike/>
        </w:rPr>
        <w:t>has broken or is breaking into an outhouse with a view to plunder;</w:t>
      </w:r>
    </w:p>
    <w:p w:rsidR="008B56BC" w:rsidRPr="002E3B71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="008B56BC" w:rsidRPr="002E3B71">
        <w:rPr>
          <w:strike/>
        </w:rPr>
        <w:t>(d)</w:t>
      </w:r>
      <w:r w:rsidRPr="00414439">
        <w:tab/>
      </w:r>
      <w:r w:rsidR="008B56BC" w:rsidRPr="002E3B71">
        <w:rPr>
          <w:strike/>
        </w:rPr>
        <w:t>has in his possession stolen property; or</w:t>
      </w:r>
    </w:p>
    <w:p w:rsidR="008B56BC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4439">
        <w:tab/>
      </w:r>
      <w:r w:rsidR="008B56BC" w:rsidRPr="002E3B71">
        <w:rPr>
          <w:strike/>
        </w:rPr>
        <w:t>(e)</w:t>
      </w:r>
      <w:r w:rsidRPr="00414439">
        <w:tab/>
      </w:r>
      <w:r w:rsidR="008B56BC" w:rsidRPr="002E3B71">
        <w:rPr>
          <w:strike/>
        </w:rPr>
        <w:t>being under circumstances which raise just suspicion of his design to steal or to commit some felony, flees when he is hailed</w:t>
      </w:r>
      <w:r w:rsidR="008B56BC" w:rsidRPr="003E0D30">
        <w:t>.</w:t>
      </w:r>
      <w:r w:rsidR="002E3B71">
        <w:t>”</w:t>
      </w:r>
    </w:p>
    <w:p w:rsidR="008B56BC" w:rsidRPr="00921680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9C5" w:rsidRDefault="00CC2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B56BC">
        <w:t>2</w:t>
      </w:r>
      <w:r>
        <w:t>.</w:t>
      </w:r>
      <w:r>
        <w:tab/>
        <w:t>This act takes effect upon approval by the Governor.</w:t>
      </w:r>
    </w:p>
    <w:p w:rsidR="00BE4E0C" w:rsidRDefault="004144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20E7" w:rsidRDefault="00E120E7" w:rsidP="00E120E7">
      <w:pPr>
        <w:suppressAutoHyphens/>
      </w:pPr>
    </w:p>
    <w:sectPr w:rsidR="00E120E7" w:rsidSect="00E120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9C5" w:rsidRDefault="00CC29C5" w:rsidP="009F0C77">
      <w:r>
        <w:separator/>
      </w:r>
    </w:p>
  </w:endnote>
  <w:endnote w:type="continuationSeparator" w:id="0">
    <w:p w:rsidR="00CC29C5" w:rsidRDefault="00CC29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CB0184-C686-4D1A-9B79-133B8DD63A5B}"/>
    <w:embedBold r:id="rId2" w:fontKey="{920D1477-A186-497A-84C4-89CBD5E1A66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BADAF9-FF18-4B9D-82BF-2BA5FFB7ED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510734-722E-4DCB-AE43-56D09B767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E0C" w:rsidRPr="00E120E7" w:rsidRDefault="00E120E7" w:rsidP="00E12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9C5" w:rsidRDefault="00CC29C5" w:rsidP="009F0C77">
      <w:r>
        <w:separator/>
      </w:r>
    </w:p>
  </w:footnote>
  <w:footnote w:type="continuationSeparator" w:id="0">
    <w:p w:rsidR="00CC29C5" w:rsidRDefault="00CC29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83AHB20"/>
    <w:docVar w:name="CoverBillType" w:val="b"/>
    <w:docVar w:name="DocPath" w:val="L:\Council\bills\BH\7283AHB20.DOCX"/>
    <w:docVar w:name="dvBillNumber" w:val="549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C29C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3B71"/>
    <w:rsid w:val="002E5912"/>
    <w:rsid w:val="00301B21"/>
    <w:rsid w:val="00325348"/>
    <w:rsid w:val="0032732C"/>
    <w:rsid w:val="00336AD0"/>
    <w:rsid w:val="003629DA"/>
    <w:rsid w:val="0037079A"/>
    <w:rsid w:val="0037336F"/>
    <w:rsid w:val="003B427E"/>
    <w:rsid w:val="003C4DAB"/>
    <w:rsid w:val="003D01E8"/>
    <w:rsid w:val="003E5288"/>
    <w:rsid w:val="003F6D79"/>
    <w:rsid w:val="004101A1"/>
    <w:rsid w:val="0041443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56B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4E0C"/>
    <w:rsid w:val="00C0345E"/>
    <w:rsid w:val="00C21ABE"/>
    <w:rsid w:val="00C31C95"/>
    <w:rsid w:val="00C3483A"/>
    <w:rsid w:val="00C74E9D"/>
    <w:rsid w:val="00C826DD"/>
    <w:rsid w:val="00C82FD3"/>
    <w:rsid w:val="00C92819"/>
    <w:rsid w:val="00CC29C5"/>
    <w:rsid w:val="00CC6B7B"/>
    <w:rsid w:val="00CD2089"/>
    <w:rsid w:val="00D73A67"/>
    <w:rsid w:val="00D970A9"/>
    <w:rsid w:val="00DF3845"/>
    <w:rsid w:val="00E120E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CD759-0315-40EE-B194-016A795AB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39460-F060-4311-8F0B-D92F14109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1</Pages>
  <Words>191</Words>
  <Characters>906</Characters>
  <Application>Microsoft Office Word</Application>
  <DocSecurity>0</DocSecurity>
  <Lines>39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5492 Text of Previous Version (May 12, 2020) - South Carolina Legislature Online</dc:title>
  <dc:creator>Bonnie Huth</dc:creator>
  <cp:lastModifiedBy>S Wilson</cp:lastModifiedBy>
  <cp:revision>2</cp:revision>
  <dcterms:created xsi:type="dcterms:W3CDTF">2020-05-12T21:46:00Z</dcterms:created>
  <dcterms:modified xsi:type="dcterms:W3CDTF">2020-05-12T21:46:00Z</dcterms:modified>
</cp:coreProperties>
</file>