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8BE" w:rsidRPr="00522CE0" w:rsidRDefault="00C028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2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B241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66E3" w:rsidRPr="00522CE0" w:rsidRDefault="00BE66E3" w:rsidP="00BE6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Pr="00A94737">
        <w:rPr>
          <w:color w:val="000000" w:themeColor="text1"/>
          <w:szCs w:val="24"/>
          <w:u w:color="000000" w:themeColor="text1"/>
        </w:rPr>
        <w:t>JAMES E. STEWART</w:t>
      </w:r>
      <w:r>
        <w:rPr>
          <w:color w:val="000000" w:themeColor="text1"/>
          <w:szCs w:val="24"/>
          <w:u w:color="000000" w:themeColor="text1"/>
        </w:rPr>
        <w:t xml:space="preserve"> OF EASLEY AND TO COMMEND HIM FOR HIS OVER FORTY-THREE YEARS OF OUTSTANDING SERVICE TO PICKENS COUNTY.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E66E3" w:rsidRDefault="00BE66E3" w:rsidP="00BE6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the members of the South Carolina </w:t>
      </w:r>
      <w:r w:rsidR="00312EF8">
        <w:rPr>
          <w:color w:val="000000" w:themeColor="text1"/>
          <w:szCs w:val="24"/>
          <w:u w:color="000000" w:themeColor="text1"/>
        </w:rPr>
        <w:t>General Assembly</w:t>
      </w:r>
      <w:r>
        <w:rPr>
          <w:color w:val="000000" w:themeColor="text1"/>
          <w:szCs w:val="24"/>
          <w:u w:color="000000" w:themeColor="text1"/>
        </w:rPr>
        <w:t xml:space="preserve"> are pleased to recognize James E. Stewart for his significant contributions to his community and the State of South Carolina; and</w:t>
      </w:r>
    </w:p>
    <w:p w:rsidR="00BE66E3" w:rsidRPr="00A94737" w:rsidRDefault="00BE66E3" w:rsidP="00BE6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E66E3" w:rsidRDefault="00BE66E3" w:rsidP="00BE66E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 a leader in his community, Mr. Stewart s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erved on the Pickens County Fos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ter Care Review Board from 1976 to 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1990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on the Pickens County Social Services Board from August 2, 1990 to June 30, 2017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BE66E3" w:rsidRPr="00A94737" w:rsidRDefault="00BE66E3" w:rsidP="00BE66E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BE66E3" w:rsidRDefault="00BE66E3" w:rsidP="00BE66E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 Mr. Stewart has also been a m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ember of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 number of organizations, including 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 Easley Lions Club for over three decades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the Easley Jaycees, for which he has t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he distinguished honor of being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its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longest standi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ng member; 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tes Mason Lodge #189 for over fifty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Hejaz Shriners for over fifty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American Legion 52, Easley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BE66E3" w:rsidRDefault="00BE66E3" w:rsidP="00BE66E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BE66E3" w:rsidRPr="00A94737" w:rsidRDefault="00BE66E3" w:rsidP="00BE66E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over the years, Mr. Stewart has received many honors and awards, including the Melvin Jones Award from 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 Easley Lions Club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BE66E3" w:rsidRPr="00A94737" w:rsidRDefault="00BE66E3" w:rsidP="00BE6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E66E3" w:rsidRDefault="00BE66E3" w:rsidP="00BE66E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 a devout Christian, he is a member of First Baptist Church in</w:t>
      </w:r>
      <w:r w:rsidRPr="00A9473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Easley and was awarded the title of Deacon Emeritus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BE66E3" w:rsidRPr="00A94737" w:rsidRDefault="00BE66E3" w:rsidP="00BE66E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BE66E3" w:rsidRDefault="00BE66E3" w:rsidP="00BE6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during his tenure on these important boards and with these organizations, Mr. Stewart has</w:t>
      </w:r>
      <w:r w:rsidRPr="00A94737">
        <w:rPr>
          <w:color w:val="000000" w:themeColor="text1"/>
          <w:szCs w:val="24"/>
          <w:u w:color="000000" w:themeColor="text1"/>
        </w:rPr>
        <w:t xml:space="preserve"> brought genuine concern and a high degree of dedication to </w:t>
      </w:r>
      <w:r>
        <w:rPr>
          <w:color w:val="000000" w:themeColor="text1"/>
          <w:szCs w:val="24"/>
          <w:u w:color="000000" w:themeColor="text1"/>
        </w:rPr>
        <w:t>his</w:t>
      </w:r>
      <w:r w:rsidRPr="00A94737">
        <w:rPr>
          <w:color w:val="000000" w:themeColor="text1"/>
          <w:szCs w:val="24"/>
          <w:u w:color="000000" w:themeColor="text1"/>
        </w:rPr>
        <w:t xml:space="preserve"> service</w:t>
      </w:r>
      <w:r>
        <w:rPr>
          <w:color w:val="000000" w:themeColor="text1"/>
          <w:szCs w:val="24"/>
          <w:u w:color="000000" w:themeColor="text1"/>
        </w:rPr>
        <w:t>; and</w:t>
      </w:r>
    </w:p>
    <w:p w:rsidR="00BE66E3" w:rsidRDefault="00BE66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2417" w:rsidRDefault="002B24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BE66E3">
        <w:rPr>
          <w:rFonts w:eastAsia="Times New Roman"/>
        </w:rPr>
        <w:t xml:space="preserve">the members of the South Carolina </w:t>
      </w:r>
      <w:r w:rsidR="00312EF8">
        <w:rPr>
          <w:color w:val="000000" w:themeColor="text1"/>
          <w:szCs w:val="24"/>
          <w:u w:color="000000" w:themeColor="text1"/>
        </w:rPr>
        <w:t xml:space="preserve">General Assembly </w:t>
      </w:r>
      <w:r w:rsidR="00BE66E3">
        <w:rPr>
          <w:rFonts w:eastAsia="Times New Roman"/>
        </w:rPr>
        <w:t>are grateful for the dedication and commitment that James E. Stewart has shown in serving the State and the people of South Carolina</w:t>
      </w:r>
      <w:r>
        <w:rPr>
          <w:rFonts w:eastAsia="Times New Roman"/>
        </w:rPr>
        <w:t xml:space="preserve">.  Now, therefore, </w:t>
      </w:r>
    </w:p>
    <w:p w:rsidR="002B2417" w:rsidRDefault="002B24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2417" w:rsidRDefault="002B24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B2417" w:rsidRDefault="002B24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2417" w:rsidRDefault="002B24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BE66E3">
        <w:rPr>
          <w:rFonts w:eastAsia="Times New Roman"/>
        </w:rPr>
        <w:t xml:space="preserve"> the members of the South Carolina </w:t>
      </w:r>
      <w:r w:rsidR="00312EF8">
        <w:rPr>
          <w:color w:val="000000" w:themeColor="text1"/>
          <w:szCs w:val="24"/>
          <w:u w:color="000000" w:themeColor="text1"/>
        </w:rPr>
        <w:t>General Assembly</w:t>
      </w:r>
      <w:r w:rsidR="00BE66E3">
        <w:rPr>
          <w:rFonts w:eastAsia="Times New Roman"/>
        </w:rPr>
        <w:t xml:space="preserve">, by this resolution, recognize </w:t>
      </w:r>
      <w:r w:rsidR="00BE66E3" w:rsidRPr="00A94737">
        <w:rPr>
          <w:color w:val="000000" w:themeColor="text1"/>
          <w:szCs w:val="24"/>
          <w:u w:color="000000" w:themeColor="text1"/>
        </w:rPr>
        <w:t>James E. Stewart</w:t>
      </w:r>
      <w:r w:rsidR="00BE66E3">
        <w:rPr>
          <w:color w:val="000000" w:themeColor="text1"/>
          <w:szCs w:val="24"/>
          <w:u w:color="000000" w:themeColor="text1"/>
        </w:rPr>
        <w:t xml:space="preserve"> of Easley and commend him for his over forty-three years of outstanding service to Pickens County.</w:t>
      </w:r>
    </w:p>
    <w:p w:rsidR="002B2417" w:rsidRDefault="002B24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2417" w:rsidRPr="00522CE0" w:rsidRDefault="002B24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BE66E3">
        <w:rPr>
          <w:rFonts w:eastAsia="Times New Roman"/>
        </w:rPr>
        <w:t xml:space="preserve"> James E. Stewart.</w:t>
      </w:r>
    </w:p>
    <w:p w:rsidR="00BF3074" w:rsidRDefault="002678F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028BE" w:rsidRDefault="00C028BE" w:rsidP="00C028BE">
      <w:pPr>
        <w:suppressAutoHyphens/>
        <w:jc w:val="both"/>
        <w:rPr>
          <w:rFonts w:eastAsia="Times New Roman"/>
        </w:rPr>
      </w:pPr>
    </w:p>
    <w:sectPr w:rsidR="00C028BE" w:rsidSect="00C028B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417" w:rsidRDefault="002B2417" w:rsidP="00522CE0">
      <w:r>
        <w:separator/>
      </w:r>
    </w:p>
  </w:endnote>
  <w:endnote w:type="continuationSeparator" w:id="0">
    <w:p w:rsidR="002B2417" w:rsidRDefault="002B241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AE5387-8DCE-49AC-BBBC-2F33CF78BE85}"/>
    <w:embedBold r:id="rId2" w:fontKey="{DDFC4B9A-7BEB-4784-80F1-31337DB51A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B0CA88-5308-44DC-81DE-CD908796E8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AF49429-D73E-49B8-A5D1-745A16721D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074" w:rsidRPr="00C028BE" w:rsidRDefault="00C028BE" w:rsidP="00C028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417" w:rsidRDefault="002B2417" w:rsidP="00522CE0">
      <w:r>
        <w:separator/>
      </w:r>
    </w:p>
  </w:footnote>
  <w:footnote w:type="continuationSeparator" w:id="0">
    <w:p w:rsidR="002B2417" w:rsidRDefault="002B241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JAME.KMM.RFR"/>
    <w:docVar w:name="CoverAttorneyInitials" w:val="KMM"/>
    <w:docVar w:name="CoverAttorneyLastName" w:val="Moffitt"/>
    <w:docVar w:name="CoverBillType" w:val="c"/>
    <w:docVar w:name="CoverSenator" w:val="RFR"/>
    <w:docVar w:name="dvBillNumber" w:val="550"/>
    <w:docVar w:name="dvBillNumberPrefix" w:val="S. "/>
    <w:docVar w:name="dvOriginalBody" w:val="Senate"/>
    <w:docVar w:name="fulldraftpath" w:val="L:\S-RES\RFR\002JAME.KMM.RFR.DOCX"/>
    <w:docVar w:name="NameofBody" w:val="S"/>
    <w:docVar w:name="vgroup2" w:val="S-RES"/>
  </w:docVars>
  <w:rsids>
    <w:rsidRoot w:val="002B2417"/>
    <w:rsid w:val="00042AC1"/>
    <w:rsid w:val="00046516"/>
    <w:rsid w:val="00072458"/>
    <w:rsid w:val="0007601D"/>
    <w:rsid w:val="000B0720"/>
    <w:rsid w:val="000B5EAF"/>
    <w:rsid w:val="001315B2"/>
    <w:rsid w:val="00161C35"/>
    <w:rsid w:val="00170561"/>
    <w:rsid w:val="00186AC9"/>
    <w:rsid w:val="00197DF1"/>
    <w:rsid w:val="001B3DD9"/>
    <w:rsid w:val="001B7E5D"/>
    <w:rsid w:val="001D3BAC"/>
    <w:rsid w:val="00216025"/>
    <w:rsid w:val="00245C4E"/>
    <w:rsid w:val="002678F9"/>
    <w:rsid w:val="002B2417"/>
    <w:rsid w:val="002C1321"/>
    <w:rsid w:val="002C2031"/>
    <w:rsid w:val="002C5896"/>
    <w:rsid w:val="002D3BED"/>
    <w:rsid w:val="00307C2B"/>
    <w:rsid w:val="00312EF8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491A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0D1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02F0"/>
    <w:rsid w:val="00B945C5"/>
    <w:rsid w:val="00BA20EA"/>
    <w:rsid w:val="00BB5AFC"/>
    <w:rsid w:val="00BC0A56"/>
    <w:rsid w:val="00BE66E3"/>
    <w:rsid w:val="00BF3074"/>
    <w:rsid w:val="00C028BE"/>
    <w:rsid w:val="00C3076F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7E08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A0A8E0E-40B8-4FB9-9A20-BBB0BC31E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BE66E3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2</Pages>
  <Words>320</Words>
  <Characters>1609</Characters>
  <Application>Microsoft Office Word</Application>
  <DocSecurity>0</DocSecurity>
  <Lines>57</Lines>
  <Paragraphs>13</Paragraphs>
  <ScaleCrop>false</ScaleCrop>
  <Company> </Company>
  <LinksUpToDate>false</LinksUpToDate>
  <CharactersWithSpaces>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550 Text of Previous Version (Feb. 26,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2019-02-26T19:12:00Z</dcterms:created>
  <dcterms:modified xsi:type="dcterms:W3CDTF">2019-02-26T19:12:00Z</dcterms:modified>
</cp:coreProperties>
</file>