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096" w:rsidRDefault="000600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3EB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00A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 AND TO PROVIDE A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3EBB" w:rsidRDefault="00B03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3EBB" w:rsidRDefault="00B03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person who is less than eighteen years old is a passenger.</w:t>
      </w: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E000AF">
        <w:t>‘</w:t>
      </w:r>
      <w:r>
        <w:t>tobacco product</w:t>
      </w:r>
      <w:r w:rsidRPr="00E000AF">
        <w:t>’</w:t>
      </w:r>
      <w:r>
        <w:t xml:space="preserve"> means a product that contains tobacco and is intended for human consumption.</w:t>
      </w: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EBB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F7123" w:rsidRDefault="00E000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0096" w:rsidRDefault="00060096" w:rsidP="00060096">
      <w:pPr>
        <w:suppressAutoHyphens/>
      </w:pPr>
    </w:p>
    <w:sectPr w:rsidR="00060096" w:rsidSect="000600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EBB" w:rsidRDefault="00B03EBB" w:rsidP="009F0C77">
      <w:r>
        <w:separator/>
      </w:r>
    </w:p>
  </w:endnote>
  <w:endnote w:type="continuationSeparator" w:id="0">
    <w:p w:rsidR="00B03EBB" w:rsidRDefault="00B03E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6A4542-A923-46BF-9874-AD2FFD087F9E}"/>
    <w:embedBold r:id="rId2" w:fontKey="{67734BBA-962D-4AC5-A6B6-2D89200657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DD0D3C-8BA7-45ED-849B-7E3886DBED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8B4BA7-C36E-4298-9DAD-5BF28A93E8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F4F647-0259-4A50-8C46-966007B3EA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123" w:rsidRPr="00060096" w:rsidRDefault="00060096" w:rsidP="000600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EBB" w:rsidRDefault="00B03EBB" w:rsidP="009F0C77">
      <w:r>
        <w:separator/>
      </w:r>
    </w:p>
  </w:footnote>
  <w:footnote w:type="continuationSeparator" w:id="0">
    <w:p w:rsidR="00B03EBB" w:rsidRDefault="00B03E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672CM19"/>
    <w:docVar w:name="CoverBillType" w:val="b"/>
    <w:docVar w:name="DocPath" w:val="L:\Council\bills\GT\5672CM19.DOCX"/>
    <w:docVar w:name="dvBillNumber" w:val="558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B03EBB"/>
    <w:rsid w:val="000263D9"/>
    <w:rsid w:val="00026C9A"/>
    <w:rsid w:val="00060096"/>
    <w:rsid w:val="000965A1"/>
    <w:rsid w:val="000C487D"/>
    <w:rsid w:val="000E1785"/>
    <w:rsid w:val="000F39F2"/>
    <w:rsid w:val="000F7123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2824"/>
    <w:rsid w:val="004809EE"/>
    <w:rsid w:val="004B2A8B"/>
    <w:rsid w:val="00511EE9"/>
    <w:rsid w:val="00521E00"/>
    <w:rsid w:val="0055454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3EB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00A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1AA2A0-1852-4924-91D5-735099EB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8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8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B2EF2-93D9-42FA-AC00-12880BCA7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1</Pages>
  <Words>160</Words>
  <Characters>710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558 Text of Previous Version (Feb. 26, 2019) - South Carolina Legislature Online</dc:title>
  <dc:subject/>
  <dc:creator>Gwen Thurmond</dc:creator>
  <cp:keywords/>
  <dc:description/>
  <cp:lastModifiedBy>S Volk</cp:lastModifiedBy>
  <cp:revision>2</cp:revision>
  <cp:lastPrinted>2019-02-21T16:21:00Z</cp:lastPrinted>
  <dcterms:created xsi:type="dcterms:W3CDTF">2019-02-26T20:43:00Z</dcterms:created>
  <dcterms:modified xsi:type="dcterms:W3CDTF">2019-02-26T20:43:00Z</dcterms:modified>
</cp:coreProperties>
</file>