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A8E8C" w14:textId="77777777" w:rsidR="008C3726" w:rsidRDefault="008C37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1B603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65F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A2B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23F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3C16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3513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5DF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9F7334" w14:textId="77777777" w:rsidR="00522CE0" w:rsidRPr="008F023B" w:rsidRDefault="00522CE0" w:rsidP="008C3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5045">
        <w:rPr>
          <w:rFonts w:eastAsia="Times New Roman"/>
          <w:b/>
          <w:sz w:val="30"/>
          <w:szCs w:val="30"/>
        </w:rPr>
        <w:t>BILL</w:t>
      </w:r>
    </w:p>
    <w:p w14:paraId="0E1379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299ED0" w14:textId="1E70F355" w:rsidR="00522CE0" w:rsidRPr="00522CE0" w:rsidRDefault="002C3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3D32">
        <w:rPr>
          <w:color w:val="000000" w:themeColor="text1"/>
          <w:u w:color="000000" w:themeColor="text1"/>
        </w:rPr>
        <w:t>TO AMEND THE CODE OF LAWS OF SOUTH CAROLINA, 1976, BY ADDING CHAPTER 3</w:t>
      </w:r>
      <w:r>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w:t>
      </w:r>
      <w:r w:rsidR="00BE281D">
        <w:rPr>
          <w:color w:val="000000" w:themeColor="text1"/>
          <w:u w:color="000000" w:themeColor="text1"/>
        </w:rPr>
        <w:t>.</w:t>
      </w:r>
    </w:p>
    <w:p w14:paraId="03BE4D9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6B31390" w14:textId="77777777" w:rsidR="005E5045" w:rsidRDefault="005E5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024B44" w14:textId="77777777" w:rsidR="005E5045" w:rsidRDefault="005E5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E1BE9" w14:textId="77777777" w:rsidR="007254E1" w:rsidRPr="00EF3D32" w:rsidRDefault="005E504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7254E1">
        <w:rPr>
          <w:color w:val="000000" w:themeColor="text1"/>
          <w:u w:color="000000" w:themeColor="text1"/>
        </w:rPr>
        <w:tab/>
      </w:r>
      <w:r w:rsidR="007254E1" w:rsidRPr="00EF3D32">
        <w:rPr>
          <w:color w:val="000000" w:themeColor="text1"/>
          <w:u w:color="000000" w:themeColor="text1"/>
        </w:rPr>
        <w:t>Title 17 of the 1976 Code is amended by adding:</w:t>
      </w:r>
    </w:p>
    <w:p w14:paraId="465199ED"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8B0299" w14:textId="77777777" w:rsidR="007254E1" w:rsidRPr="00EF3D32" w:rsidRDefault="007254E1" w:rsidP="009F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14:paraId="46EF77D5" w14:textId="77777777" w:rsidR="007254E1" w:rsidRPr="00EF3D32" w:rsidRDefault="0072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BD4EE75" w14:textId="77777777" w:rsidR="007254E1" w:rsidRPr="00EF3D32" w:rsidRDefault="0072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14:paraId="62CCF4AA"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308D4"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202982">
        <w:rPr>
          <w:color w:val="000000" w:themeColor="text1"/>
          <w:u w:color="000000" w:themeColor="text1"/>
        </w:rPr>
        <w:t>‘</w:t>
      </w:r>
      <w:r w:rsidRPr="00EF3D32">
        <w:rPr>
          <w:color w:val="000000" w:themeColor="text1"/>
          <w:u w:color="000000" w:themeColor="text1"/>
        </w:rPr>
        <w:t>Asset Forfeiture and Private Property Protection Act</w:t>
      </w:r>
      <w:r w:rsidR="00202982">
        <w:rPr>
          <w:color w:val="000000" w:themeColor="text1"/>
          <w:u w:color="000000" w:themeColor="text1"/>
        </w:rPr>
        <w:t>’</w:t>
      </w:r>
      <w:r w:rsidRPr="00EF3D32">
        <w:rPr>
          <w:color w:val="000000" w:themeColor="text1"/>
          <w:u w:color="000000" w:themeColor="text1"/>
        </w:rPr>
        <w:t>.</w:t>
      </w:r>
    </w:p>
    <w:p w14:paraId="1A069C83"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AF0BD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As used in this chapter:</w:t>
      </w:r>
    </w:p>
    <w:p w14:paraId="7866A839"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D2282">
        <w:rPr>
          <w:color w:val="000000" w:themeColor="text1"/>
          <w:u w:color="000000" w:themeColor="text1"/>
        </w:rPr>
        <w:t>‘</w:t>
      </w:r>
      <w:r w:rsidRPr="007254E1">
        <w:rPr>
          <w:color w:val="000000" w:themeColor="text1"/>
          <w:u w:color="000000" w:themeColor="text1"/>
        </w:rPr>
        <w:t>Actual knowledge</w:t>
      </w:r>
      <w:r w:rsidR="00DD2282">
        <w:rPr>
          <w:color w:val="000000" w:themeColor="text1"/>
          <w:u w:color="000000" w:themeColor="text1"/>
        </w:rPr>
        <w:t>’</w:t>
      </w:r>
      <w:r w:rsidRPr="007254E1">
        <w:rPr>
          <w:color w:val="000000" w:themeColor="text1"/>
          <w:u w:color="000000" w:themeColor="text1"/>
        </w:rPr>
        <w:t xml:space="preserve"> means direct and clear awareness of information, a fact, or a condition.</w:t>
      </w:r>
    </w:p>
    <w:p w14:paraId="1550807B"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Contraband</w:t>
      </w:r>
      <w:r w:rsidR="00DD2282">
        <w:rPr>
          <w:color w:val="000000" w:themeColor="text1"/>
          <w:u w:color="000000" w:themeColor="text1"/>
        </w:rPr>
        <w:t>’</w:t>
      </w:r>
      <w:r w:rsidRPr="00EF3D32">
        <w:rPr>
          <w:color w:val="000000" w:themeColor="text1"/>
          <w:u w:color="000000" w:themeColor="text1"/>
        </w:rPr>
        <w:t xml:space="preserve"> means goods that are unlawful to import, export, or possess.</w:t>
      </w:r>
    </w:p>
    <w:p w14:paraId="4C5DA634"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Conveyance</w:t>
      </w:r>
      <w:r w:rsidR="00DD2282">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w:t>
      </w:r>
    </w:p>
    <w:p w14:paraId="3FBE0995" w14:textId="7EA55298"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w:t>
      </w:r>
      <w:r>
        <w:rPr>
          <w:color w:val="000000" w:themeColor="text1"/>
          <w:u w:color="000000" w:themeColor="text1"/>
        </w:rPr>
        <w:t>4</w:t>
      </w:r>
      <w:r w:rsidRPr="00EF3D32">
        <w:rPr>
          <w:color w:val="000000" w:themeColor="text1"/>
          <w:u w:color="000000" w:themeColor="text1"/>
        </w:rPr>
        <w:t>)</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Instrumentality</w:t>
      </w:r>
      <w:r w:rsidR="00DD2282">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w:t>
      </w:r>
      <w:r>
        <w:rPr>
          <w:color w:val="000000" w:themeColor="text1"/>
          <w:u w:color="000000" w:themeColor="text1"/>
        </w:rPr>
        <w:t xml:space="preserve">container, </w:t>
      </w:r>
      <w:r w:rsidRPr="00EF3D32">
        <w:rPr>
          <w:color w:val="000000" w:themeColor="text1"/>
          <w:u w:color="000000" w:themeColor="text1"/>
        </w:rPr>
        <w:t>conveyance,</w:t>
      </w:r>
      <w:r w:rsidR="00386CC5">
        <w:rPr>
          <w:color w:val="000000" w:themeColor="text1"/>
          <w:u w:color="000000" w:themeColor="text1"/>
        </w:rPr>
        <w:t xml:space="preserve"> computer and telecommunications device,</w:t>
      </w:r>
      <w:r w:rsidRPr="00EF3D32">
        <w:rPr>
          <w:color w:val="000000" w:themeColor="text1"/>
          <w:u w:color="000000" w:themeColor="text1"/>
        </w:rPr>
        <w:t xml:space="preserve"> </w:t>
      </w:r>
      <w:r w:rsidR="00386CC5">
        <w:rPr>
          <w:color w:val="000000" w:themeColor="text1"/>
          <w:u w:color="000000" w:themeColor="text1"/>
        </w:rPr>
        <w:t xml:space="preserve">and ammunition, </w:t>
      </w:r>
      <w:r>
        <w:rPr>
          <w:color w:val="000000" w:themeColor="text1"/>
          <w:u w:color="000000" w:themeColor="text1"/>
        </w:rPr>
        <w:t>equipment</w:t>
      </w:r>
      <w:r w:rsidRPr="00EF3D32">
        <w:rPr>
          <w:color w:val="000000" w:themeColor="text1"/>
          <w:u w:color="000000" w:themeColor="text1"/>
        </w:rPr>
        <w:t>,</w:t>
      </w:r>
      <w:r w:rsidR="00386CC5">
        <w:rPr>
          <w:color w:val="000000" w:themeColor="text1"/>
          <w:u w:color="000000" w:themeColor="text1"/>
        </w:rPr>
        <w:t xml:space="preserve"> and</w:t>
      </w:r>
      <w:r w:rsidRPr="00EF3D32">
        <w:rPr>
          <w:color w:val="000000" w:themeColor="text1"/>
          <w:u w:color="000000" w:themeColor="text1"/>
        </w:rPr>
        <w:t xml:space="preserve"> computer software.</w:t>
      </w:r>
    </w:p>
    <w:p w14:paraId="78827A28"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w:t>
      </w:r>
      <w:r>
        <w:rPr>
          <w:color w:val="000000" w:themeColor="text1"/>
          <w:u w:color="000000" w:themeColor="text1"/>
        </w:rPr>
        <w:t>5</w:t>
      </w:r>
      <w:r w:rsidRPr="00EF3D32">
        <w:rPr>
          <w:color w:val="000000" w:themeColor="text1"/>
          <w:u w:color="000000" w:themeColor="text1"/>
        </w:rPr>
        <w:t>)</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Law enforcement agency</w:t>
      </w:r>
      <w:r w:rsidR="00DD2282">
        <w:rPr>
          <w:color w:val="000000" w:themeColor="text1"/>
          <w:u w:color="000000" w:themeColor="text1"/>
        </w:rPr>
        <w:t>’</w:t>
      </w:r>
      <w:r w:rsidRPr="00EF3D32">
        <w:rPr>
          <w:color w:val="000000" w:themeColor="text1"/>
          <w:u w:color="000000" w:themeColor="text1"/>
        </w:rPr>
        <w:t xml:space="preserve"> </w:t>
      </w:r>
      <w:r>
        <w:rPr>
          <w:color w:val="000000" w:themeColor="text1"/>
          <w:u w:color="000000" w:themeColor="text1"/>
        </w:rPr>
        <w:t>has the same meaning as in Section 17</w:t>
      </w:r>
      <w:r>
        <w:rPr>
          <w:color w:val="000000" w:themeColor="text1"/>
          <w:u w:color="000000" w:themeColor="text1"/>
        </w:rPr>
        <w:noBreakHyphen/>
        <w:t>28</w:t>
      </w:r>
      <w:r>
        <w:rPr>
          <w:color w:val="000000" w:themeColor="text1"/>
          <w:u w:color="000000" w:themeColor="text1"/>
        </w:rPr>
        <w:noBreakHyphen/>
        <w:t>20(8)</w:t>
      </w:r>
      <w:r w:rsidRPr="00EF3D32">
        <w:rPr>
          <w:color w:val="000000" w:themeColor="text1"/>
          <w:u w:color="000000" w:themeColor="text1"/>
        </w:rPr>
        <w:t>.</w:t>
      </w:r>
    </w:p>
    <w:p w14:paraId="4095595A"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w:t>
      </w:r>
      <w:r>
        <w:rPr>
          <w:color w:val="000000" w:themeColor="text1"/>
          <w:u w:color="000000" w:themeColor="text1"/>
        </w:rPr>
        <w:t>6</w:t>
      </w:r>
      <w:r w:rsidRPr="00EF3D32">
        <w:rPr>
          <w:color w:val="000000" w:themeColor="text1"/>
          <w:u w:color="000000" w:themeColor="text1"/>
        </w:rPr>
        <w:t>)</w:t>
      </w:r>
      <w:r>
        <w:rPr>
          <w:color w:val="000000" w:themeColor="text1"/>
          <w:u w:color="000000" w:themeColor="text1"/>
        </w:rPr>
        <w:tab/>
      </w:r>
      <w:r w:rsidR="00DD2282">
        <w:rPr>
          <w:color w:val="000000" w:themeColor="text1"/>
          <w:u w:color="000000" w:themeColor="text1"/>
        </w:rPr>
        <w:t>‘</w:t>
      </w:r>
      <w:r w:rsidRPr="00EF3D32">
        <w:rPr>
          <w:color w:val="000000" w:themeColor="text1"/>
          <w:u w:color="000000" w:themeColor="text1"/>
        </w:rPr>
        <w:t>Law subject to forfeiture</w:t>
      </w:r>
      <w:r w:rsidR="00DD2282">
        <w:rPr>
          <w:color w:val="000000" w:themeColor="text1"/>
          <w:u w:color="000000" w:themeColor="text1"/>
        </w:rPr>
        <w:t>’</w:t>
      </w:r>
      <w:r w:rsidRPr="00EF3D32">
        <w:rPr>
          <w:color w:val="000000" w:themeColor="text1"/>
          <w:u w:color="000000" w:themeColor="text1"/>
        </w:rPr>
        <w:t xml:space="preserve"> means a </w:t>
      </w:r>
      <w:r>
        <w:rPr>
          <w:color w:val="000000" w:themeColor="text1"/>
          <w:u w:color="000000" w:themeColor="text1"/>
        </w:rPr>
        <w:t>s</w:t>
      </w:r>
      <w:r w:rsidRPr="00EF3D32">
        <w:rPr>
          <w:color w:val="000000" w:themeColor="text1"/>
          <w:u w:color="000000" w:themeColor="text1"/>
        </w:rPr>
        <w:t xml:space="preserve">tate criminal law that </w:t>
      </w:r>
      <w:r>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w:t>
      </w:r>
    </w:p>
    <w:p w14:paraId="3C919F3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DD2282">
        <w:rPr>
          <w:color w:val="000000" w:themeColor="text1"/>
          <w:u w:color="000000" w:themeColor="text1"/>
        </w:rPr>
        <w:t>‘</w:t>
      </w:r>
      <w:r>
        <w:rPr>
          <w:color w:val="000000" w:themeColor="text1"/>
          <w:u w:color="000000" w:themeColor="text1"/>
        </w:rPr>
        <w:t>Proceeds</w:t>
      </w:r>
      <w:r w:rsidR="00DD2282">
        <w:rPr>
          <w:color w:val="000000" w:themeColor="text1"/>
          <w:u w:color="000000" w:themeColor="text1"/>
        </w:rPr>
        <w:t>’</w:t>
      </w:r>
      <w:r>
        <w:rPr>
          <w:color w:val="000000" w:themeColor="text1"/>
          <w:u w:color="000000" w:themeColor="text1"/>
        </w:rPr>
        <w:t xml:space="preserve"> means money, securities, negotiable instruments, or other means of exchange obtained by the sale of property.</w:t>
      </w:r>
    </w:p>
    <w:p w14:paraId="39970DA7"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F38A5E"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32</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t>Property used in or derived from the violation of a law is subject to forfeiture only if the violation is:</w:t>
      </w:r>
    </w:p>
    <w:p w14:paraId="04103C07"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14:paraId="7DDB8007"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14:paraId="68CB822E"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Pr>
          <w:color w:val="000000" w:themeColor="text1"/>
          <w:u w:color="000000" w:themeColor="text1"/>
        </w:rPr>
        <w:noBreakHyphen/>
        <w:t>32</w:t>
      </w:r>
      <w:r>
        <w:rPr>
          <w:color w:val="000000" w:themeColor="text1"/>
          <w:u w:color="000000" w:themeColor="text1"/>
        </w:rPr>
        <w:noBreakHyphen/>
        <w:t>40(A).</w:t>
      </w:r>
    </w:p>
    <w:p w14:paraId="624DFF71" w14:textId="77777777" w:rsidR="007254E1" w:rsidRP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254E1">
        <w:rPr>
          <w:color w:val="000000" w:themeColor="text1"/>
          <w:u w:color="000000" w:themeColor="text1"/>
        </w:rPr>
        <w:t>Nothing in this section prevents property from being forfeited by plea agreement approved by the presiding criminal court except the court shall not accept a plea agreement or other arrangement that prevents the claim of any person other than the defendant who claims ownership.</w:t>
      </w:r>
    </w:p>
    <w:p w14:paraId="654D7EFF" w14:textId="77777777" w:rsidR="00C46079"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 xml:space="preserve">(D) The court may waive the conviction requirement if the </w:t>
      </w:r>
      <w:r w:rsidR="00DD2282">
        <w:rPr>
          <w:color w:val="000000" w:themeColor="text1"/>
          <w:u w:color="000000" w:themeColor="text1"/>
        </w:rPr>
        <w:t>prosecuting agency</w:t>
      </w:r>
      <w:r w:rsidRPr="007254E1">
        <w:rPr>
          <w:color w:val="000000" w:themeColor="text1"/>
          <w:u w:color="000000" w:themeColor="text1"/>
        </w:rPr>
        <w:t xml:space="preserve"> shows by clear and convincing evidence that, before conviction, the defendant</w:t>
      </w:r>
      <w:r w:rsidR="00C46079">
        <w:rPr>
          <w:color w:val="000000" w:themeColor="text1"/>
          <w:u w:color="000000" w:themeColor="text1"/>
        </w:rPr>
        <w:t>:</w:t>
      </w:r>
    </w:p>
    <w:p w14:paraId="690DDA85" w14:textId="4D5BE215"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1</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died</w:t>
      </w:r>
      <w:r w:rsidR="00B21DAB">
        <w:rPr>
          <w:color w:val="000000" w:themeColor="text1"/>
          <w:u w:color="000000" w:themeColor="text1"/>
        </w:rPr>
        <w:t>;</w:t>
      </w:r>
    </w:p>
    <w:p w14:paraId="53851102" w14:textId="003B64AD"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2</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was deported by the U</w:t>
      </w:r>
      <w:r>
        <w:rPr>
          <w:color w:val="000000" w:themeColor="text1"/>
          <w:u w:color="000000" w:themeColor="text1"/>
        </w:rPr>
        <w:t xml:space="preserve">nited </w:t>
      </w:r>
      <w:r w:rsidR="007254E1" w:rsidRPr="007254E1">
        <w:rPr>
          <w:color w:val="000000" w:themeColor="text1"/>
          <w:u w:color="000000" w:themeColor="text1"/>
        </w:rPr>
        <w:t>S</w:t>
      </w:r>
      <w:r>
        <w:rPr>
          <w:color w:val="000000" w:themeColor="text1"/>
          <w:u w:color="000000" w:themeColor="text1"/>
        </w:rPr>
        <w:t>tates</w:t>
      </w:r>
      <w:r w:rsidR="007254E1" w:rsidRPr="007254E1">
        <w:rPr>
          <w:color w:val="000000" w:themeColor="text1"/>
          <w:u w:color="000000" w:themeColor="text1"/>
        </w:rPr>
        <w:t xml:space="preserve"> government</w:t>
      </w:r>
      <w:r w:rsidR="00B21DAB">
        <w:rPr>
          <w:color w:val="000000" w:themeColor="text1"/>
          <w:u w:color="000000" w:themeColor="text1"/>
        </w:rPr>
        <w:t>;</w:t>
      </w:r>
    </w:p>
    <w:p w14:paraId="32EA5AC3" w14:textId="0DB9C034"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3</w:t>
      </w:r>
      <w:r w:rsidR="007254E1" w:rsidRPr="007254E1">
        <w:rPr>
          <w:color w:val="000000" w:themeColor="text1"/>
          <w:u w:color="000000" w:themeColor="text1"/>
        </w:rPr>
        <w:t>)</w:t>
      </w:r>
      <w:r>
        <w:rPr>
          <w:color w:val="000000" w:themeColor="text1"/>
          <w:u w:color="000000" w:themeColor="text1"/>
        </w:rPr>
        <w:tab/>
        <w:t>wa</w:t>
      </w:r>
      <w:r w:rsidR="007254E1" w:rsidRPr="007254E1">
        <w:rPr>
          <w:color w:val="000000" w:themeColor="text1"/>
          <w:u w:color="000000" w:themeColor="text1"/>
        </w:rPr>
        <w:t>s granted immunity or reduced punishment in exchange for testifying or assisting a law enforcement investigation or prosecution</w:t>
      </w:r>
      <w:r w:rsidR="00B21DAB">
        <w:rPr>
          <w:color w:val="000000" w:themeColor="text1"/>
          <w:u w:color="000000" w:themeColor="text1"/>
        </w:rPr>
        <w:t>;</w:t>
      </w:r>
    </w:p>
    <w:p w14:paraId="63A8A6EE" w14:textId="6009496E" w:rsidR="00C46079"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4</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fled the jurisdiction</w:t>
      </w:r>
      <w:r w:rsidR="00B21DAB">
        <w:rPr>
          <w:color w:val="000000" w:themeColor="text1"/>
          <w:u w:color="000000" w:themeColor="text1"/>
        </w:rPr>
        <w:t>;</w:t>
      </w:r>
      <w:r w:rsidR="007254E1" w:rsidRPr="007254E1">
        <w:rPr>
          <w:color w:val="000000" w:themeColor="text1"/>
          <w:u w:color="000000" w:themeColor="text1"/>
        </w:rPr>
        <w:t xml:space="preserve"> or</w:t>
      </w:r>
    </w:p>
    <w:p w14:paraId="5818EC39" w14:textId="77777777" w:rsidR="007254E1" w:rsidRPr="007254E1" w:rsidRDefault="00C46079"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54E1" w:rsidRPr="007254E1">
        <w:rPr>
          <w:color w:val="000000" w:themeColor="text1"/>
          <w:u w:color="000000" w:themeColor="text1"/>
        </w:rPr>
        <w:t>(</w:t>
      </w:r>
      <w:r>
        <w:rPr>
          <w:color w:val="000000" w:themeColor="text1"/>
          <w:u w:color="000000" w:themeColor="text1"/>
        </w:rPr>
        <w:t>5</w:t>
      </w:r>
      <w:r w:rsidR="007254E1" w:rsidRPr="007254E1">
        <w:rPr>
          <w:color w:val="000000" w:themeColor="text1"/>
          <w:u w:color="000000" w:themeColor="text1"/>
        </w:rPr>
        <w:t>)</w:t>
      </w:r>
      <w:r>
        <w:rPr>
          <w:color w:val="000000" w:themeColor="text1"/>
          <w:u w:color="000000" w:themeColor="text1"/>
        </w:rPr>
        <w:tab/>
      </w:r>
      <w:r w:rsidR="007254E1" w:rsidRPr="007254E1">
        <w:rPr>
          <w:color w:val="000000" w:themeColor="text1"/>
          <w:u w:color="000000" w:themeColor="text1"/>
        </w:rPr>
        <w:t>abandoned the property.</w:t>
      </w:r>
    </w:p>
    <w:p w14:paraId="4F2B38E6"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(E)</w:t>
      </w:r>
      <w:r w:rsidR="00320E98">
        <w:rPr>
          <w:color w:val="000000" w:themeColor="text1"/>
          <w:u w:color="000000" w:themeColor="text1"/>
        </w:rPr>
        <w:tab/>
      </w:r>
      <w:r>
        <w:rPr>
          <w:color w:val="000000" w:themeColor="text1"/>
          <w:u w:color="000000" w:themeColor="text1"/>
        </w:rPr>
        <w:t>There is no civil asset forfeiture</w:t>
      </w:r>
      <w:r w:rsidR="00C46079">
        <w:rPr>
          <w:color w:val="000000" w:themeColor="text1"/>
          <w:u w:color="000000" w:themeColor="text1"/>
        </w:rPr>
        <w:t>.</w:t>
      </w:r>
    </w:p>
    <w:p w14:paraId="4832A280"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90E543"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If a person is convicted of violating a law subject to forfeiture, the court shall order the person to forfeit:</w:t>
      </w:r>
    </w:p>
    <w:p w14:paraId="26B8103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proceeds and property derived directly from the commission of the crime;</w:t>
      </w:r>
    </w:p>
    <w:p w14:paraId="7E539FEA"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proceeds and property directly traceable to proceeds and property derived directly from the commission of the crime; and</w:t>
      </w:r>
    </w:p>
    <w:p w14:paraId="692AD734"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instrumentalities used in the commission of the crime.</w:t>
      </w:r>
    </w:p>
    <w:p w14:paraId="2B8EE831"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only property subject to forfeiture is:</w:t>
      </w:r>
    </w:p>
    <w:p w14:paraId="246E74C5"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land, buildings, containers, conveyances, equipment, materials, products, money, securities, and negotiable instruments</w:t>
      </w:r>
      <w:r w:rsidR="001A6750">
        <w:rPr>
          <w:color w:val="000000" w:themeColor="text1"/>
          <w:u w:color="000000" w:themeColor="text1"/>
        </w:rPr>
        <w:t xml:space="preserve"> </w:t>
      </w:r>
      <w:r w:rsidR="008A2BC0">
        <w:rPr>
          <w:color w:val="000000" w:themeColor="text1"/>
          <w:u w:color="000000" w:themeColor="text1"/>
        </w:rPr>
        <w:t>the court finds to meet the requirements of subsection (A)</w:t>
      </w:r>
      <w:r w:rsidRPr="00EF3D32">
        <w:rPr>
          <w:color w:val="000000" w:themeColor="text1"/>
          <w:u w:color="000000" w:themeColor="text1"/>
        </w:rPr>
        <w:t>; and</w:t>
      </w:r>
    </w:p>
    <w:p w14:paraId="3C8282A8"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Pr>
          <w:color w:val="000000" w:themeColor="text1"/>
          <w:u w:color="000000" w:themeColor="text1"/>
        </w:rPr>
        <w:noBreakHyphen/>
      </w:r>
      <w:r w:rsidRPr="00EF3D32">
        <w:rPr>
          <w:color w:val="000000" w:themeColor="text1"/>
          <w:u w:color="000000" w:themeColor="text1"/>
        </w:rPr>
        <w:t>and</w:t>
      </w:r>
      <w:r>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w:t>
      </w:r>
      <w:r w:rsidRPr="00EF3D32">
        <w:rPr>
          <w:color w:val="000000" w:themeColor="text1"/>
          <w:u w:color="000000" w:themeColor="text1"/>
        </w:rPr>
        <w:lastRenderedPageBreak/>
        <w:t>obtained from the proceeds of a violation of a law subject to forfeiture.</w:t>
      </w:r>
    </w:p>
    <w:p w14:paraId="75DB3FBE"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 xml:space="preserve">The State may petition the court to order the defendant to submit substitute property owned fully by the defendant up to the value of unreachable property if the State proves, by a preponderance of the evidence, that the defendant intentionally </w:t>
      </w:r>
      <w:r w:rsidRPr="007254E1">
        <w:rPr>
          <w:color w:val="000000" w:themeColor="text1"/>
          <w:u w:color="000000" w:themeColor="text1"/>
        </w:rPr>
        <w:t>dissipated, transferred, sold, commingled property with other property which cannot be divided without difficulty,</w:t>
      </w:r>
      <w:r w:rsidRPr="003E5136">
        <w:rPr>
          <w:color w:val="000000" w:themeColor="text1"/>
          <w:u w:color="000000" w:themeColor="text1"/>
        </w:rPr>
        <w:t xml:space="preserve"> </w:t>
      </w:r>
      <w:r w:rsidRPr="00EF3D32">
        <w:rPr>
          <w:color w:val="000000" w:themeColor="text1"/>
          <w:u w:color="000000" w:themeColor="text1"/>
        </w:rPr>
        <w:t>or deposited property with a third party to avoid the court</w:t>
      </w:r>
      <w:r w:rsidR="00DD2282">
        <w:rPr>
          <w:color w:val="000000" w:themeColor="text1"/>
          <w:u w:color="000000" w:themeColor="text1"/>
        </w:rPr>
        <w:t>’s</w:t>
      </w:r>
      <w:r w:rsidRPr="00EF3D32">
        <w:rPr>
          <w:color w:val="000000" w:themeColor="text1"/>
          <w:u w:color="000000" w:themeColor="text1"/>
        </w:rPr>
        <w:t xml:space="preserve"> jurisdiction. The State may not seek additional remedies including, but not limited to, a personal money judgment.</w:t>
      </w:r>
    </w:p>
    <w:p w14:paraId="77295E9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A defendant is not jointly and severally liable for forfeiture awards owed by other defendants. When ownership is unclear, a court may order each defendant to forfeit property on a pro rata basis proportional to the proceeds that each defendant personally received.</w:t>
      </w:r>
    </w:p>
    <w:p w14:paraId="091FEAA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7AE4DD"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 xml:space="preserve">A </w:t>
      </w:r>
      <w:r w:rsidR="00E27786" w:rsidRPr="00E27786">
        <w:rPr>
          <w:color w:val="000000" w:themeColor="text1"/>
          <w:u w:color="000000" w:themeColor="text1"/>
        </w:rPr>
        <w:t>law enforcement agency shall not refer, transfer or otherwise relinquish possession of property seized under state law to a federal agency by way of adoption or other means for the purpose of the property</w:t>
      </w:r>
      <w:r w:rsidR="00DD2282">
        <w:rPr>
          <w:color w:val="000000" w:themeColor="text1"/>
          <w:u w:color="000000" w:themeColor="text1"/>
        </w:rPr>
        <w:t>’s</w:t>
      </w:r>
      <w:r w:rsidR="00E27786" w:rsidRPr="00E27786">
        <w:rPr>
          <w:color w:val="000000" w:themeColor="text1"/>
          <w:u w:color="000000" w:themeColor="text1"/>
        </w:rPr>
        <w:t xml:space="preserve"> forfeiture under the fe</w:t>
      </w:r>
      <w:r w:rsidR="00E27786">
        <w:rPr>
          <w:color w:val="000000" w:themeColor="text1"/>
          <w:u w:color="000000" w:themeColor="text1"/>
        </w:rPr>
        <w:t>deral Controlled Substances Act.</w:t>
      </w:r>
    </w:p>
    <w:p w14:paraId="0DAAA8F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00E27786">
        <w:rPr>
          <w:color w:val="000000" w:themeColor="text1"/>
          <w:u w:color="000000" w:themeColor="text1"/>
        </w:rPr>
        <w:t>A law enforcement agency may not</w:t>
      </w:r>
      <w:r w:rsidR="00E27786" w:rsidRPr="00EF3D32">
        <w:rPr>
          <w:color w:val="000000" w:themeColor="text1"/>
          <w:u w:color="000000" w:themeColor="text1"/>
        </w:rPr>
        <w:t xml:space="preserve"> transfer a criminal investigation or proceeding to the federal government with the sole intention to circumvent </w:t>
      </w:r>
      <w:r w:rsidR="00E27786">
        <w:rPr>
          <w:color w:val="000000" w:themeColor="text1"/>
          <w:u w:color="000000" w:themeColor="text1"/>
        </w:rPr>
        <w:t>s</w:t>
      </w:r>
      <w:r w:rsidR="00E27786" w:rsidRPr="00EF3D32">
        <w:rPr>
          <w:color w:val="000000" w:themeColor="text1"/>
          <w:u w:color="000000" w:themeColor="text1"/>
        </w:rPr>
        <w:t>tate forfeiture law.</w:t>
      </w:r>
    </w:p>
    <w:p w14:paraId="672195F3" w14:textId="77777777" w:rsidR="00E27786" w:rsidRPr="00E27786"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00E27786" w:rsidRPr="00E27786">
        <w:rPr>
          <w:color w:val="000000" w:themeColor="text1"/>
          <w:u w:color="000000" w:themeColor="text1"/>
        </w:rPr>
        <w:t>In a case in which the aggregate net equity value of the property and currency seized has a value of fifty thousand dollars or less, excluding the value of contraband, a law enforcement agency participating in a joint task force or other multi</w:t>
      </w:r>
      <w:r w:rsidR="005442D6">
        <w:rPr>
          <w:color w:val="000000" w:themeColor="text1"/>
          <w:u w:color="000000" w:themeColor="text1"/>
        </w:rPr>
        <w:t>-</w:t>
      </w:r>
      <w:r w:rsidR="00E27786" w:rsidRPr="00E27786">
        <w:rPr>
          <w:color w:val="000000" w:themeColor="text1"/>
          <w:u w:color="000000" w:themeColor="text1"/>
        </w:rPr>
        <w:t xml:space="preserve">jurisdictional collaboration with the federal government shall transfer responsibility for the seized property to the </w:t>
      </w:r>
      <w:r w:rsidR="00DD2282">
        <w:rPr>
          <w:color w:val="000000" w:themeColor="text1"/>
          <w:u w:color="000000" w:themeColor="text1"/>
        </w:rPr>
        <w:t>prosecuting agency</w:t>
      </w:r>
      <w:r w:rsidR="00E27786" w:rsidRPr="00E27786">
        <w:rPr>
          <w:color w:val="000000" w:themeColor="text1"/>
          <w:u w:color="000000" w:themeColor="text1"/>
        </w:rPr>
        <w:t xml:space="preserve"> for forfeiture under state law.</w:t>
      </w:r>
    </w:p>
    <w:p w14:paraId="0E827348" w14:textId="77777777" w:rsidR="00E27786" w:rsidRPr="00E27786" w:rsidRDefault="00E2778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(D)</w:t>
      </w:r>
      <w:r w:rsidRPr="00E27786">
        <w:rPr>
          <w:color w:val="000000" w:themeColor="text1"/>
          <w:u w:color="000000" w:themeColor="text1"/>
        </w:rPr>
        <w:tab/>
        <w:t xml:space="preserve">If the federal government prohibits the transfer of seized property and currency to the </w:t>
      </w:r>
      <w:r w:rsidR="00DD2282">
        <w:rPr>
          <w:color w:val="000000" w:themeColor="text1"/>
          <w:u w:color="000000" w:themeColor="text1"/>
        </w:rPr>
        <w:t>prosecuting agency</w:t>
      </w:r>
      <w:r w:rsidRPr="00E27786">
        <w:rPr>
          <w:color w:val="000000" w:themeColor="text1"/>
          <w:u w:color="000000" w:themeColor="text1"/>
        </w:rPr>
        <w:t xml:space="preserve"> as required by subsection (C) and instead requires the property be transferred to the federal government for forfeiture under federal law, the law enforcement agency is prohibited from accepting payment of any kind or distribution of forfeiture proceeds from the federal government.</w:t>
      </w:r>
    </w:p>
    <w:p w14:paraId="3D8D4921" w14:textId="77777777" w:rsidR="00E27786" w:rsidRPr="00E27786" w:rsidRDefault="00E2778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(E)</w:t>
      </w:r>
      <w:r w:rsidRPr="00E27786">
        <w:rPr>
          <w:color w:val="000000" w:themeColor="text1"/>
          <w:u w:color="000000" w:themeColor="text1"/>
        </w:rPr>
        <w:tab/>
        <w:t>Nothing in subsections (C) or (D) must be construed to restrict a law enforcement agency participating in a joint task force or other multi</w:t>
      </w:r>
      <w:r w:rsidR="005442D6">
        <w:rPr>
          <w:color w:val="000000" w:themeColor="text1"/>
          <w:u w:color="000000" w:themeColor="text1"/>
        </w:rPr>
        <w:t>-</w:t>
      </w:r>
      <w:r w:rsidRPr="00E27786">
        <w:rPr>
          <w:color w:val="000000" w:themeColor="text1"/>
          <w:u w:color="000000" w:themeColor="text1"/>
        </w:rPr>
        <w:t xml:space="preserve">jurisdictional collaboration from transferring responsibility to the federal government for forfeiture of seized </w:t>
      </w:r>
      <w:r w:rsidRPr="00E27786">
        <w:rPr>
          <w:color w:val="000000" w:themeColor="text1"/>
          <w:u w:color="000000" w:themeColor="text1"/>
        </w:rPr>
        <w:lastRenderedPageBreak/>
        <w:t>property and currency that has an aggregate net equity value of greater than fifty thousand dollars, excluding the value of contraband.</w:t>
      </w:r>
    </w:p>
    <w:p w14:paraId="703B44C3" w14:textId="76D5AB00" w:rsidR="007254E1" w:rsidRPr="00EF3D32" w:rsidRDefault="00E2778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(F)</w:t>
      </w:r>
      <w:r>
        <w:rPr>
          <w:color w:val="000000" w:themeColor="text1"/>
          <w:u w:color="000000" w:themeColor="text1"/>
        </w:rPr>
        <w:tab/>
      </w:r>
      <w:r w:rsidR="007254E1">
        <w:rPr>
          <w:color w:val="000000" w:themeColor="text1"/>
          <w:u w:color="000000" w:themeColor="text1"/>
        </w:rPr>
        <w:t>The law enforcement agency</w:t>
      </w:r>
      <w:r w:rsidR="007254E1"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sidR="007254E1">
        <w:rPr>
          <w:color w:val="000000" w:themeColor="text1"/>
          <w:u w:color="000000" w:themeColor="text1"/>
        </w:rPr>
        <w:t>Sections 17</w:t>
      </w:r>
      <w:r w:rsidR="007254E1">
        <w:rPr>
          <w:color w:val="000000" w:themeColor="text1"/>
          <w:u w:color="000000" w:themeColor="text1"/>
        </w:rPr>
        <w:noBreakHyphen/>
        <w:t>32</w:t>
      </w:r>
      <w:r w:rsidR="007254E1">
        <w:rPr>
          <w:color w:val="000000" w:themeColor="text1"/>
          <w:u w:color="000000" w:themeColor="text1"/>
        </w:rPr>
        <w:noBreakHyphen/>
        <w:t>8</w:t>
      </w:r>
      <w:r w:rsidR="00B21DAB">
        <w:rPr>
          <w:color w:val="000000" w:themeColor="text1"/>
          <w:u w:color="000000" w:themeColor="text1"/>
        </w:rPr>
        <w:t>5</w:t>
      </w:r>
      <w:r w:rsidR="007254E1">
        <w:rPr>
          <w:color w:val="000000" w:themeColor="text1"/>
          <w:u w:color="000000" w:themeColor="text1"/>
        </w:rPr>
        <w:t xml:space="preserve"> and 17</w:t>
      </w:r>
      <w:r w:rsidR="007254E1">
        <w:rPr>
          <w:color w:val="000000" w:themeColor="text1"/>
          <w:u w:color="000000" w:themeColor="text1"/>
        </w:rPr>
        <w:noBreakHyphen/>
        <w:t>32</w:t>
      </w:r>
      <w:r w:rsidR="007254E1">
        <w:rPr>
          <w:color w:val="000000" w:themeColor="text1"/>
          <w:u w:color="000000" w:themeColor="text1"/>
        </w:rPr>
        <w:noBreakHyphen/>
        <w:t>200.</w:t>
      </w:r>
    </w:p>
    <w:p w14:paraId="2CC9DB83"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F6EF01" w14:textId="77777777" w:rsidR="004A222F" w:rsidRPr="00DD228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004A222F" w:rsidRPr="00DD2282">
        <w:rPr>
          <w:color w:val="000000" w:themeColor="text1"/>
          <w:u w:color="000000" w:themeColor="text1"/>
        </w:rPr>
        <w:t>(A)</w:t>
      </w:r>
      <w:r w:rsidR="004A222F" w:rsidRPr="00DD2282">
        <w:rPr>
          <w:color w:val="000000" w:themeColor="text1"/>
          <w:u w:color="000000" w:themeColor="text1"/>
        </w:rPr>
        <w:tab/>
      </w:r>
      <w:r w:rsidR="00677C01" w:rsidRPr="00DD2282">
        <w:rPr>
          <w:color w:val="000000" w:themeColor="text1"/>
          <w:u w:color="000000" w:themeColor="text1"/>
        </w:rPr>
        <w:t>B</w:t>
      </w:r>
      <w:r w:rsidR="00244634" w:rsidRPr="00DD2282">
        <w:rPr>
          <w:color w:val="000000" w:themeColor="text1"/>
          <w:u w:color="000000" w:themeColor="text1"/>
        </w:rPr>
        <w:t>efore the defendant</w:t>
      </w:r>
      <w:r w:rsidR="00DD2282">
        <w:rPr>
          <w:color w:val="000000" w:themeColor="text1"/>
          <w:u w:color="000000" w:themeColor="text1"/>
        </w:rPr>
        <w:t>’</w:t>
      </w:r>
      <w:r w:rsidR="00677C01" w:rsidRPr="00DD2282">
        <w:rPr>
          <w:color w:val="000000" w:themeColor="text1"/>
          <w:u w:color="000000" w:themeColor="text1"/>
        </w:rPr>
        <w:t>s first appearance in court, t</w:t>
      </w:r>
      <w:r w:rsidR="004A222F" w:rsidRPr="00DD2282">
        <w:rPr>
          <w:color w:val="000000" w:themeColor="text1"/>
          <w:u w:color="000000" w:themeColor="text1"/>
        </w:rPr>
        <w:t xml:space="preserve">he </w:t>
      </w:r>
      <w:r w:rsidR="00DD2282" w:rsidRPr="00DD2282">
        <w:rPr>
          <w:color w:val="000000" w:themeColor="text1"/>
          <w:u w:color="000000" w:themeColor="text1"/>
        </w:rPr>
        <w:t>prosecuting agency</w:t>
      </w:r>
      <w:r w:rsidR="004A222F" w:rsidRPr="00DD2282">
        <w:rPr>
          <w:color w:val="000000" w:themeColor="text1"/>
          <w:u w:color="000000" w:themeColor="text1"/>
        </w:rPr>
        <w:t xml:space="preserve"> shall file a criminal complaint that includes:</w:t>
      </w:r>
    </w:p>
    <w:p w14:paraId="5A3BDEF7" w14:textId="2E202489"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w:t>
      </w:r>
      <w:r w:rsidR="00677C01" w:rsidRPr="00DD2282">
        <w:rPr>
          <w:color w:val="000000" w:themeColor="text1"/>
          <w:u w:color="000000" w:themeColor="text1"/>
        </w:rPr>
        <w:t>1</w:t>
      </w:r>
      <w:r w:rsidRPr="00DD2282">
        <w:rPr>
          <w:color w:val="000000" w:themeColor="text1"/>
          <w:u w:color="000000" w:themeColor="text1"/>
        </w:rPr>
        <w:t>)</w:t>
      </w:r>
      <w:r w:rsidRPr="00DD2282">
        <w:rPr>
          <w:color w:val="000000" w:themeColor="text1"/>
          <w:u w:color="000000" w:themeColor="text1"/>
        </w:rPr>
        <w:tab/>
        <w:t>criminal charges</w:t>
      </w:r>
      <w:r w:rsidR="00B21DAB">
        <w:rPr>
          <w:color w:val="000000" w:themeColor="text1"/>
          <w:u w:color="000000" w:themeColor="text1"/>
        </w:rPr>
        <w:t>;</w:t>
      </w:r>
      <w:r w:rsidRPr="00DD2282">
        <w:rPr>
          <w:color w:val="000000" w:themeColor="text1"/>
          <w:u w:color="000000" w:themeColor="text1"/>
        </w:rPr>
        <w:t xml:space="preserve"> and</w:t>
      </w:r>
    </w:p>
    <w:p w14:paraId="45E58F42"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w:t>
      </w:r>
      <w:r w:rsidR="00677C01" w:rsidRPr="00DD2282">
        <w:rPr>
          <w:color w:val="000000" w:themeColor="text1"/>
          <w:u w:color="000000" w:themeColor="text1"/>
        </w:rPr>
        <w:t>2</w:t>
      </w:r>
      <w:r w:rsidRPr="00DD2282">
        <w:rPr>
          <w:color w:val="000000" w:themeColor="text1"/>
          <w:u w:color="000000" w:themeColor="text1"/>
        </w:rPr>
        <w:t>)</w:t>
      </w:r>
      <w:r w:rsidRPr="00DD2282">
        <w:rPr>
          <w:color w:val="000000" w:themeColor="text1"/>
          <w:u w:color="000000" w:themeColor="text1"/>
        </w:rPr>
        <w:tab/>
      </w:r>
      <w:r w:rsidR="00677C01" w:rsidRPr="00DD2282">
        <w:rPr>
          <w:color w:val="000000" w:themeColor="text1"/>
          <w:u w:color="000000" w:themeColor="text1"/>
        </w:rPr>
        <w:t xml:space="preserve">in any case in which the state seeks forfeiture of property, </w:t>
      </w:r>
      <w:r w:rsidRPr="00DD2282">
        <w:rPr>
          <w:color w:val="000000" w:themeColor="text1"/>
          <w:u w:color="000000" w:themeColor="text1"/>
        </w:rPr>
        <w:t xml:space="preserve">the </w:t>
      </w:r>
      <w:r w:rsidR="00677C01" w:rsidRPr="00DD2282">
        <w:rPr>
          <w:color w:val="000000" w:themeColor="text1"/>
          <w:u w:color="000000" w:themeColor="text1"/>
        </w:rPr>
        <w:t xml:space="preserve">following </w:t>
      </w:r>
      <w:r w:rsidRPr="00DD2282">
        <w:rPr>
          <w:color w:val="000000" w:themeColor="text1"/>
          <w:u w:color="000000" w:themeColor="text1"/>
        </w:rPr>
        <w:t>information</w:t>
      </w:r>
      <w:r w:rsidR="00677C01" w:rsidRPr="00DD2282">
        <w:rPr>
          <w:color w:val="000000" w:themeColor="text1"/>
          <w:u w:color="000000" w:themeColor="text1"/>
        </w:rPr>
        <w:t>:</w:t>
      </w:r>
    </w:p>
    <w:p w14:paraId="12B5B58A"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(a)</w:t>
      </w:r>
      <w:r w:rsidRPr="00DD2282">
        <w:rPr>
          <w:color w:val="000000" w:themeColor="text1"/>
          <w:u w:color="000000" w:themeColor="text1"/>
        </w:rPr>
        <w:tab/>
        <w:t>a description of the property seized;</w:t>
      </w:r>
    </w:p>
    <w:p w14:paraId="60022B73"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(b)</w:t>
      </w:r>
      <w:r w:rsidRPr="00DD2282">
        <w:rPr>
          <w:color w:val="000000" w:themeColor="text1"/>
          <w:u w:color="000000" w:themeColor="text1"/>
        </w:rPr>
        <w:tab/>
        <w:t>the date and place of the seizure;</w:t>
      </w:r>
    </w:p>
    <w:p w14:paraId="4E49BD15"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(c)</w:t>
      </w:r>
      <w:r w:rsidRPr="00DD2282">
        <w:rPr>
          <w:color w:val="000000" w:themeColor="text1"/>
          <w:u w:color="000000" w:themeColor="text1"/>
        </w:rPr>
        <w:tab/>
        <w:t>the name and address of the appropriate agency responsible for the seizure;</w:t>
      </w:r>
    </w:p>
    <w:p w14:paraId="7DE7B474"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(d)</w:t>
      </w:r>
      <w:r w:rsidRPr="00DD2282">
        <w:rPr>
          <w:color w:val="000000" w:themeColor="text1"/>
          <w:u w:color="000000" w:themeColor="text1"/>
        </w:rPr>
        <w:tab/>
        <w:t>a statement of facts establishing probable cause to believe that the charged offense has been committed, that the defendant committed it, and that the seized property is an instrument or represents the proceeds of the underlying offense;</w:t>
      </w:r>
    </w:p>
    <w:p w14:paraId="3D02C093"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(e)</w:t>
      </w:r>
      <w:r w:rsidRPr="00DD2282">
        <w:rPr>
          <w:color w:val="000000" w:themeColor="text1"/>
          <w:u w:color="000000" w:themeColor="text1"/>
        </w:rPr>
        <w:tab/>
        <w:t xml:space="preserve">the name of any person known to the </w:t>
      </w:r>
      <w:r w:rsidR="00DD2282" w:rsidRPr="00DD2282">
        <w:rPr>
          <w:color w:val="000000" w:themeColor="text1"/>
          <w:u w:color="000000" w:themeColor="text1"/>
        </w:rPr>
        <w:t>prosecuting agency</w:t>
      </w:r>
      <w:r w:rsidRPr="00DD2282">
        <w:rPr>
          <w:color w:val="000000" w:themeColor="text1"/>
          <w:u w:color="000000" w:themeColor="text1"/>
        </w:rPr>
        <w:t xml:space="preserve"> to have an interest in the property, and the nature of that interest; and</w:t>
      </w:r>
    </w:p>
    <w:p w14:paraId="2DA299C0" w14:textId="77777777" w:rsidR="00677C01" w:rsidRPr="00DD2282" w:rsidRDefault="00677C0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(f)</w:t>
      </w:r>
      <w:r w:rsidRPr="00DD2282">
        <w:rPr>
          <w:color w:val="000000" w:themeColor="text1"/>
          <w:u w:color="000000" w:themeColor="text1"/>
        </w:rPr>
        <w:tab/>
        <w:t>references to the relevant statutory provisions required to show the property is the type of property that may be forfeited.</w:t>
      </w:r>
    </w:p>
    <w:p w14:paraId="51F12621"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677C01" w:rsidRPr="00DD2282">
        <w:rPr>
          <w:color w:val="000000" w:themeColor="text1"/>
          <w:u w:color="000000" w:themeColor="text1"/>
        </w:rPr>
        <w:t>B</w:t>
      </w:r>
      <w:r w:rsidRPr="00DD2282">
        <w:rPr>
          <w:color w:val="000000" w:themeColor="text1"/>
          <w:u w:color="000000" w:themeColor="text1"/>
        </w:rPr>
        <w:t>)</w:t>
      </w:r>
      <w:r w:rsidRPr="00DD2282">
        <w:rPr>
          <w:color w:val="000000" w:themeColor="text1"/>
          <w:u w:color="000000" w:themeColor="text1"/>
        </w:rPr>
        <w:tab/>
        <w:t xml:space="preserve">Upon motion by the </w:t>
      </w:r>
      <w:r w:rsidR="00DD2282" w:rsidRPr="00DD2282">
        <w:rPr>
          <w:color w:val="000000" w:themeColor="text1"/>
          <w:u w:color="000000" w:themeColor="text1"/>
        </w:rPr>
        <w:t>prosecuting agency</w:t>
      </w:r>
      <w:r w:rsidRPr="00DD2282">
        <w:rPr>
          <w:color w:val="000000" w:themeColor="text1"/>
          <w:u w:color="000000" w:themeColor="text1"/>
        </w:rPr>
        <w:t xml:space="preserve">, a court may permit the filing of an amended criminal complaint within seven days of the first appearance for good cause shown. Service of an amended criminal complaint on a represented party must be made </w:t>
      </w:r>
      <w:r w:rsidR="00677C01" w:rsidRPr="00DD2282">
        <w:rPr>
          <w:color w:val="000000" w:themeColor="text1"/>
          <w:u w:color="000000" w:themeColor="text1"/>
        </w:rPr>
        <w:t>up</w:t>
      </w:r>
      <w:r w:rsidRPr="00DD2282">
        <w:rPr>
          <w:color w:val="000000" w:themeColor="text1"/>
          <w:u w:color="000000" w:themeColor="text1"/>
        </w:rPr>
        <w:t>on the attorney. Service on the attorney or party must be made in the manner provided by law and the rules of practice of the court, including by electronic means as authorized by law or court rule. The court shall verify service at the defendant</w:t>
      </w:r>
      <w:r w:rsidR="00DD2282">
        <w:rPr>
          <w:color w:val="000000" w:themeColor="text1"/>
          <w:u w:color="000000" w:themeColor="text1"/>
        </w:rPr>
        <w:t>’s</w:t>
      </w:r>
      <w:r w:rsidRPr="00DD2282">
        <w:rPr>
          <w:color w:val="000000" w:themeColor="text1"/>
          <w:u w:color="000000" w:themeColor="text1"/>
        </w:rPr>
        <w:t xml:space="preserve"> next appearance.</w:t>
      </w:r>
    </w:p>
    <w:p w14:paraId="2B508F7D"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2E799B" w:rsidRPr="00DD2282">
        <w:rPr>
          <w:color w:val="000000" w:themeColor="text1"/>
          <w:u w:color="000000" w:themeColor="text1"/>
        </w:rPr>
        <w:t>C</w:t>
      </w:r>
      <w:r w:rsidRPr="00DD2282">
        <w:rPr>
          <w:color w:val="000000" w:themeColor="text1"/>
          <w:u w:color="000000" w:themeColor="text1"/>
        </w:rPr>
        <w:t>)</w:t>
      </w:r>
      <w:r w:rsidR="002E799B" w:rsidRPr="00DD2282">
        <w:rPr>
          <w:color w:val="000000" w:themeColor="text1"/>
          <w:u w:color="000000" w:themeColor="text1"/>
        </w:rPr>
        <w:tab/>
      </w:r>
      <w:r w:rsidRPr="00DD2282">
        <w:rPr>
          <w:color w:val="000000" w:themeColor="text1"/>
          <w:u w:color="000000" w:themeColor="text1"/>
        </w:rPr>
        <w:t xml:space="preserve">The </w:t>
      </w:r>
      <w:r w:rsidR="00DD2282" w:rsidRPr="00DD2282">
        <w:rPr>
          <w:color w:val="000000" w:themeColor="text1"/>
          <w:u w:color="000000" w:themeColor="text1"/>
        </w:rPr>
        <w:t>prosecuting agency</w:t>
      </w:r>
      <w:r w:rsidRPr="00DD2282">
        <w:rPr>
          <w:color w:val="000000" w:themeColor="text1"/>
          <w:u w:color="000000" w:themeColor="text1"/>
        </w:rPr>
        <w:t xml:space="preserve"> shall provide notice of the forfeiture proceeding to the registered owner of any vehicle and any other individual known to have an interest in any property subject to forfeiture under this section who is not charged with a crime in the complaint. Notice must be given within seven days of the filing of the complaint, pursuant to </w:t>
      </w:r>
      <w:r w:rsidR="002E799B" w:rsidRPr="00DD2282">
        <w:rPr>
          <w:color w:val="000000" w:themeColor="text1"/>
          <w:u w:color="000000" w:themeColor="text1"/>
        </w:rPr>
        <w:t>subsection</w:t>
      </w:r>
      <w:r w:rsidRPr="00DD2282">
        <w:rPr>
          <w:color w:val="000000" w:themeColor="text1"/>
          <w:u w:color="000000" w:themeColor="text1"/>
        </w:rPr>
        <w:t xml:space="preserve"> </w:t>
      </w:r>
      <w:r w:rsidR="002E799B" w:rsidRPr="00DD2282">
        <w:rPr>
          <w:color w:val="000000" w:themeColor="text1"/>
          <w:u w:color="000000" w:themeColor="text1"/>
        </w:rPr>
        <w:t>(</w:t>
      </w:r>
      <w:r w:rsidRPr="00DD2282">
        <w:rPr>
          <w:color w:val="000000" w:themeColor="text1"/>
          <w:u w:color="000000" w:themeColor="text1"/>
        </w:rPr>
        <w:t>A</w:t>
      </w:r>
      <w:r w:rsidR="002E799B" w:rsidRPr="00DD2282">
        <w:rPr>
          <w:color w:val="000000" w:themeColor="text1"/>
          <w:u w:color="000000" w:themeColor="text1"/>
        </w:rPr>
        <w:t>)</w:t>
      </w:r>
      <w:r w:rsidRPr="00DD2282">
        <w:rPr>
          <w:color w:val="000000" w:themeColor="text1"/>
          <w:u w:color="000000" w:themeColor="text1"/>
        </w:rPr>
        <w:t xml:space="preserve"> or, if an interest was not known at the time of the filing, within seven days of discovery of an individual with an interest in the property and may be made by </w:t>
      </w:r>
      <w:r w:rsidRPr="00DD2282">
        <w:rPr>
          <w:color w:val="000000" w:themeColor="text1"/>
          <w:u w:color="000000" w:themeColor="text1"/>
        </w:rPr>
        <w:lastRenderedPageBreak/>
        <w:t>personal service if the owner is a resident of this state, or by certified mail if the person is the resident of another state.</w:t>
      </w:r>
    </w:p>
    <w:p w14:paraId="4C9D7D89"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2E799B" w:rsidRPr="00DD2282">
        <w:rPr>
          <w:color w:val="000000" w:themeColor="text1"/>
          <w:u w:color="000000" w:themeColor="text1"/>
        </w:rPr>
        <w:t>D</w:t>
      </w:r>
      <w:r w:rsidRPr="00DD2282">
        <w:rPr>
          <w:color w:val="000000" w:themeColor="text1"/>
          <w:u w:color="000000" w:themeColor="text1"/>
        </w:rPr>
        <w:t>)</w:t>
      </w:r>
      <w:r w:rsidR="002E799B" w:rsidRPr="00DD2282">
        <w:rPr>
          <w:color w:val="000000" w:themeColor="text1"/>
          <w:u w:color="000000" w:themeColor="text1"/>
        </w:rPr>
        <w:tab/>
      </w:r>
      <w:r w:rsidRPr="00DD2282">
        <w:rPr>
          <w:color w:val="000000" w:themeColor="text1"/>
          <w:u w:color="000000" w:themeColor="text1"/>
        </w:rPr>
        <w:t>The notice must be in writing and contain:</w:t>
      </w:r>
    </w:p>
    <w:p w14:paraId="50E5C36A"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(1)</w:t>
      </w:r>
      <w:r w:rsidR="004401C6">
        <w:rPr>
          <w:color w:val="000000" w:themeColor="text1"/>
          <w:u w:color="000000" w:themeColor="text1"/>
        </w:rPr>
        <w:tab/>
      </w:r>
      <w:r w:rsidRPr="00DD2282">
        <w:rPr>
          <w:color w:val="000000" w:themeColor="text1"/>
          <w:u w:color="000000" w:themeColor="text1"/>
        </w:rPr>
        <w:t>a description of the property seized;</w:t>
      </w:r>
    </w:p>
    <w:p w14:paraId="1986A0C3"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(2)</w:t>
      </w:r>
      <w:r w:rsidR="004401C6">
        <w:rPr>
          <w:color w:val="000000" w:themeColor="text1"/>
          <w:u w:color="000000" w:themeColor="text1"/>
        </w:rPr>
        <w:tab/>
      </w:r>
      <w:r w:rsidRPr="00DD2282">
        <w:rPr>
          <w:color w:val="000000" w:themeColor="text1"/>
          <w:u w:color="000000" w:themeColor="text1"/>
        </w:rPr>
        <w:t>the date of seizure; and</w:t>
      </w:r>
    </w:p>
    <w:p w14:paraId="5CD217DA"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(3)</w:t>
      </w:r>
      <w:r w:rsidR="004401C6">
        <w:rPr>
          <w:color w:val="000000" w:themeColor="text1"/>
          <w:u w:color="000000" w:themeColor="text1"/>
        </w:rPr>
        <w:tab/>
      </w:r>
      <w:r w:rsidRPr="00DD2282">
        <w:rPr>
          <w:color w:val="000000" w:themeColor="text1"/>
          <w:u w:color="000000" w:themeColor="text1"/>
        </w:rPr>
        <w:t>a copy of the complaint</w:t>
      </w:r>
    </w:p>
    <w:p w14:paraId="02E9FD2F" w14:textId="77777777" w:rsidR="004A222F" w:rsidRPr="00DD2282" w:rsidRDefault="004A222F"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w:t>
      </w:r>
      <w:r w:rsidR="002E799B" w:rsidRPr="00DD2282">
        <w:rPr>
          <w:color w:val="000000" w:themeColor="text1"/>
          <w:u w:color="000000" w:themeColor="text1"/>
        </w:rPr>
        <w:t>E</w:t>
      </w:r>
      <w:r w:rsidRPr="00DD2282">
        <w:rPr>
          <w:color w:val="000000" w:themeColor="text1"/>
          <w:u w:color="000000" w:themeColor="text1"/>
        </w:rPr>
        <w:t>)</w:t>
      </w:r>
      <w:r w:rsidRPr="00DD2282">
        <w:rPr>
          <w:color w:val="000000" w:themeColor="text1"/>
          <w:u w:color="000000" w:themeColor="text1"/>
        </w:rPr>
        <w:tab/>
        <w:t>Substantially, the following language must appear conspicuously in the notice:</w:t>
      </w:r>
    </w:p>
    <w:p w14:paraId="65A2B8A2" w14:textId="77777777" w:rsidR="007254E1" w:rsidRPr="00DD228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590"/>
          <w:tab w:val="left" w:pos="4752"/>
          <w:tab w:val="left" w:pos="4950"/>
          <w:tab w:val="left" w:pos="5184"/>
          <w:tab w:val="left" w:pos="5400"/>
          <w:tab w:val="left" w:pos="5616"/>
        </w:tabs>
        <w:ind w:left="720" w:right="1613"/>
        <w:jc w:val="both"/>
        <w:rPr>
          <w:color w:val="000000" w:themeColor="text1"/>
          <w:u w:color="000000" w:themeColor="text1"/>
        </w:rPr>
      </w:pPr>
      <w:r>
        <w:rPr>
          <w:color w:val="000000" w:themeColor="text1"/>
          <w:u w:color="000000" w:themeColor="text1"/>
        </w:rPr>
        <w:t>‘</w:t>
      </w:r>
      <w:r w:rsidR="004A222F" w:rsidRPr="00DD2282">
        <w:rPr>
          <w:color w:val="000000" w:themeColor="text1"/>
          <w:u w:color="000000" w:themeColor="text1"/>
        </w:rPr>
        <w:t>WARNING: You may lose the right to be heard in court if</w:t>
      </w:r>
      <w:r w:rsidR="002E799B" w:rsidRPr="00DD2282">
        <w:rPr>
          <w:color w:val="000000" w:themeColor="text1"/>
          <w:u w:color="000000" w:themeColor="text1"/>
        </w:rPr>
        <w:t xml:space="preserve"> </w:t>
      </w:r>
      <w:r w:rsidR="004A222F" w:rsidRPr="00DD2282">
        <w:rPr>
          <w:color w:val="000000" w:themeColor="text1"/>
          <w:u w:color="000000" w:themeColor="text1"/>
        </w:rPr>
        <w:t>you do not file a statement of interest or ownership before the</w:t>
      </w:r>
      <w:r w:rsidR="002E799B" w:rsidRPr="00DD2282">
        <w:rPr>
          <w:color w:val="000000" w:themeColor="text1"/>
          <w:u w:color="000000" w:themeColor="text1"/>
        </w:rPr>
        <w:t xml:space="preserve"> </w:t>
      </w:r>
      <w:r w:rsidR="004A222F" w:rsidRPr="00DD2282">
        <w:rPr>
          <w:color w:val="000000" w:themeColor="text1"/>
          <w:u w:color="000000" w:themeColor="text1"/>
        </w:rPr>
        <w:t>conclusion of the criminal prosecution of the defendant.</w:t>
      </w:r>
      <w:r w:rsidR="002E799B" w:rsidRPr="00DD2282">
        <w:rPr>
          <w:color w:val="000000" w:themeColor="text1"/>
          <w:u w:color="000000" w:themeColor="text1"/>
        </w:rPr>
        <w:t xml:space="preserve"> </w:t>
      </w:r>
      <w:r w:rsidR="004A222F" w:rsidRPr="00DD2282">
        <w:rPr>
          <w:color w:val="000000" w:themeColor="text1"/>
          <w:u w:color="000000" w:themeColor="text1"/>
        </w:rPr>
        <w:t>You must file in district court. You do not have to pay</w:t>
      </w:r>
      <w:r w:rsidR="002E799B" w:rsidRPr="00DD2282">
        <w:rPr>
          <w:color w:val="000000" w:themeColor="text1"/>
          <w:u w:color="000000" w:themeColor="text1"/>
        </w:rPr>
        <w:t xml:space="preserve"> </w:t>
      </w:r>
      <w:r w:rsidR="004A222F" w:rsidRPr="00DD2282">
        <w:rPr>
          <w:color w:val="000000" w:themeColor="text1"/>
          <w:u w:color="000000" w:themeColor="text1"/>
        </w:rPr>
        <w:t>a filing fee to file your notice.</w:t>
      </w:r>
      <w:r>
        <w:rPr>
          <w:color w:val="000000" w:themeColor="text1"/>
          <w:u w:color="000000" w:themeColor="text1"/>
        </w:rPr>
        <w:t>’</w:t>
      </w:r>
    </w:p>
    <w:p w14:paraId="2E920069" w14:textId="77777777" w:rsidR="002E799B" w:rsidRPr="00DD2282" w:rsidRDefault="002E799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(F)</w:t>
      </w:r>
      <w:r w:rsidRPr="00DD2282">
        <w:rPr>
          <w:color w:val="000000" w:themeColor="text1"/>
          <w:u w:color="000000" w:themeColor="text1"/>
        </w:rPr>
        <w:tab/>
        <w:t>If notice is not served in accordance with this section to all persons appearing to have an interest in the property and no time extension is granted or the extension period has expired, the appropriate agency shall, upon the owner</w:t>
      </w:r>
      <w:r w:rsidR="00DD2282">
        <w:rPr>
          <w:color w:val="000000" w:themeColor="text1"/>
          <w:u w:color="000000" w:themeColor="text1"/>
        </w:rPr>
        <w:t>’s</w:t>
      </w:r>
      <w:r w:rsidRPr="00DD2282">
        <w:rPr>
          <w:color w:val="000000" w:themeColor="text1"/>
          <w:u w:color="000000" w:themeColor="text1"/>
        </w:rPr>
        <w:t xml:space="preserve"> request, return the property to the person from whom the property was seized or another owner if another owner made the request.</w:t>
      </w:r>
    </w:p>
    <w:p w14:paraId="322699A8" w14:textId="77777777" w:rsidR="007254E1" w:rsidRDefault="002E799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(G)</w:t>
      </w:r>
      <w:r w:rsidRPr="00DD2282">
        <w:rPr>
          <w:color w:val="000000" w:themeColor="text1"/>
          <w:u w:color="000000" w:themeColor="text1"/>
        </w:rPr>
        <w:tab/>
        <w:t>The law enforcement agency shall not be required to return contraband.</w:t>
      </w:r>
    </w:p>
    <w:p w14:paraId="0DE18FE3" w14:textId="77777777" w:rsidR="002E799B" w:rsidRDefault="002E799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59A061"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Section 17-32-65.</w:t>
      </w:r>
      <w:r>
        <w:rPr>
          <w:color w:val="000000" w:themeColor="text1"/>
          <w:u w:color="000000" w:themeColor="text1"/>
        </w:rPr>
        <w:tab/>
      </w:r>
      <w:r w:rsidRPr="0091146B">
        <w:rPr>
          <w:color w:val="000000" w:themeColor="text1"/>
          <w:u w:color="000000" w:themeColor="text1"/>
        </w:rPr>
        <w:t>(A)</w:t>
      </w:r>
      <w:r>
        <w:rPr>
          <w:color w:val="000000" w:themeColor="text1"/>
          <w:u w:color="000000" w:themeColor="text1"/>
        </w:rPr>
        <w:tab/>
      </w:r>
      <w:r w:rsidRPr="0091146B">
        <w:rPr>
          <w:color w:val="000000" w:themeColor="text1"/>
          <w:u w:color="000000" w:themeColor="text1"/>
        </w:rPr>
        <w:t xml:space="preserve">In any case in which the state seeks forfeiture of property except through a complaint as provided in </w:t>
      </w:r>
      <w:r>
        <w:rPr>
          <w:color w:val="000000" w:themeColor="text1"/>
          <w:u w:color="000000" w:themeColor="text1"/>
        </w:rPr>
        <w:t>S</w:t>
      </w:r>
      <w:r w:rsidRPr="0091146B">
        <w:rPr>
          <w:color w:val="000000" w:themeColor="text1"/>
          <w:u w:color="000000" w:themeColor="text1"/>
        </w:rPr>
        <w:t xml:space="preserve">ection 17-32-60, the </w:t>
      </w:r>
      <w:r>
        <w:rPr>
          <w:color w:val="000000" w:themeColor="text1"/>
          <w:u w:color="000000" w:themeColor="text1"/>
        </w:rPr>
        <w:t>prosecuting agency</w:t>
      </w:r>
      <w:r w:rsidRPr="0091146B">
        <w:rPr>
          <w:color w:val="000000" w:themeColor="text1"/>
          <w:u w:color="000000" w:themeColor="text1"/>
        </w:rPr>
        <w:t xml:space="preserve"> shall file an indictment or information that includes:</w:t>
      </w:r>
    </w:p>
    <w:p w14:paraId="066A6376"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Pr>
          <w:color w:val="000000" w:themeColor="text1"/>
          <w:u w:color="000000" w:themeColor="text1"/>
        </w:rPr>
        <w:tab/>
      </w:r>
      <w:r w:rsidRPr="0091146B">
        <w:rPr>
          <w:color w:val="000000" w:themeColor="text1"/>
          <w:u w:color="000000" w:themeColor="text1"/>
        </w:rPr>
        <w:t>a criminal charge; and</w:t>
      </w:r>
    </w:p>
    <w:p w14:paraId="3A765E83"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Pr>
          <w:color w:val="000000" w:themeColor="text1"/>
          <w:u w:color="000000" w:themeColor="text1"/>
        </w:rPr>
        <w:tab/>
      </w:r>
      <w:r w:rsidRPr="0091146B">
        <w:rPr>
          <w:color w:val="000000" w:themeColor="text1"/>
          <w:u w:color="000000" w:themeColor="text1"/>
        </w:rPr>
        <w:t>a charge for which forfeiture of property under this chapter may be ordered.</w:t>
      </w:r>
    </w:p>
    <w:p w14:paraId="6A14ADB7" w14:textId="24168550"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(B)</w:t>
      </w:r>
      <w:r w:rsidRPr="0091146B">
        <w:rPr>
          <w:color w:val="000000" w:themeColor="text1"/>
          <w:u w:color="000000" w:themeColor="text1"/>
        </w:rPr>
        <w:tab/>
        <w:t xml:space="preserve">The property-related charge shall identify the specific assets to be forfeited, if known, listed in </w:t>
      </w:r>
      <w:r>
        <w:rPr>
          <w:color w:val="000000" w:themeColor="text1"/>
          <w:u w:color="000000" w:themeColor="text1"/>
        </w:rPr>
        <w:t>S</w:t>
      </w:r>
      <w:r w:rsidRPr="0091146B">
        <w:rPr>
          <w:color w:val="000000" w:themeColor="text1"/>
          <w:u w:color="000000" w:themeColor="text1"/>
        </w:rPr>
        <w:t>ection 17-32-60(</w:t>
      </w:r>
      <w:r w:rsidR="00B21DAB">
        <w:rPr>
          <w:color w:val="000000" w:themeColor="text1"/>
          <w:u w:color="000000" w:themeColor="text1"/>
        </w:rPr>
        <w:t>A</w:t>
      </w:r>
      <w:r w:rsidRPr="0091146B">
        <w:rPr>
          <w:color w:val="000000" w:themeColor="text1"/>
          <w:u w:color="000000" w:themeColor="text1"/>
        </w:rPr>
        <w:t>)</w:t>
      </w:r>
      <w:r w:rsidR="00B21DAB">
        <w:rPr>
          <w:color w:val="000000" w:themeColor="text1"/>
          <w:u w:color="000000" w:themeColor="text1"/>
        </w:rPr>
        <w:t>(2)</w:t>
      </w:r>
      <w:r>
        <w:rPr>
          <w:color w:val="000000" w:themeColor="text1"/>
          <w:u w:color="000000" w:themeColor="text1"/>
        </w:rPr>
        <w:t>.</w:t>
      </w:r>
    </w:p>
    <w:p w14:paraId="3659356D"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(C)</w:t>
      </w:r>
      <w:r>
        <w:rPr>
          <w:color w:val="000000" w:themeColor="text1"/>
          <w:u w:color="000000" w:themeColor="text1"/>
        </w:rPr>
        <w:tab/>
      </w:r>
      <w:r w:rsidRPr="0091146B">
        <w:rPr>
          <w:color w:val="000000" w:themeColor="text1"/>
          <w:u w:color="000000" w:themeColor="text1"/>
        </w:rPr>
        <w:t xml:space="preserve">Upon application of the </w:t>
      </w:r>
      <w:r>
        <w:rPr>
          <w:color w:val="000000" w:themeColor="text1"/>
          <w:u w:color="000000" w:themeColor="text1"/>
        </w:rPr>
        <w:t>prosecuting agency</w:t>
      </w:r>
      <w:r w:rsidRPr="0091146B">
        <w:rPr>
          <w:color w:val="000000" w:themeColor="text1"/>
          <w:u w:color="000000" w:themeColor="text1"/>
        </w:rPr>
        <w:t>, the court may enter a restraining order or injunction, or take other action to preserve the availability of property only:</w:t>
      </w:r>
    </w:p>
    <w:p w14:paraId="17635850"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sidRPr="0091146B">
        <w:rPr>
          <w:color w:val="000000" w:themeColor="text1"/>
          <w:u w:color="000000" w:themeColor="text1"/>
        </w:rPr>
        <w:tab/>
        <w:t>upon the issuance of an indictment or information</w:t>
      </w:r>
      <w:r>
        <w:rPr>
          <w:color w:val="000000" w:themeColor="text1"/>
          <w:u w:color="000000" w:themeColor="text1"/>
        </w:rPr>
        <w:t xml:space="preserve"> </w:t>
      </w:r>
      <w:r w:rsidRPr="0091146B">
        <w:rPr>
          <w:color w:val="000000" w:themeColor="text1"/>
          <w:u w:color="000000" w:themeColor="text1"/>
        </w:rPr>
        <w:t xml:space="preserve">according to </w:t>
      </w:r>
      <w:r>
        <w:rPr>
          <w:color w:val="000000" w:themeColor="text1"/>
          <w:u w:color="000000" w:themeColor="text1"/>
        </w:rPr>
        <w:t>subsection (A)</w:t>
      </w:r>
      <w:r w:rsidRPr="0091146B">
        <w:rPr>
          <w:color w:val="000000" w:themeColor="text1"/>
          <w:u w:color="000000" w:themeColor="text1"/>
        </w:rPr>
        <w:t>; or</w:t>
      </w:r>
    </w:p>
    <w:p w14:paraId="593FB400" w14:textId="77777777" w:rsidR="0091146B" w:rsidRPr="0091146B" w:rsidRDefault="0091146B" w:rsidP="00386CC5">
      <w:pPr>
        <w:tabs>
          <w:tab w:val="left" w:pos="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sidRPr="0091146B">
        <w:rPr>
          <w:color w:val="000000" w:themeColor="text1"/>
          <w:u w:color="000000" w:themeColor="text1"/>
        </w:rPr>
        <w:tab/>
        <w:t>prior to the issuance of such an indictment or</w:t>
      </w:r>
      <w:r>
        <w:rPr>
          <w:color w:val="000000" w:themeColor="text1"/>
          <w:u w:color="000000" w:themeColor="text1"/>
        </w:rPr>
        <w:t xml:space="preserve"> </w:t>
      </w:r>
      <w:r w:rsidRPr="0091146B">
        <w:rPr>
          <w:color w:val="000000" w:themeColor="text1"/>
          <w:u w:color="000000" w:themeColor="text1"/>
        </w:rPr>
        <w:t xml:space="preserve">information, if the court determines there is a substantial probability the state will prevail on the issue of criminal forfeiture and that failure to enter the order will result in property being destroyed, </w:t>
      </w:r>
      <w:r w:rsidRPr="0091146B">
        <w:rPr>
          <w:color w:val="000000" w:themeColor="text1"/>
          <w:u w:color="000000" w:themeColor="text1"/>
        </w:rPr>
        <w:lastRenderedPageBreak/>
        <w:t>removed from the jurisdiction, or otherwise made unavailable for forfeiture.</w:t>
      </w:r>
    </w:p>
    <w:p w14:paraId="7BE95404" w14:textId="77777777" w:rsidR="0091146B" w:rsidRP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(D)</w:t>
      </w:r>
      <w:r>
        <w:rPr>
          <w:color w:val="000000" w:themeColor="text1"/>
          <w:u w:color="000000" w:themeColor="text1"/>
        </w:rPr>
        <w:tab/>
      </w:r>
      <w:r w:rsidRPr="0091146B">
        <w:rPr>
          <w:color w:val="000000" w:themeColor="text1"/>
          <w:u w:color="000000" w:themeColor="text1"/>
        </w:rPr>
        <w:t>Any order entered pursuant to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B</w:t>
      </w:r>
      <w:r w:rsidRPr="0091146B">
        <w:rPr>
          <w:color w:val="000000" w:themeColor="text1"/>
          <w:u w:color="000000" w:themeColor="text1"/>
        </w:rPr>
        <w:t>) shall be effective for not more than ninety days, unless extended by the court for good cause shown or unless an indictment or information described in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A</w:t>
      </w:r>
      <w:r w:rsidRPr="0091146B">
        <w:rPr>
          <w:color w:val="000000" w:themeColor="text1"/>
          <w:u w:color="000000" w:themeColor="text1"/>
        </w:rPr>
        <w:t>) has been issued subsequently.</w:t>
      </w:r>
    </w:p>
    <w:p w14:paraId="41490C7F" w14:textId="77777777" w:rsidR="0091146B"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1146B">
        <w:rPr>
          <w:color w:val="000000" w:themeColor="text1"/>
          <w:u w:color="000000" w:themeColor="text1"/>
        </w:rPr>
        <w:t>Notice must be provided as set forth in Section 17</w:t>
      </w:r>
      <w:r w:rsidRPr="0091146B">
        <w:rPr>
          <w:color w:val="000000" w:themeColor="text1"/>
          <w:u w:color="000000" w:themeColor="text1"/>
        </w:rPr>
        <w:noBreakHyphen/>
        <w:t>32</w:t>
      </w:r>
      <w:r w:rsidRPr="0091146B">
        <w:rPr>
          <w:color w:val="000000" w:themeColor="text1"/>
          <w:u w:color="000000" w:themeColor="text1"/>
        </w:rPr>
        <w:noBreakHyphen/>
        <w:t>50(D</w:t>
      </w:r>
      <w:r w:rsidR="007076F4">
        <w:rPr>
          <w:color w:val="000000" w:themeColor="text1"/>
          <w:u w:color="000000" w:themeColor="text1"/>
        </w:rPr>
        <w:t>),(E), and (</w:t>
      </w:r>
      <w:r w:rsidRPr="0091146B">
        <w:rPr>
          <w:color w:val="000000" w:themeColor="text1"/>
          <w:u w:color="000000" w:themeColor="text1"/>
        </w:rPr>
        <w:t>F) to all persons known to have an interest in the property who are not named in the indictment or information.</w:t>
      </w:r>
    </w:p>
    <w:p w14:paraId="2A714578" w14:textId="77777777" w:rsidR="0091146B" w:rsidRPr="00EF3D32" w:rsidRDefault="0091146B"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82E48F"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w:t>
      </w:r>
      <w:r w:rsidR="0091146B">
        <w:rPr>
          <w:color w:val="000000" w:themeColor="text1"/>
          <w:u w:color="000000" w:themeColor="text1"/>
        </w:rPr>
        <w:t>prosecuting agency</w:t>
      </w:r>
      <w:r w:rsidRPr="00EF3D32">
        <w:rPr>
          <w:color w:val="000000" w:themeColor="text1"/>
          <w:u w:color="000000" w:themeColor="text1"/>
        </w:rPr>
        <w:t xml:space="preserve"> may petition the court to issue an ex parte preliminary order to seize or secure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property for which forfeiture is sought and to provide for its custody.</w:t>
      </w:r>
    </w:p>
    <w:p w14:paraId="7687253A"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202982">
        <w:rPr>
          <w:color w:val="000000" w:themeColor="text1"/>
          <w:u w:color="000000" w:themeColor="text1"/>
        </w:rPr>
        <w:t>Personal</w:t>
      </w:r>
      <w:r>
        <w:rPr>
          <w:color w:val="000000" w:themeColor="text1"/>
          <w:u w:color="000000" w:themeColor="text1"/>
        </w:rPr>
        <w:t xml:space="preserve"> p</w:t>
      </w:r>
      <w:r w:rsidRPr="00EF3D32">
        <w:rPr>
          <w:color w:val="000000" w:themeColor="text1"/>
          <w:u w:color="000000" w:themeColor="text1"/>
        </w:rPr>
        <w:t>roperty subject to forfeiture may be seized without a court order if the:</w:t>
      </w:r>
    </w:p>
    <w:p w14:paraId="39AC15C3"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seizure is incident to a lawful arrest or a lawful search;</w:t>
      </w:r>
    </w:p>
    <w:p w14:paraId="19CB9EB4" w14:textId="77777777" w:rsidR="0020298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t>t</w:t>
      </w:r>
      <w:r w:rsidRPr="00202982">
        <w:rPr>
          <w:color w:val="000000" w:themeColor="text1"/>
          <w:u w:color="000000" w:themeColor="text1"/>
        </w:rPr>
        <w:t>he State has probable cause to believe the person committed an offense that authorizes the forfeiture of property and the search was lawfully conducted;</w:t>
      </w:r>
    </w:p>
    <w:p w14:paraId="33941018"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F3D32">
        <w:rPr>
          <w:color w:val="000000" w:themeColor="text1"/>
          <w:u w:color="000000" w:themeColor="text1"/>
        </w:rPr>
        <w:t>property subject to seizure is the subject of a prior judgment in favor of the State; or</w:t>
      </w:r>
    </w:p>
    <w:p w14:paraId="523A451B" w14:textId="77777777" w:rsidR="00202982" w:rsidRPr="00EF3D3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3D32">
        <w:rPr>
          <w:color w:val="000000" w:themeColor="text1"/>
          <w:u w:color="000000" w:themeColor="text1"/>
        </w:rPr>
        <w:t>)</w:t>
      </w:r>
      <w:r>
        <w:rPr>
          <w:color w:val="000000" w:themeColor="text1"/>
          <w:u w:color="000000" w:themeColor="text1"/>
        </w:rPr>
        <w:tab/>
        <w:t xml:space="preserve">the </w:t>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Pr>
          <w:color w:val="000000" w:themeColor="text1"/>
          <w:u w:color="000000" w:themeColor="text1"/>
        </w:rPr>
        <w:noBreakHyphen/>
        <w:t>32</w:t>
      </w:r>
      <w:r>
        <w:rPr>
          <w:color w:val="000000" w:themeColor="text1"/>
          <w:u w:color="000000" w:themeColor="text1"/>
        </w:rPr>
        <w:noBreakHyphen/>
        <w:t>4</w:t>
      </w:r>
      <w:r w:rsidRPr="00EF3D32">
        <w:rPr>
          <w:color w:val="000000" w:themeColor="text1"/>
          <w:u w:color="000000" w:themeColor="text1"/>
        </w:rPr>
        <w:t>0.</w:t>
      </w:r>
    </w:p>
    <w:p w14:paraId="2079F53A" w14:textId="77777777" w:rsidR="00202982"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 xml:space="preserve">property is seized, the law enforcement officer who seizes the property shall give an itemized receipt to the person </w:t>
      </w:r>
      <w:r w:rsidR="00E80EF6">
        <w:rPr>
          <w:color w:val="000000" w:themeColor="text1"/>
          <w:u w:color="000000" w:themeColor="text1"/>
        </w:rPr>
        <w:t>in possession of the property</w:t>
      </w:r>
      <w:r w:rsidRPr="00EF3D32">
        <w:rPr>
          <w:color w:val="000000" w:themeColor="text1"/>
          <w:u w:color="000000" w:themeColor="text1"/>
        </w:rPr>
        <w:t>. If the property is not with a person or the person is absent from the premises, the law enforcement officer may leave a receipt in the place where the property was found.</w:t>
      </w:r>
    </w:p>
    <w:p w14:paraId="01C17270" w14:textId="77777777" w:rsidR="00E80EF6" w:rsidRDefault="00202982"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2982">
        <w:rPr>
          <w:color w:val="000000" w:themeColor="text1"/>
          <w:u w:color="000000" w:themeColor="text1"/>
        </w:rPr>
        <w:t>(D) Mere presence or possession of U</w:t>
      </w:r>
      <w:r w:rsidR="00E80EF6">
        <w:rPr>
          <w:color w:val="000000" w:themeColor="text1"/>
          <w:u w:color="000000" w:themeColor="text1"/>
        </w:rPr>
        <w:t xml:space="preserve">nited </w:t>
      </w:r>
      <w:r w:rsidRPr="00202982">
        <w:rPr>
          <w:color w:val="000000" w:themeColor="text1"/>
          <w:u w:color="000000" w:themeColor="text1"/>
        </w:rPr>
        <w:t>S</w:t>
      </w:r>
      <w:r w:rsidR="00E80EF6">
        <w:rPr>
          <w:color w:val="000000" w:themeColor="text1"/>
          <w:u w:color="000000" w:themeColor="text1"/>
        </w:rPr>
        <w:t>tates</w:t>
      </w:r>
      <w:r w:rsidRPr="00202982">
        <w:rPr>
          <w:color w:val="000000" w:themeColor="text1"/>
          <w:u w:color="000000" w:themeColor="text1"/>
        </w:rPr>
        <w:t xml:space="preserve"> currency, without other indicia of an offense that authorizes forfeiture of property, is insufficient probable cause for seizure of U</w:t>
      </w:r>
      <w:r w:rsidR="00E80EF6">
        <w:rPr>
          <w:color w:val="000000" w:themeColor="text1"/>
          <w:u w:color="000000" w:themeColor="text1"/>
        </w:rPr>
        <w:t xml:space="preserve">nited </w:t>
      </w:r>
      <w:r w:rsidRPr="00202982">
        <w:rPr>
          <w:color w:val="000000" w:themeColor="text1"/>
          <w:u w:color="000000" w:themeColor="text1"/>
        </w:rPr>
        <w:t>S</w:t>
      </w:r>
      <w:r w:rsidR="00E80EF6">
        <w:rPr>
          <w:color w:val="000000" w:themeColor="text1"/>
          <w:u w:color="000000" w:themeColor="text1"/>
        </w:rPr>
        <w:t>tates</w:t>
      </w:r>
      <w:r w:rsidRPr="00202982">
        <w:rPr>
          <w:color w:val="000000" w:themeColor="text1"/>
          <w:u w:color="000000" w:themeColor="text1"/>
        </w:rPr>
        <w:t xml:space="preserve"> currency.</w:t>
      </w:r>
    </w:p>
    <w:p w14:paraId="754FE749"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highlight w:val="green"/>
          <w:u w:color="000000" w:themeColor="text1"/>
        </w:rPr>
      </w:pPr>
    </w:p>
    <w:p w14:paraId="1568C8FF" w14:textId="77777777" w:rsidR="00E80EF6" w:rsidRP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17-32-75</w:t>
      </w:r>
      <w:r w:rsidRPr="00E80EF6">
        <w:rPr>
          <w:color w:val="000000" w:themeColor="text1"/>
          <w:u w:color="000000" w:themeColor="text1"/>
        </w:rPr>
        <w:tab/>
        <w:t>(A)</w:t>
      </w:r>
      <w:r w:rsidRPr="00E80EF6">
        <w:rPr>
          <w:color w:val="000000" w:themeColor="text1"/>
          <w:u w:color="000000" w:themeColor="text1"/>
        </w:rPr>
        <w:tab/>
        <w:t>Seizure or restraint of real property requires a court order. A court may issue an order to seize or secure real property for which forfeiture is sought only after proper notice to property owners and an opportunity for a contested hearing to determine the sufficiency of probable cause for the seizure.</w:t>
      </w:r>
    </w:p>
    <w:p w14:paraId="6FF39136" w14:textId="77777777" w:rsidR="00E80EF6" w:rsidRP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lastRenderedPageBreak/>
        <w:tab/>
        <w:t>(B)</w:t>
      </w:r>
      <w:r w:rsidRPr="00E80EF6">
        <w:rPr>
          <w:color w:val="000000" w:themeColor="text1"/>
          <w:u w:color="000000" w:themeColor="text1"/>
        </w:rPr>
        <w:tab/>
        <w:t xml:space="preserve">Nothing in this section prohibits the </w:t>
      </w:r>
      <w:r w:rsidR="0091146B">
        <w:rPr>
          <w:color w:val="000000" w:themeColor="text1"/>
          <w:u w:color="000000" w:themeColor="text1"/>
        </w:rPr>
        <w:t>prosecuting agency</w:t>
      </w:r>
      <w:r w:rsidRPr="00E80EF6">
        <w:rPr>
          <w:color w:val="000000" w:themeColor="text1"/>
          <w:u w:color="000000" w:themeColor="text1"/>
        </w:rPr>
        <w:t xml:space="preserve"> from seeking a lis pendens or restraining order to hinder the sale or destruction of the real property. However, if the prosecuting attorney obtains a lis pendens or restraining order, then the </w:t>
      </w:r>
      <w:r w:rsidR="0091146B">
        <w:rPr>
          <w:color w:val="000000" w:themeColor="text1"/>
          <w:u w:color="000000" w:themeColor="text1"/>
        </w:rPr>
        <w:t>prosecuting agency</w:t>
      </w:r>
      <w:r w:rsidRPr="00E80EF6">
        <w:rPr>
          <w:color w:val="000000" w:themeColor="text1"/>
          <w:u w:color="000000" w:themeColor="text1"/>
        </w:rPr>
        <w:t xml:space="preserve"> shall notify any party with an interest in any real property within thirty days.</w:t>
      </w:r>
    </w:p>
    <w:p w14:paraId="6E16B5C2"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47B81A" w14:textId="77777777" w:rsidR="00E80EF6" w:rsidRP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w:t>
      </w:r>
      <w:r w:rsidRPr="00E80EF6">
        <w:rPr>
          <w:color w:val="000000" w:themeColor="text1"/>
          <w:u w:color="000000" w:themeColor="text1"/>
        </w:rPr>
        <w:noBreakHyphen/>
        <w:t>32</w:t>
      </w:r>
      <w:r w:rsidRPr="00E80EF6">
        <w:rPr>
          <w:color w:val="000000" w:themeColor="text1"/>
          <w:u w:color="000000" w:themeColor="text1"/>
        </w:rPr>
        <w:noBreakHyphen/>
        <w:t>80.</w:t>
      </w:r>
      <w:r w:rsidRPr="00E80EF6">
        <w:rPr>
          <w:color w:val="000000" w:themeColor="text1"/>
          <w:u w:color="000000" w:themeColor="text1"/>
        </w:rPr>
        <w:tab/>
        <w:t>(A)</w:t>
      </w:r>
      <w:r w:rsidRPr="00E80EF6">
        <w:rPr>
          <w:color w:val="000000" w:themeColor="text1"/>
          <w:u w:color="000000" w:themeColor="text1"/>
        </w:rPr>
        <w:tab/>
        <w:t>A police officer, sheriff or other member of law enforcement, other than the prosecuting agency responsible for the litigation of the forfeiture case, may not request, require or in any manner induce any person to execute a document purporting to waive, for purpose of forfeiture under this chapter, the person's interest in or rights to property seized.</w:t>
      </w:r>
    </w:p>
    <w:p w14:paraId="726EBB8C"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(B)</w:t>
      </w:r>
      <w:r w:rsidRPr="00E80EF6">
        <w:rPr>
          <w:color w:val="000000" w:themeColor="text1"/>
          <w:u w:color="000000" w:themeColor="text1"/>
        </w:rPr>
        <w:tab/>
        <w:t>Any such document purporting to waive a person's interest in or right to property seized under this chapter is null, void, and inadmissible in court.</w:t>
      </w:r>
    </w:p>
    <w:p w14:paraId="1D1DDEAD"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44D38" w14:textId="1DDE28F6"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17-32-8</w:t>
      </w:r>
      <w:r w:rsidRPr="00E80EF6">
        <w:rPr>
          <w:color w:val="000000" w:themeColor="text1"/>
          <w:u w:color="000000" w:themeColor="text1"/>
        </w:rPr>
        <w:t>5</w:t>
      </w:r>
      <w:r>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w:t>
      </w:r>
      <w:r w:rsidRPr="000B44D6">
        <w:t xml:space="preserve"> </w:t>
      </w:r>
      <w:r w:rsidRPr="00E80EF6">
        <w:rPr>
          <w:color w:val="000000" w:themeColor="text1"/>
          <w:u w:color="000000" w:themeColor="text1"/>
        </w:rPr>
        <w:t>Title to substitute assets vests when the court issues an order forfeiting substitute assets.</w:t>
      </w:r>
      <w:r w:rsidRPr="00EF3D32">
        <w:rPr>
          <w:color w:val="000000" w:themeColor="text1"/>
          <w:u w:color="000000" w:themeColor="text1"/>
        </w:rPr>
        <w:t xml:space="preserve"> </w:t>
      </w:r>
      <w:r>
        <w:rPr>
          <w:color w:val="000000" w:themeColor="text1"/>
          <w:u w:color="000000" w:themeColor="text1"/>
        </w:rPr>
        <w:t>T</w:t>
      </w:r>
      <w:r w:rsidRPr="00EF3D32">
        <w:rPr>
          <w:color w:val="000000" w:themeColor="text1"/>
          <w:u w:color="000000" w:themeColor="text1"/>
        </w:rPr>
        <w:t xml:space="preserve">itle </w:t>
      </w:r>
      <w:r w:rsidR="00B21DAB">
        <w:rPr>
          <w:color w:val="000000" w:themeColor="text1"/>
          <w:u w:color="000000" w:themeColor="text1"/>
        </w:rPr>
        <w:t xml:space="preserve">to an asset </w:t>
      </w:r>
      <w:r w:rsidRPr="00EF3D32">
        <w:rPr>
          <w:color w:val="000000" w:themeColor="text1"/>
          <w:u w:color="000000" w:themeColor="text1"/>
        </w:rPr>
        <w:t>is still subject to third party claims</w:t>
      </w:r>
      <w:r>
        <w:rPr>
          <w:color w:val="000000" w:themeColor="text1"/>
          <w:u w:color="000000" w:themeColor="text1"/>
        </w:rPr>
        <w:t xml:space="preserve"> pursuant to the provisions of this chapter</w:t>
      </w:r>
      <w:r w:rsidRPr="00EF3D32">
        <w:rPr>
          <w:color w:val="000000" w:themeColor="text1"/>
          <w:u w:color="000000" w:themeColor="text1"/>
        </w:rPr>
        <w:t>.</w:t>
      </w:r>
    </w:p>
    <w:p w14:paraId="404323ED"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State shall use reasonable diligence to secure seized property and prevent waste.</w:t>
      </w:r>
    </w:p>
    <w:p w14:paraId="6AC618FB"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State entity in custody of seized property that is subject to forfeiture shall maintain a record of:</w:t>
      </w:r>
    </w:p>
    <w:p w14:paraId="4CB945E0"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exact kind, quantity, and form of the property;</w:t>
      </w:r>
    </w:p>
    <w:p w14:paraId="7ABA8367"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date and from whom it received the property;</w:t>
      </w:r>
    </w:p>
    <w:p w14:paraId="60500F3C"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violation of law that subjected the property to seizure;</w:t>
      </w:r>
    </w:p>
    <w:p w14:paraId="7A6564B5"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liens against the seized property;</w:t>
      </w:r>
    </w:p>
    <w:p w14:paraId="1ED573E2"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the make, model, and serial number of each seized firearm;</w:t>
      </w:r>
    </w:p>
    <w:p w14:paraId="7DCB6FF4"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to whom and when the notice of forfeiture was given;</w:t>
      </w:r>
    </w:p>
    <w:p w14:paraId="0092CF18"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14:paraId="1B1F6B1E"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the date and manner of destruction or disposition of the property.</w:t>
      </w:r>
    </w:p>
    <w:p w14:paraId="1F5D1580" w14:textId="77777777" w:rsidR="00E80EF6"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records required pursuant to this subsection are subject to the provisions of Chapter 4, Title 30, the Freedom of Information Act.</w:t>
      </w:r>
    </w:p>
    <w:p w14:paraId="510E85EF" w14:textId="77777777" w:rsidR="00E80EF6"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350D62" w14:textId="42B8B633" w:rsidR="00E80EF6" w:rsidRPr="00374ED8" w:rsidRDefault="007E3540" w:rsidP="00386CC5">
      <w:pPr>
        <w:tabs>
          <w:tab w:val="left" w:pos="0"/>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80EF6" w:rsidRPr="00374ED8">
        <w:rPr>
          <w:color w:val="000000" w:themeColor="text1"/>
          <w:u w:color="000000" w:themeColor="text1"/>
        </w:rPr>
        <w:t>Section 17</w:t>
      </w:r>
      <w:r w:rsidR="00E80EF6" w:rsidRPr="00374ED8">
        <w:rPr>
          <w:color w:val="000000" w:themeColor="text1"/>
          <w:u w:color="000000" w:themeColor="text1"/>
        </w:rPr>
        <w:noBreakHyphen/>
        <w:t>32</w:t>
      </w:r>
      <w:r w:rsidR="00E80EF6" w:rsidRPr="00374ED8">
        <w:rPr>
          <w:color w:val="000000" w:themeColor="text1"/>
          <w:u w:color="000000" w:themeColor="text1"/>
        </w:rPr>
        <w:noBreakHyphen/>
        <w:t>90.</w:t>
      </w:r>
      <w:r w:rsidR="00E80EF6" w:rsidRPr="00374ED8">
        <w:rPr>
          <w:color w:val="000000" w:themeColor="text1"/>
          <w:u w:color="000000" w:themeColor="text1"/>
        </w:rPr>
        <w:tab/>
        <w:t>(A)</w:t>
      </w:r>
      <w:r w:rsidR="00E80EF6" w:rsidRPr="00374ED8">
        <w:rPr>
          <w:color w:val="000000" w:themeColor="text1"/>
          <w:u w:color="000000" w:themeColor="text1"/>
        </w:rPr>
        <w:tab/>
        <w:t>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w:t>
      </w:r>
    </w:p>
    <w:p w14:paraId="4F4F4BCE" w14:textId="77777777" w:rsidR="007254E1" w:rsidRPr="00EF3D32" w:rsidRDefault="00E80EF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After the owner has posted bond or given substitute property, the State shall return the seized property within three business days. The forfeiture action may proceed against the bond or substitute property as if it were the seized property.</w:t>
      </w:r>
    </w:p>
    <w:p w14:paraId="301C0A8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CDD8EE"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the entry of a court order disposing of the forfeiture action. The Attorney General shall remit or mitigate the forfeiture on terms and conditions the Attorney General deems reasonable if he finds that:</w:t>
      </w:r>
    </w:p>
    <w:p w14:paraId="7A07F926" w14:textId="77777777" w:rsidR="00083C40" w:rsidRPr="00EF3D32"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14:paraId="1EEE2D14" w14:textId="77777777" w:rsidR="007254E1" w:rsidRPr="00EF3D32"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extenuating circumstances justify the remission or mitigation of the forfeiture.</w:t>
      </w:r>
    </w:p>
    <w:p w14:paraId="32441EED"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632896"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83C40">
        <w:rPr>
          <w:color w:val="000000" w:themeColor="text1"/>
          <w:u w:color="000000" w:themeColor="text1"/>
        </w:rPr>
        <w:t>Section 17-32-105 The following property is exempt from seizure and forfeiture:</w:t>
      </w:r>
    </w:p>
    <w:p w14:paraId="4918EF10"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h</w:t>
      </w:r>
      <w:r w:rsidRPr="00083C40">
        <w:t>omesteaded real property;</w:t>
      </w:r>
    </w:p>
    <w:p w14:paraId="5C981A4B"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3C40">
        <w:t>U</w:t>
      </w:r>
      <w:r>
        <w:t xml:space="preserve">nited </w:t>
      </w:r>
      <w:r w:rsidRPr="00083C40">
        <w:t>S</w:t>
      </w:r>
      <w:r>
        <w:t>tates</w:t>
      </w:r>
      <w:r w:rsidRPr="00083C40">
        <w:t xml:space="preserve"> currency totaling </w:t>
      </w:r>
      <w:r>
        <w:t>five hundred dollars</w:t>
      </w:r>
      <w:r w:rsidRPr="00083C40">
        <w:t xml:space="preserve"> or less; and</w:t>
      </w:r>
    </w:p>
    <w:p w14:paraId="52359526"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w:t>
      </w:r>
      <w:r w:rsidRPr="00083C40">
        <w:t xml:space="preserve"> conveyance of less than </w:t>
      </w:r>
      <w:r>
        <w:t>two thousand five hundred dollars</w:t>
      </w:r>
      <w:r w:rsidRPr="00083C40">
        <w:t xml:space="preserve"> in market value.</w:t>
      </w:r>
    </w:p>
    <w:p w14:paraId="6CA7ADD7" w14:textId="77777777" w:rsidR="007076F4" w:rsidRPr="00083C40" w:rsidRDefault="007076F4"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C5058A"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32</w:t>
      </w:r>
      <w:r>
        <w:rPr>
          <w:color w:val="000000" w:themeColor="text1"/>
          <w:u w:color="000000" w:themeColor="text1"/>
        </w:rPr>
        <w:noBreakHyphen/>
        <w:t>110.</w:t>
      </w:r>
      <w:r>
        <w:rPr>
          <w:color w:val="000000" w:themeColor="text1"/>
          <w:u w:color="000000" w:themeColor="text1"/>
        </w:rPr>
        <w:tab/>
        <w:t>(A)</w:t>
      </w:r>
      <w:r>
        <w:rPr>
          <w:color w:val="000000" w:themeColor="text1"/>
          <w:u w:color="000000" w:themeColor="text1"/>
        </w:rPr>
        <w:tab/>
        <w:t>Following the seizure of property pursuant to the provisions of this chapter, a defendant or third party has the right to a pretrial hearing to determine the validity of the seizure.</w:t>
      </w:r>
    </w:p>
    <w:p w14:paraId="5C7289D3"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claimant, at any time prior to sixty days before trial of the related criminal violation, may claim the right to possession of property by motion to the court to issue a writ of replevin.</w:t>
      </w:r>
    </w:p>
    <w:p w14:paraId="311E45E2"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Pr>
          <w:color w:val="000000" w:themeColor="text1"/>
          <w:u w:color="000000" w:themeColor="text1"/>
        </w:rPr>
        <w:noBreakHyphen/>
        <w:t>motions at least ten days before the hearing.</w:t>
      </w:r>
    </w:p>
    <w:p w14:paraId="716BCDF5"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court shall grant the motion if it finds that:</w:t>
      </w:r>
    </w:p>
    <w:p w14:paraId="4FC92E8F"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w:t>
      </w:r>
      <w:r w:rsidRPr="00083C40">
        <w:rPr>
          <w:color w:val="000000" w:themeColor="text1"/>
          <w:u w:color="000000" w:themeColor="text1"/>
        </w:rPr>
        <w:t>;</w:t>
      </w:r>
    </w:p>
    <w:p w14:paraId="740BF5D8"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lastRenderedPageBreak/>
        <w:tab/>
      </w:r>
      <w:r w:rsidRPr="00083C40">
        <w:rPr>
          <w:color w:val="000000" w:themeColor="text1"/>
          <w:u w:color="000000" w:themeColor="text1"/>
        </w:rPr>
        <w:tab/>
        <w:t>(2)</w:t>
      </w:r>
      <w:r w:rsidRPr="00083C40">
        <w:rPr>
          <w:color w:val="000000" w:themeColor="text1"/>
          <w:u w:color="000000" w:themeColor="text1"/>
        </w:rPr>
        <w:tab/>
        <w:t>the property is not reasonably required to be held for evidentiary reasons; or</w:t>
      </w:r>
    </w:p>
    <w:p w14:paraId="09E34DC4" w14:textId="77777777" w:rsid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(3)</w:t>
      </w:r>
      <w:r w:rsidRPr="00083C40">
        <w:rPr>
          <w:color w:val="000000" w:themeColor="text1"/>
          <w:u w:color="000000" w:themeColor="text1"/>
        </w:rPr>
        <w:tab/>
        <w:t>t</w:t>
      </w:r>
      <w:r>
        <w:rPr>
          <w:color w:val="000000" w:themeColor="text1"/>
          <w:u w:color="000000" w:themeColor="text1"/>
        </w:rPr>
        <w:t>h</w:t>
      </w:r>
      <w:r w:rsidRPr="00083C40">
        <w:rPr>
          <w:color w:val="000000" w:themeColor="text1"/>
          <w:u w:color="000000" w:themeColor="text1"/>
        </w:rPr>
        <w:t xml:space="preserve">e property is the only reasonable means for the defendant to pay for legal representation and minimum living expenses in the forfeiture or criminal proceeding unless the </w:t>
      </w:r>
      <w:r w:rsidR="0091146B">
        <w:rPr>
          <w:color w:val="000000" w:themeColor="text1"/>
          <w:u w:color="000000" w:themeColor="text1"/>
        </w:rPr>
        <w:t>prosecuting agency</w:t>
      </w:r>
      <w:r w:rsidRPr="00083C40">
        <w:rPr>
          <w:color w:val="000000" w:themeColor="text1"/>
          <w:u w:color="000000" w:themeColor="text1"/>
        </w:rPr>
        <w:t xml:space="preserve"> shows by clear and convincing evidence that the property is the instrument or proceeds of an offense for which the defendant is charged. At the court’s discretion, it may order the return of funds and property not needed for evidentiary reasons that are sufficient to obtain counsel of choice but less than the total amount seized.</w:t>
      </w:r>
    </w:p>
    <w:p w14:paraId="702B1A10" w14:textId="77777777" w:rsidR="007254E1"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court may order the State to give security for satisfaction of any judgment, including damages, that may be rendered in the action or order other relief as may be just in lieu of ordering the issuance of the writ.</w:t>
      </w:r>
    </w:p>
    <w:p w14:paraId="4093CB0D"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199A7"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083C40">
        <w:rPr>
          <w:color w:val="000000" w:themeColor="text1"/>
          <w:u w:color="000000" w:themeColor="text1"/>
        </w:rPr>
        <w:t>The trial court with jurisdiction over the related criminal matter has jurisdiction over the forfeiture proceeding.</w:t>
      </w:r>
    </w:p>
    <w:p w14:paraId="69D04CAB"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(B)</w:t>
      </w:r>
      <w:r w:rsidRPr="00083C40">
        <w:rPr>
          <w:color w:val="000000" w:themeColor="text1"/>
          <w:u w:color="000000" w:themeColor="text1"/>
        </w:rPr>
        <w:tab/>
        <w:t>The litigation related to the forfeiture of property shall be held in a single proceeding following the trial of the related alleged offense. The litigation associated with the forfeiture of property of less than ten thousand dollars in value shall be held before only a judge.</w:t>
      </w:r>
    </w:p>
    <w:p w14:paraId="771A3461" w14:textId="77777777" w:rsidR="00083C40" w:rsidRPr="00083C40"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(C)</w:t>
      </w:r>
      <w:r w:rsidRPr="00083C40">
        <w:rPr>
          <w:color w:val="000000" w:themeColor="text1"/>
          <w:u w:color="000000" w:themeColor="text1"/>
        </w:rPr>
        <w:tab/>
        <w:t>The court is not bound by the common law, court rules of evidence, statutory rules of evidence, technical or formal rules of pleading or procedure in the litigation related to the forfeiture of property when property owner engages in pro se representation in a case before a judge.</w:t>
      </w:r>
    </w:p>
    <w:p w14:paraId="435866FF" w14:textId="77777777" w:rsidR="007254E1"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(D)</w:t>
      </w:r>
      <w:r w:rsidRPr="00083C40">
        <w:rPr>
          <w:color w:val="000000" w:themeColor="text1"/>
          <w:u w:color="000000" w:themeColor="text1"/>
        </w:rPr>
        <w:tab/>
        <w:t>If the defendant in the related criminal matter was represented by the public defender, the state public defender or chief public defender of the judicial district may authorize representation of the defendant in the forfeiture proceeding.</w:t>
      </w:r>
    </w:p>
    <w:p w14:paraId="317424EC" w14:textId="77777777" w:rsidR="00083C40" w:rsidRPr="00EF3D32" w:rsidRDefault="00083C40"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B934DF"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1432FA">
        <w:rPr>
          <w:color w:val="000000" w:themeColor="text1"/>
          <w:u w:color="000000" w:themeColor="text1"/>
        </w:rPr>
        <w:t xml:space="preserve">At any time during a hearing pursuant to </w:t>
      </w:r>
      <w:r w:rsidR="001432FA" w:rsidRPr="001432FA">
        <w:rPr>
          <w:color w:val="000000" w:themeColor="text1"/>
          <w:u w:color="000000" w:themeColor="text1"/>
        </w:rPr>
        <w:t>S</w:t>
      </w:r>
      <w:r w:rsidRPr="001432FA">
        <w:rPr>
          <w:color w:val="000000" w:themeColor="text1"/>
          <w:u w:color="000000" w:themeColor="text1"/>
        </w:rPr>
        <w:t xml:space="preserve">ection 17-32-110 or </w:t>
      </w:r>
      <w:r w:rsidR="001432FA" w:rsidRPr="001432FA">
        <w:rPr>
          <w:color w:val="000000" w:themeColor="text1"/>
          <w:u w:color="000000" w:themeColor="text1"/>
        </w:rPr>
        <w:t xml:space="preserve">Section </w:t>
      </w:r>
      <w:r w:rsidRPr="001432FA">
        <w:rPr>
          <w:color w:val="000000" w:themeColor="text1"/>
          <w:u w:color="000000" w:themeColor="text1"/>
        </w:rPr>
        <w:t>17-32-120,</w:t>
      </w:r>
      <w:r>
        <w:rPr>
          <w:color w:val="000000" w:themeColor="text1"/>
          <w:u w:color="000000" w:themeColor="text1"/>
        </w:rPr>
        <w:t xml:space="preserve"> </w:t>
      </w:r>
      <w:r w:rsidRPr="00EF3D32">
        <w:rPr>
          <w:color w:val="000000" w:themeColor="text1"/>
          <w:u w:color="000000" w:themeColor="text1"/>
        </w:rPr>
        <w:t xml:space="preserve">the owner of the property may petition the court to determine whether the forfeiture is unconstitutionally excessive under the South Carolina </w:t>
      </w:r>
      <w:r w:rsidR="001432FA">
        <w:rPr>
          <w:color w:val="000000" w:themeColor="text1"/>
          <w:u w:color="000000" w:themeColor="text1"/>
        </w:rPr>
        <w:t xml:space="preserve">Constitution </w:t>
      </w:r>
      <w:r w:rsidRPr="00EF3D32">
        <w:rPr>
          <w:color w:val="000000" w:themeColor="text1"/>
          <w:u w:color="000000" w:themeColor="text1"/>
        </w:rPr>
        <w:t xml:space="preserve">or </w:t>
      </w:r>
      <w:r w:rsidR="001432FA">
        <w:rPr>
          <w:color w:val="000000" w:themeColor="text1"/>
          <w:u w:color="000000" w:themeColor="text1"/>
        </w:rPr>
        <w:t xml:space="preserve">the </w:t>
      </w:r>
      <w:r w:rsidRPr="00EF3D32">
        <w:rPr>
          <w:color w:val="000000" w:themeColor="text1"/>
          <w:u w:color="000000" w:themeColor="text1"/>
        </w:rPr>
        <w:t>United States Constitution. The owner of the property has the burden of establishing that the forfeiture is grossly disproportional to the seriousness of the offense by a preponderance of the evidence at a hearing conducted by the court without a jury.</w:t>
      </w:r>
    </w:p>
    <w:p w14:paraId="0F2E1F43"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court shall consider all relevant factors when determining the constitutionality of a forfeiture including, but not limited to:</w:t>
      </w:r>
    </w:p>
    <w:p w14:paraId="7772156B"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seriousness of the offense and its impact on the community, including the duration of the activity and the harm caused by the person whose property is subject to forfeiture;</w:t>
      </w:r>
    </w:p>
    <w:p w14:paraId="6EACA008"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extent to which the person whose property is subject to forfeiture participated in the offense;</w:t>
      </w:r>
    </w:p>
    <w:p w14:paraId="6F843DFA"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extent to which the property was used in the commission of the offense;</w:t>
      </w:r>
    </w:p>
    <w:p w14:paraId="3F4A8F64"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14:paraId="2A6BB4A3"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whether the offense was attempted or completed.</w:t>
      </w:r>
    </w:p>
    <w:p w14:paraId="00FDABBB"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14:paraId="1EB1E899"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fair market value of the property;</w:t>
      </w:r>
    </w:p>
    <w:p w14:paraId="2A34E9E3" w14:textId="77777777" w:rsidR="00303616"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14:paraId="4AFD6033" w14:textId="77777777" w:rsidR="007254E1" w:rsidRPr="00EF3D32" w:rsidRDefault="0030361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hardship from the loss of the property to family members or others if the property is forfeited.</w:t>
      </w:r>
    </w:p>
    <w:p w14:paraId="75606598"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26714E" w14:textId="77777777" w:rsidR="001432FA"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1432FA">
        <w:rPr>
          <w:color w:val="000000" w:themeColor="text1"/>
          <w:u w:color="000000" w:themeColor="text1"/>
        </w:rPr>
        <w:t>(A)</w:t>
      </w:r>
      <w:r>
        <w:rPr>
          <w:color w:val="000000" w:themeColor="text1"/>
          <w:u w:color="000000" w:themeColor="text1"/>
        </w:rPr>
        <w:tab/>
      </w:r>
      <w:r w:rsidRPr="00EF3D32">
        <w:rPr>
          <w:color w:val="000000" w:themeColor="text1"/>
          <w:u w:color="000000" w:themeColor="text1"/>
        </w:rPr>
        <w:t>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w:t>
      </w:r>
    </w:p>
    <w:p w14:paraId="73D58530" w14:textId="77777777" w:rsidR="007254E1"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432FA">
        <w:rPr>
          <w:color w:val="000000" w:themeColor="text1"/>
          <w:u w:color="000000" w:themeColor="text1"/>
        </w:rPr>
        <w:t>(B)</w:t>
      </w:r>
      <w:r w:rsidRPr="001432FA">
        <w:rPr>
          <w:color w:val="000000" w:themeColor="text1"/>
          <w:u w:color="000000" w:themeColor="text1"/>
        </w:rPr>
        <w:tab/>
        <w:t xml:space="preserve">The </w:t>
      </w:r>
      <w:r w:rsidR="0091146B">
        <w:rPr>
          <w:color w:val="000000" w:themeColor="text1"/>
          <w:u w:color="000000" w:themeColor="text1"/>
        </w:rPr>
        <w:t>prosecuting agency</w:t>
      </w:r>
      <w:r w:rsidRPr="001432FA">
        <w:rPr>
          <w:color w:val="000000" w:themeColor="text1"/>
          <w:u w:color="000000" w:themeColor="text1"/>
        </w:rPr>
        <w:t xml:space="preserve"> summarily shall return seized property to the person with a bona fide security interest, up to the value of the secured interest.</w:t>
      </w:r>
    </w:p>
    <w:p w14:paraId="61638A0E"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B43299"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A person who has not been charged in the indictment but has an interest in the property subject to forfeiture may not intervene after the criminal trial has begun. Following the entry of a guilty plea in the court or a verdict of forfeiture of 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w:t>
      </w:r>
      <w:r w:rsidRPr="00EF3D32">
        <w:rPr>
          <w:color w:val="000000" w:themeColor="text1"/>
          <w:u w:color="000000" w:themeColor="text1"/>
        </w:rPr>
        <w:lastRenderedPageBreak/>
        <w:t>property exempted from forfeiture under this chapter, including a person making claims for:</w:t>
      </w:r>
    </w:p>
    <w:p w14:paraId="1605E68F"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Pr>
          <w:color w:val="000000" w:themeColor="text1"/>
          <w:u w:color="000000" w:themeColor="text1"/>
        </w:rPr>
        <w:noBreakHyphen/>
      </w:r>
      <w:r w:rsidRPr="00EF3D32">
        <w:rPr>
          <w:color w:val="000000" w:themeColor="text1"/>
          <w:u w:color="000000" w:themeColor="text1"/>
        </w:rPr>
        <w:t>ordered child support;</w:t>
      </w:r>
    </w:p>
    <w:p w14:paraId="7B6AC0A8"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Pr>
          <w:color w:val="000000" w:themeColor="text1"/>
          <w:u w:color="000000" w:themeColor="text1"/>
        </w:rPr>
        <w:noBreakHyphen/>
      </w:r>
      <w:r w:rsidRPr="00EF3D32">
        <w:rPr>
          <w:color w:val="000000" w:themeColor="text1"/>
          <w:u w:color="000000" w:themeColor="text1"/>
        </w:rPr>
        <w:t>related compensation; and</w:t>
      </w:r>
    </w:p>
    <w:p w14:paraId="496DDC86"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payment of unsecured debts.</w:t>
      </w:r>
    </w:p>
    <w:p w14:paraId="16B1E550"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 third party asserting a legal interest in the property may petition the court for a hearing to adjudicate the validity of the interest in the property within sixty days of the date of the notice. The request for hearing shall:</w:t>
      </w:r>
    </w:p>
    <w:p w14:paraId="41B6DF5E"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be signed by the petitioner under penalty of perjury;</w:t>
      </w:r>
    </w:p>
    <w:p w14:paraId="1FA3E08F"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Pr="00B2061C">
        <w:rPr>
          <w:color w:val="000000" w:themeColor="text1"/>
          <w:u w:color="000000" w:themeColor="text1"/>
        </w:rPr>
        <w:t>’</w:t>
      </w:r>
      <w:r w:rsidRPr="00EF3D32">
        <w:rPr>
          <w:color w:val="000000" w:themeColor="text1"/>
          <w:u w:color="000000" w:themeColor="text1"/>
        </w:rPr>
        <w:t>s right, title or interest in the property;</w:t>
      </w:r>
    </w:p>
    <w:p w14:paraId="6CEA8565"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time and circumstances of the petitioner</w:t>
      </w:r>
      <w:r w:rsidRPr="00B2061C">
        <w:rPr>
          <w:color w:val="000000" w:themeColor="text1"/>
          <w:u w:color="000000" w:themeColor="text1"/>
        </w:rPr>
        <w:t>’</w:t>
      </w:r>
      <w:r w:rsidRPr="00EF3D32">
        <w:rPr>
          <w:color w:val="000000" w:themeColor="text1"/>
          <w:u w:color="000000" w:themeColor="text1"/>
        </w:rPr>
        <w:t>s acquisition of the right, title, or interest; and</w:t>
      </w:r>
    </w:p>
    <w:p w14:paraId="7C0C5D69"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any additional facts supporting the petitioner</w:t>
      </w:r>
      <w:r w:rsidRPr="00B2061C">
        <w:rPr>
          <w:color w:val="000000" w:themeColor="text1"/>
          <w:u w:color="000000" w:themeColor="text1"/>
        </w:rPr>
        <w:t>’</w:t>
      </w:r>
      <w:r w:rsidRPr="00EF3D32">
        <w:rPr>
          <w:color w:val="000000" w:themeColor="text1"/>
          <w:u w:color="000000" w:themeColor="text1"/>
        </w:rPr>
        <w:t>s claim and the relief sought.</w:t>
      </w:r>
    </w:p>
    <w:p w14:paraId="016890BD"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w:t>
      </w:r>
    </w:p>
    <w:p w14:paraId="2385656C" w14:textId="77777777" w:rsidR="001432FA"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14:paraId="4F90B401" w14:textId="77777777" w:rsidR="007254E1" w:rsidRPr="00EF3D32"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w:t>
      </w:r>
    </w:p>
    <w:p w14:paraId="7D56728C"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7567D5"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Pr="002752D5">
        <w:rPr>
          <w:color w:val="000000" w:themeColor="text1"/>
          <w:u w:color="000000" w:themeColor="text1"/>
        </w:rPr>
        <w:noBreakHyphen/>
        <w:t>32</w:t>
      </w:r>
      <w:r w:rsidRPr="002752D5">
        <w:rPr>
          <w:color w:val="000000" w:themeColor="text1"/>
          <w:u w:color="000000" w:themeColor="text1"/>
        </w:rPr>
        <w:noBreakHyphen/>
        <w:t>160.</w:t>
      </w:r>
      <w:r w:rsidRPr="002752D5">
        <w:rPr>
          <w:color w:val="000000" w:themeColor="text1"/>
          <w:u w:color="000000" w:themeColor="text1"/>
        </w:rPr>
        <w:tab/>
        <w:t>(A)</w:t>
      </w:r>
      <w:r w:rsidRPr="002752D5">
        <w:rPr>
          <w:color w:val="000000" w:themeColor="text1"/>
          <w:u w:color="000000" w:themeColor="text1"/>
        </w:rPr>
        <w:tab/>
        <w:t xml:space="preserve">The property of an innocent owner may not be forfeited under any forfeiture statute. </w:t>
      </w:r>
    </w:p>
    <w:p w14:paraId="4B1D43B3"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 Any person, including an heir but excluding the defendant or a secured-interest holder, asserting a legal interest in property that has been seized or restrained may, at any time up until the court’s entering judgment in the criminal prosecution, petition the court for a hearing to adjudicate the validity of the person’s alleged interest in the property. The hearing shall be held before the court alone, without a jury.</w:t>
      </w:r>
    </w:p>
    <w:p w14:paraId="3CBB0477"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lastRenderedPageBreak/>
        <w:tab/>
        <w:t>(C) The person shall file a simple statement of interest or ownership. The person shall sign the petition under penalty of perjury and shall set forth the nature and extent of the petitioner’s right, title, or interest in the property, the time and circumstances of the petitioner’s acquisition of the right, title, or interest in the property, any additional facts supporting the person’s claim, and the relief sought. Any filing fee for the statement under this section is waived.</w:t>
      </w:r>
    </w:p>
    <w:p w14:paraId="6DA72C49" w14:textId="5401EDB8"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(D) The person who has an ownership interest in property subject to forfeiture at the time the commission of the crime giving rise to forfeiture occurred and who claims to be an innocent owner bears the burden of proving by clear and convincing evidence that the petitioner has a legal right, title, or interest in the property seized under this chapter.</w:t>
      </w:r>
    </w:p>
    <w:p w14:paraId="415ACB4E"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(E)</w:t>
      </w:r>
      <w:r w:rsidRPr="002752D5">
        <w:rPr>
          <w:color w:val="000000" w:themeColor="text1"/>
          <w:u w:color="000000" w:themeColor="text1"/>
        </w:rPr>
        <w:tab/>
        <w:t>If subsection (D) is satisfied and the State seeks to proceed with the forfeiture of the property, the State must prove by a preponderance of the evidence that the person had actual knowledge of the underlying crime giving rise to the forfeiture or was wilfully blind to its commission. If the State fails to meet its burden, the court shall find that the person was not a party to the crime and is an innocent partial or joint owner. If the State meets its burden, the person may reestablish innocent owner status by showing that they took reasonable steps to prohibit, abate, or terminate the illegal use of the property by a preponderance of the evidence. The person may show that they did all that could reasonably be expected by demonstrating that they:</w:t>
      </w:r>
    </w:p>
    <w:p w14:paraId="533640A2"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(1)</w:t>
      </w:r>
      <w:r w:rsidRPr="002752D5">
        <w:rPr>
          <w:color w:val="000000" w:themeColor="text1"/>
          <w:u w:color="000000" w:themeColor="text1"/>
        </w:rPr>
        <w:tab/>
        <w:t>gave timely notice to an appropriate law enforcement agency of information that led the person to know that conduct giving rise to forfeiture would occur or had occurred; or</w:t>
      </w:r>
    </w:p>
    <w:p w14:paraId="635A63C3"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(2)</w:t>
      </w:r>
      <w:r w:rsidRPr="002752D5">
        <w:rPr>
          <w:color w:val="000000" w:themeColor="text1"/>
          <w:u w:color="000000" w:themeColor="text1"/>
        </w:rPr>
        <w:tab/>
        <w:t xml:space="preserve"> revoked or made a good faith attempt to revoke permission for those engaging in illegal conduct to use the property or took other reasonable actions in consultation with a law enforcement agency to discourage or prevent the illegal use of property.</w:t>
      </w:r>
    </w:p>
    <w:p w14:paraId="1DB212AC"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The person is not required to take steps that they reasonably believe would subject them to physical danger.</w:t>
      </w:r>
    </w:p>
    <w:p w14:paraId="53831A5D"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(F)</w:t>
      </w:r>
      <w:r w:rsidRPr="002752D5">
        <w:rPr>
          <w:color w:val="000000" w:themeColor="text1"/>
          <w:u w:color="000000" w:themeColor="text1"/>
        </w:rPr>
        <w:tab/>
        <w:t xml:space="preserve">A person who acquired an ownership interest in property after the commission of a crime giving rise to forfeiture occurred and claiming to be an innocent owner must establish </w:t>
      </w:r>
      <w:r w:rsidRPr="002752D5">
        <w:t xml:space="preserve">by clear and convincing evidence </w:t>
      </w:r>
      <w:r w:rsidRPr="002752D5">
        <w:rPr>
          <w:color w:val="000000" w:themeColor="text1"/>
          <w:u w:color="000000" w:themeColor="text1"/>
        </w:rPr>
        <w:t>that the person has a legal right, title or interest in the property seized.</w:t>
      </w:r>
    </w:p>
    <w:p w14:paraId="67973F5E"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lastRenderedPageBreak/>
        <w:tab/>
        <w:t>(G) If subsection (F) is satisfied and the State seeks to proceed with the forfeiture of the property, the State must prove by a preponderance of the evidence that the person:</w:t>
      </w:r>
    </w:p>
    <w:p w14:paraId="3066F455"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(1)</w:t>
      </w:r>
      <w:r w:rsidRPr="002752D5">
        <w:rPr>
          <w:color w:val="000000" w:themeColor="text1"/>
          <w:u w:color="000000" w:themeColor="text1"/>
        </w:rPr>
        <w:tab/>
        <w:t>had actual knowledge that the property was subject to forfeiture, or</w:t>
      </w:r>
    </w:p>
    <w:p w14:paraId="78B82C07" w14:textId="77777777" w:rsidR="001432FA"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(2)</w:t>
      </w:r>
      <w:r w:rsidRPr="002752D5">
        <w:rPr>
          <w:color w:val="000000" w:themeColor="text1"/>
          <w:u w:color="000000" w:themeColor="text1"/>
        </w:rPr>
        <w:tab/>
        <w:t>was not a bona fide purchaser without notice of any defect in title and for valuable consideration in order to proceed with the forfeiture.</w:t>
      </w:r>
    </w:p>
    <w:p w14:paraId="4C7E0FDD" w14:textId="77777777" w:rsidR="002752D5" w:rsidRPr="002752D5" w:rsidRDefault="001432FA"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(H)</w:t>
      </w:r>
      <w:r w:rsidRPr="002752D5">
        <w:rPr>
          <w:color w:val="000000" w:themeColor="text1"/>
          <w:u w:color="000000" w:themeColor="text1"/>
        </w:rPr>
        <w:tab/>
        <w:t xml:space="preserve">If the court determines that the person is an innocent owner who has an interest in seized property, the court shall enter an appropriate order for </w:t>
      </w:r>
      <w:r w:rsidR="002752D5" w:rsidRPr="002752D5">
        <w:rPr>
          <w:color w:val="000000" w:themeColor="text1"/>
          <w:u w:color="000000" w:themeColor="text1"/>
        </w:rPr>
        <w:t>t</w:t>
      </w:r>
      <w:r w:rsidRPr="002752D5">
        <w:rPr>
          <w:color w:val="000000" w:themeColor="text1"/>
          <w:u w:color="000000" w:themeColor="text1"/>
        </w:rPr>
        <w:t xml:space="preserve">he </w:t>
      </w:r>
      <w:r w:rsidR="002752D5" w:rsidRPr="002752D5">
        <w:rPr>
          <w:color w:val="000000" w:themeColor="text1"/>
          <w:u w:color="000000" w:themeColor="text1"/>
        </w:rPr>
        <w:t>S</w:t>
      </w:r>
      <w:r w:rsidRPr="002752D5">
        <w:rPr>
          <w:color w:val="000000" w:themeColor="text1"/>
          <w:u w:color="000000" w:themeColor="text1"/>
        </w:rPr>
        <w:t>tate to relinquish all claims of title to the property.</w:t>
      </w:r>
    </w:p>
    <w:p w14:paraId="1B336CED" w14:textId="77777777" w:rsidR="001432FA"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001432FA" w:rsidRPr="002752D5">
        <w:rPr>
          <w:color w:val="000000" w:themeColor="text1"/>
          <w:u w:color="000000" w:themeColor="text1"/>
        </w:rPr>
        <w:t>(I)</w:t>
      </w:r>
      <w:r w:rsidRPr="002752D5">
        <w:rPr>
          <w:color w:val="000000" w:themeColor="text1"/>
          <w:u w:color="000000" w:themeColor="text1"/>
        </w:rPr>
        <w:tab/>
      </w:r>
      <w:r w:rsidR="001432FA" w:rsidRPr="002752D5">
        <w:rPr>
          <w:color w:val="000000" w:themeColor="text1"/>
          <w:u w:color="000000" w:themeColor="text1"/>
        </w:rPr>
        <w:t xml:space="preserve">No information in the statement of interest or ownership the person filed pursuant to this section shall be used as evidence in the criminal matter. Nothing in this section prohibits the person who has filed a statement of interest or ownership under this section from providing information to any </w:t>
      </w:r>
      <w:r w:rsidR="0091146B">
        <w:rPr>
          <w:color w:val="000000" w:themeColor="text1"/>
          <w:u w:color="000000" w:themeColor="text1"/>
        </w:rPr>
        <w:t>prosecuting agency</w:t>
      </w:r>
      <w:r w:rsidR="001432FA" w:rsidRPr="002752D5">
        <w:rPr>
          <w:color w:val="000000" w:themeColor="text1"/>
          <w:u w:color="000000" w:themeColor="text1"/>
        </w:rPr>
        <w:t xml:space="preserve"> or defendant involved in the related criminal matter or their representatives, or from testifying in any criminal trial as to facts within the person’s knowledge.</w:t>
      </w:r>
    </w:p>
    <w:p w14:paraId="1EE67932" w14:textId="77777777" w:rsidR="007254E1"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001432FA" w:rsidRPr="002752D5">
        <w:rPr>
          <w:color w:val="000000" w:themeColor="text1"/>
          <w:u w:color="000000" w:themeColor="text1"/>
        </w:rPr>
        <w:t>(J)</w:t>
      </w:r>
      <w:r w:rsidRPr="002752D5">
        <w:rPr>
          <w:color w:val="000000" w:themeColor="text1"/>
          <w:u w:color="000000" w:themeColor="text1"/>
        </w:rPr>
        <w:tab/>
      </w:r>
      <w:r w:rsidR="001432FA" w:rsidRPr="002752D5">
        <w:rPr>
          <w:color w:val="000000" w:themeColor="text1"/>
          <w:u w:color="000000" w:themeColor="text1"/>
        </w:rPr>
        <w:t>The defendant or convicted offender may invoke the right against self-incrimination or the marital privilege during any forfeiture-related hearing. The trier of fact at the hearing may draw an adverse inference from the invocation of the right or privilege.</w:t>
      </w:r>
    </w:p>
    <w:p w14:paraId="0AC43661" w14:textId="77777777" w:rsidR="007254E1" w:rsidRPr="001C246F"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6D818"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Section 17</w:t>
      </w:r>
      <w:r>
        <w:rPr>
          <w:color w:val="000000" w:themeColor="text1"/>
          <w:u w:color="000000" w:themeColor="text1"/>
        </w:rPr>
        <w:noBreakHyphen/>
      </w:r>
      <w:r w:rsidRPr="001C246F">
        <w:rPr>
          <w:color w:val="000000" w:themeColor="text1"/>
          <w:u w:color="000000" w:themeColor="text1"/>
        </w:rPr>
        <w:t>32</w:t>
      </w:r>
      <w:r>
        <w:rPr>
          <w:color w:val="000000" w:themeColor="text1"/>
          <w:u w:color="000000" w:themeColor="text1"/>
        </w:rPr>
        <w:noBreakHyphen/>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14:paraId="187CD4AE"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14:paraId="07F7E763"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14:paraId="4C748214"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14:paraId="2CAF0D30"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14:paraId="5299AEB2"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14:paraId="6CCFCEB5" w14:textId="77777777" w:rsidR="002752D5" w:rsidRPr="001C246F"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14:paraId="7B39F31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304EA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trier of fact finds that property is to be forfeited, the court shall order the State to: </w:t>
      </w:r>
    </w:p>
    <w:p w14:paraId="4D46B356"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return stolen property to its owner; </w:t>
      </w:r>
    </w:p>
    <w:p w14:paraId="2C5AD385"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 and firearm accessories to licensed firearm dealers in a commercially reasonable manner; and</w:t>
      </w:r>
    </w:p>
    <w:p w14:paraId="337150A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14:paraId="1D3037D7"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14:paraId="5DDB01C7"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E024D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14:paraId="72F2BF2C"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14:paraId="659CDE1D"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3D32">
        <w:rPr>
          <w:color w:val="000000" w:themeColor="text1"/>
          <w:u w:color="000000" w:themeColor="text1"/>
        </w:rPr>
        <w:t>satisfaction of valid liens against the property;</w:t>
      </w:r>
    </w:p>
    <w:p w14:paraId="4E01E45D"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14:paraId="39A297D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reimbursement of investigation costs excluding salaries that the law enforcement agency incurred in the seizure of the assets subject to the forfeiture action;</w:t>
      </w:r>
    </w:p>
    <w:p w14:paraId="2DA87EC2"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Pr>
          <w:color w:val="000000" w:themeColor="text1"/>
          <w:u w:color="000000" w:themeColor="text1"/>
        </w:rPr>
        <w:noBreakHyphen/>
      </w:r>
      <w:r w:rsidRPr="00EF3D32">
        <w:rPr>
          <w:color w:val="000000" w:themeColor="text1"/>
          <w:u w:color="000000" w:themeColor="text1"/>
        </w:rPr>
        <w:t>ordered child support obligations;</w:t>
      </w:r>
    </w:p>
    <w:p w14:paraId="341395EB"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Pr="00B2061C">
        <w:rPr>
          <w:color w:val="000000" w:themeColor="text1"/>
          <w:u w:color="000000" w:themeColor="text1"/>
        </w:rPr>
        <w:t>’</w:t>
      </w:r>
      <w:r w:rsidRPr="00EF3D32">
        <w:rPr>
          <w:color w:val="000000" w:themeColor="text1"/>
          <w:u w:color="000000" w:themeColor="text1"/>
        </w:rPr>
        <w:t>s employees; and</w:t>
      </w:r>
    </w:p>
    <w:p w14:paraId="6E6B301C"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claims for compensation by defendant</w:t>
      </w:r>
      <w:r w:rsidRPr="00B2061C">
        <w:rPr>
          <w:color w:val="000000" w:themeColor="text1"/>
          <w:u w:color="000000" w:themeColor="text1"/>
        </w:rPr>
        <w:t>’</w:t>
      </w:r>
      <w:r w:rsidRPr="00EF3D32">
        <w:rPr>
          <w:color w:val="000000" w:themeColor="text1"/>
          <w:u w:color="000000" w:themeColor="text1"/>
        </w:rPr>
        <w:t>s unsecured creditors.</w:t>
      </w:r>
    </w:p>
    <w:p w14:paraId="212196EA" w14:textId="77777777"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14:paraId="20A7427C" w14:textId="77777777" w:rsidR="002752D5" w:rsidRPr="00BD4D3C"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 the:</w:t>
      </w:r>
    </w:p>
    <w:p w14:paraId="4BAE60B8" w14:textId="77777777" w:rsidR="002752D5" w:rsidRPr="00BD4D3C"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14:paraId="7BC14C3B" w14:textId="77777777" w:rsidR="002752D5" w:rsidRPr="00BD4D3C"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14:paraId="41966806"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14:paraId="422179EF"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4F91CE"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14:paraId="1C99465C"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date the property was seized; </w:t>
      </w:r>
    </w:p>
    <w:p w14:paraId="3F2CE594"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type of property seized, including details such as the year, make and model of a conveyance; </w:t>
      </w:r>
    </w:p>
    <w:p w14:paraId="3870346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alleged crime associated with the seizure of the property and outcome of the related criminal action; </w:t>
      </w:r>
    </w:p>
    <w:p w14:paraId="43976B39"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venue of the forfeiture case and whether the property owner was represented by counsel; </w:t>
      </w:r>
    </w:p>
    <w:p w14:paraId="22F943B3"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market value of the property seized; </w:t>
      </w:r>
    </w:p>
    <w:p w14:paraId="4FA6E346"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net amount received from the forfeiture, the gross amount received from the forfeiture and the total administrative and other expenses deducted;  </w:t>
      </w:r>
    </w:p>
    <w:p w14:paraId="5069C594"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date and manner of the disposition of the property; and </w:t>
      </w:r>
    </w:p>
    <w:p w14:paraId="04CD8DBE" w14:textId="77777777"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data on how the funds were spent.  </w:t>
      </w:r>
    </w:p>
    <w:p w14:paraId="5CC376BB" w14:textId="0917C60F" w:rsidR="002752D5" w:rsidRPr="00EF3D32"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w:t>
      </w:r>
      <w:r w:rsidR="00B21DAB">
        <w:rPr>
          <w:color w:val="000000" w:themeColor="text1"/>
          <w:u w:color="000000" w:themeColor="text1"/>
        </w:rPr>
        <w:t xml:space="preserve"> and</w:t>
      </w:r>
      <w:r w:rsidRPr="00EF3D32">
        <w:rPr>
          <w:color w:val="000000" w:themeColor="text1"/>
          <w:u w:color="000000" w:themeColor="text1"/>
        </w:rPr>
        <w:t xml:space="preserve"> filing process, and </w:t>
      </w:r>
      <w:r w:rsidR="00B21DAB">
        <w:rPr>
          <w:color w:val="000000" w:themeColor="text1"/>
          <w:u w:color="000000" w:themeColor="text1"/>
        </w:rPr>
        <w:t xml:space="preserve">shall </w:t>
      </w:r>
      <w:r w:rsidRPr="00EF3D32">
        <w:rPr>
          <w:color w:val="000000" w:themeColor="text1"/>
          <w:u w:color="000000" w:themeColor="text1"/>
        </w:rPr>
        <w:t>establish deadlines for the</w:t>
      </w:r>
      <w:r>
        <w:rPr>
          <w:color w:val="000000" w:themeColor="text1"/>
          <w:u w:color="000000" w:themeColor="text1"/>
        </w:rPr>
        <w:t xml:space="preserve"> submission of forfeiture data and</w:t>
      </w:r>
      <w:r w:rsidRPr="00EF3D32">
        <w:rPr>
          <w:color w:val="000000" w:themeColor="text1"/>
          <w:u w:color="000000" w:themeColor="text1"/>
        </w:rPr>
        <w:t xml:space="preserve"> shall publish the reports when it publishes agency accountability reports. </w:t>
      </w:r>
    </w:p>
    <w:p w14:paraId="51AED36D" w14:textId="77777777"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14:paraId="3AF1E13A" w14:textId="77777777"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5A45BC"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Pr="002752D5">
        <w:rPr>
          <w:color w:val="000000" w:themeColor="text1"/>
          <w:u w:color="000000" w:themeColor="text1"/>
        </w:rPr>
        <w:noBreakHyphen/>
        <w:t>32</w:t>
      </w:r>
      <w:r w:rsidRPr="002752D5">
        <w:rPr>
          <w:color w:val="000000" w:themeColor="text1"/>
          <w:u w:color="000000" w:themeColor="text1"/>
        </w:rPr>
        <w:noBreakHyphen/>
        <w:t>210.</w:t>
      </w:r>
      <w:r w:rsidRPr="002752D5">
        <w:rPr>
          <w:color w:val="000000" w:themeColor="text1"/>
          <w:u w:color="000000" w:themeColor="text1"/>
        </w:rPr>
        <w:tab/>
        <w:t>(A)</w:t>
      </w:r>
      <w:r w:rsidRPr="002752D5">
        <w:rPr>
          <w:color w:val="000000" w:themeColor="text1"/>
          <w:u w:color="000000" w:themeColor="text1"/>
        </w:rPr>
        <w:tab/>
        <w:t>A party to forfeiture litigation, other than the defendant, may appeal the district court’s decision regarding the seizure, on an interlocutory basis, or forfeiture of property under this chapter.</w:t>
      </w:r>
    </w:p>
    <w:p w14:paraId="5E322B11" w14:textId="7C810806"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w:t>
      </w:r>
      <w:r w:rsidRPr="002752D5">
        <w:rPr>
          <w:color w:val="000000" w:themeColor="text1"/>
          <w:u w:color="000000" w:themeColor="text1"/>
        </w:rPr>
        <w:tab/>
        <w:t>The defendant may appeal the district court’s decision regarding the seizure or forfeiture of property following judgement in the forfeiture litigation.</w:t>
      </w:r>
    </w:p>
    <w:p w14:paraId="7D1DC71C" w14:textId="77777777" w:rsidR="00642D96" w:rsidRPr="002752D5" w:rsidRDefault="00642D96"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AB0910" w14:textId="69097BA4"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17-32-220</w:t>
      </w:r>
      <w:r w:rsidRPr="002752D5">
        <w:rPr>
          <w:color w:val="000000" w:themeColor="text1"/>
          <w:u w:color="000000" w:themeColor="text1"/>
        </w:rPr>
        <w:tab/>
        <w:t>In any proceeding in which a property owner’s claims prevail by recovering at least half, by value, of the property or currency claimed, the seizing law enforcement agency shall be liable for:</w:t>
      </w:r>
    </w:p>
    <w:p w14:paraId="4D877524"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(1)</w:t>
      </w:r>
      <w:r w:rsidRPr="002752D5">
        <w:rPr>
          <w:color w:val="000000" w:themeColor="text1"/>
          <w:u w:color="000000" w:themeColor="text1"/>
        </w:rPr>
        <w:tab/>
        <w:t>reasonable attorney fees and other litigation costs reasonably incurred by the claimant;</w:t>
      </w:r>
    </w:p>
    <w:p w14:paraId="60A5C71C"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(2)</w:t>
      </w:r>
      <w:r w:rsidRPr="002752D5">
        <w:rPr>
          <w:color w:val="000000" w:themeColor="text1"/>
          <w:u w:color="000000" w:themeColor="text1"/>
        </w:rPr>
        <w:tab/>
        <w:t>post-judgment interest; and</w:t>
      </w:r>
    </w:p>
    <w:p w14:paraId="52D45FA0"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(3)</w:t>
      </w:r>
      <w:r w:rsidRPr="002752D5">
        <w:rPr>
          <w:color w:val="000000" w:themeColor="text1"/>
          <w:u w:color="000000" w:themeColor="text1"/>
        </w:rPr>
        <w:tab/>
        <w:t>in cases involving currency, other negotiable instruments, or the proceeds of an interlocutory sale, any interest actually paid from the date of seizure.</w:t>
      </w:r>
    </w:p>
    <w:p w14:paraId="386570E4" w14:textId="77777777" w:rsidR="002752D5" w:rsidRP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A8A6A8" w14:textId="2BD92D94" w:rsidR="002752D5" w:rsidRDefault="002752D5"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17-32-230.</w:t>
      </w:r>
      <w:r w:rsidRPr="002752D5">
        <w:rPr>
          <w:color w:val="000000" w:themeColor="text1"/>
          <w:u w:color="000000" w:themeColor="text1"/>
        </w:rPr>
        <w:tab/>
        <w:t>This chapter preempts laws by municipality, county, or other political subdivision in the State that regulate civil or criminal forfeiture.”</w:t>
      </w:r>
    </w:p>
    <w:p w14:paraId="2F0E4DFA"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D24C95"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w:t>
      </w:r>
    </w:p>
    <w:p w14:paraId="68D0C505"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23494D"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0BFEBCF"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C64010"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99473CF" w14:textId="77777777" w:rsidR="007254E1" w:rsidRPr="00EF3D32"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2BCFC6" w14:textId="77777777" w:rsidR="007254E1" w:rsidRDefault="007254E1" w:rsidP="0038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SECTION</w:t>
      </w:r>
      <w:r>
        <w:rPr>
          <w:color w:val="000000" w:themeColor="text1"/>
          <w:u w:color="000000" w:themeColor="text1"/>
        </w:rPr>
        <w:tab/>
        <w:t>5</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This act takes effect upon approval by the Governor.</w:t>
      </w:r>
    </w:p>
    <w:p w14:paraId="5ABE06DF" w14:textId="5B895981" w:rsidR="006A34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6BA7DB7" w14:textId="77777777" w:rsidR="008C3726" w:rsidRDefault="008C3726" w:rsidP="008C3726">
      <w:pPr>
        <w:suppressAutoHyphens/>
        <w:jc w:val="both"/>
        <w:rPr>
          <w:rFonts w:eastAsia="Times New Roman"/>
        </w:rPr>
      </w:pPr>
    </w:p>
    <w:sectPr w:rsidR="008C3726" w:rsidSect="008C37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A44AB" w14:textId="77777777" w:rsidR="007E3540" w:rsidRDefault="007E3540" w:rsidP="00522CE0">
      <w:r>
        <w:separator/>
      </w:r>
    </w:p>
  </w:endnote>
  <w:endnote w:type="continuationSeparator" w:id="0">
    <w:p w14:paraId="410A55CE" w14:textId="77777777" w:rsidR="007E3540" w:rsidRDefault="007E35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1DEE55-0CF8-438B-BC45-EAF2F62F81D9}"/>
    <w:embedBold r:id="rId2" w:fontKey="{58FFDA08-C808-420A-A487-60629DA3F1C4}"/>
  </w:font>
  <w:font w:name="Calibri">
    <w:panose1 w:val="020F0502020204030204"/>
    <w:charset w:val="00"/>
    <w:family w:val="swiss"/>
    <w:pitch w:val="variable"/>
    <w:sig w:usb0="E00002FF" w:usb1="4000ACFF" w:usb2="00000001" w:usb3="00000000" w:csb0="0000019F" w:csb1="00000000"/>
    <w:embedRegular r:id="rId3" w:fontKey="{DE626AC3-B898-41CD-BD5C-1423A33DF7D6}"/>
    <w:embedBold r:id="rId4" w:fontKey="{8E45838F-BFD2-4F9C-BFAA-03E8C908F7A2}"/>
  </w:font>
  <w:font w:name="Segoe UI">
    <w:panose1 w:val="020B0502040204020203"/>
    <w:charset w:val="00"/>
    <w:family w:val="swiss"/>
    <w:pitch w:val="variable"/>
    <w:sig w:usb0="E10022FF" w:usb1="C000E47F" w:usb2="00000029" w:usb3="00000000" w:csb0="000001DF" w:csb1="00000000"/>
    <w:embedRegular r:id="rId5" w:fontKey="{CB348380-C73A-49B7-9146-423995082683}"/>
  </w:font>
  <w:font w:name="Cambria">
    <w:panose1 w:val="02040503050406030204"/>
    <w:charset w:val="00"/>
    <w:family w:val="roman"/>
    <w:pitch w:val="variable"/>
    <w:sig w:usb0="E00002FF" w:usb1="400004FF" w:usb2="00000000" w:usb3="00000000" w:csb0="0000019F" w:csb1="00000000"/>
    <w:embedRegular r:id="rId6" w:fontKey="{65D98B58-1D5C-41BB-B474-2F402794B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4598A" w14:textId="4C5E2F6C" w:rsidR="006A34FE" w:rsidRPr="008C3726" w:rsidRDefault="008C3726" w:rsidP="008C3726">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4A92A" w14:textId="77777777" w:rsidR="007E3540" w:rsidRDefault="007E3540" w:rsidP="00522CE0">
      <w:r>
        <w:separator/>
      </w:r>
    </w:p>
  </w:footnote>
  <w:footnote w:type="continuationSeparator" w:id="0">
    <w:p w14:paraId="1F9C93A9" w14:textId="77777777" w:rsidR="007E3540" w:rsidRDefault="007E354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231FBB"/>
    <w:multiLevelType w:val="hybridMultilevel"/>
    <w:tmpl w:val="8B6AE4A0"/>
    <w:lvl w:ilvl="0" w:tplc="72489214">
      <w:start w:val="1"/>
      <w:numFmt w:val="decimal"/>
      <w:lvlText w:val="(%1)"/>
      <w:lvlJc w:val="left"/>
      <w:pPr>
        <w:ind w:left="1752" w:hanging="10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6E450B5"/>
    <w:multiLevelType w:val="hybridMultilevel"/>
    <w:tmpl w:val="84AA1222"/>
    <w:lvl w:ilvl="0" w:tplc="DFB4A168">
      <w:start w:val="1"/>
      <w:numFmt w:val="decimal"/>
      <w:lvlText w:val="(%1)"/>
      <w:lvlJc w:val="left"/>
      <w:pPr>
        <w:ind w:left="576" w:hanging="360"/>
      </w:pPr>
      <w:rPr>
        <w:rFonts w:hint="default"/>
        <w:color w:val="000000" w:themeColor="text1"/>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6.PB"/>
    <w:docVar w:name="CoverAttorneyInitials" w:val="PB"/>
    <w:docVar w:name="CoverAttorneyLastName" w:val="Benson"/>
    <w:docVar w:name="CoverBillType" w:val="b"/>
    <w:docVar w:name="DraftFileName" w:val="JUD0036.PB.DOCX"/>
    <w:docVar w:name="DraftStenoName" w:val="Henry"/>
    <w:docVar w:name="dvBillNumber" w:val="590"/>
    <w:docVar w:name="dvBillNumberPrefix" w:val="S. "/>
    <w:docVar w:name="dvOriginalBody" w:val="Senate"/>
    <w:docVar w:name="fulldraftpath" w:val="L:\S-JUD\BILLS\Malloy\JUD0036.PB.DOCX"/>
    <w:docVar w:name="NameofBody" w:val="S"/>
    <w:docVar w:name="SenatorFolderName" w:val="Malloy"/>
    <w:docVar w:name="VGROUP2" w:val="S-JUD"/>
  </w:docVars>
  <w:rsids>
    <w:rsidRoot w:val="005E5045"/>
    <w:rsid w:val="000141EB"/>
    <w:rsid w:val="00042AC1"/>
    <w:rsid w:val="00046516"/>
    <w:rsid w:val="00083C40"/>
    <w:rsid w:val="000871DE"/>
    <w:rsid w:val="000A4D08"/>
    <w:rsid w:val="000A6988"/>
    <w:rsid w:val="000A7362"/>
    <w:rsid w:val="000B0720"/>
    <w:rsid w:val="000B5EAF"/>
    <w:rsid w:val="000E473B"/>
    <w:rsid w:val="000F002B"/>
    <w:rsid w:val="00107C3D"/>
    <w:rsid w:val="00126995"/>
    <w:rsid w:val="001432FA"/>
    <w:rsid w:val="0016543B"/>
    <w:rsid w:val="00170561"/>
    <w:rsid w:val="00186AC9"/>
    <w:rsid w:val="00190F47"/>
    <w:rsid w:val="00193999"/>
    <w:rsid w:val="00197DF1"/>
    <w:rsid w:val="001A6750"/>
    <w:rsid w:val="001B3DD9"/>
    <w:rsid w:val="001C1F41"/>
    <w:rsid w:val="001C23C9"/>
    <w:rsid w:val="001D3BAC"/>
    <w:rsid w:val="00202982"/>
    <w:rsid w:val="00206D3D"/>
    <w:rsid w:val="0021330E"/>
    <w:rsid w:val="00221A5C"/>
    <w:rsid w:val="00244634"/>
    <w:rsid w:val="0024519E"/>
    <w:rsid w:val="00245C4E"/>
    <w:rsid w:val="00271992"/>
    <w:rsid w:val="002752D5"/>
    <w:rsid w:val="002C3AA9"/>
    <w:rsid w:val="002C5896"/>
    <w:rsid w:val="002E203D"/>
    <w:rsid w:val="002E799B"/>
    <w:rsid w:val="002E7B2B"/>
    <w:rsid w:val="00303616"/>
    <w:rsid w:val="00307C2B"/>
    <w:rsid w:val="0031409E"/>
    <w:rsid w:val="00320E98"/>
    <w:rsid w:val="0032109A"/>
    <w:rsid w:val="00333DF1"/>
    <w:rsid w:val="0033541C"/>
    <w:rsid w:val="00364389"/>
    <w:rsid w:val="00386CC5"/>
    <w:rsid w:val="003D6A5D"/>
    <w:rsid w:val="003D6E2B"/>
    <w:rsid w:val="003E7597"/>
    <w:rsid w:val="00412C9E"/>
    <w:rsid w:val="0042257B"/>
    <w:rsid w:val="004401C6"/>
    <w:rsid w:val="00450668"/>
    <w:rsid w:val="00452CD7"/>
    <w:rsid w:val="00477696"/>
    <w:rsid w:val="004952FA"/>
    <w:rsid w:val="004A05F7"/>
    <w:rsid w:val="004A222F"/>
    <w:rsid w:val="004A592F"/>
    <w:rsid w:val="004B6A22"/>
    <w:rsid w:val="004C2918"/>
    <w:rsid w:val="004D168C"/>
    <w:rsid w:val="004D6923"/>
    <w:rsid w:val="004D7F37"/>
    <w:rsid w:val="0051584C"/>
    <w:rsid w:val="00520D79"/>
    <w:rsid w:val="00522CE0"/>
    <w:rsid w:val="00525DCD"/>
    <w:rsid w:val="00541FF6"/>
    <w:rsid w:val="005442D6"/>
    <w:rsid w:val="0054526E"/>
    <w:rsid w:val="00565148"/>
    <w:rsid w:val="00581497"/>
    <w:rsid w:val="00586B30"/>
    <w:rsid w:val="0058748C"/>
    <w:rsid w:val="00593361"/>
    <w:rsid w:val="005A5017"/>
    <w:rsid w:val="005A648C"/>
    <w:rsid w:val="005E5045"/>
    <w:rsid w:val="005F15E4"/>
    <w:rsid w:val="00600221"/>
    <w:rsid w:val="00606D23"/>
    <w:rsid w:val="00617BF0"/>
    <w:rsid w:val="00641A16"/>
    <w:rsid w:val="00642D96"/>
    <w:rsid w:val="006431BA"/>
    <w:rsid w:val="00677C01"/>
    <w:rsid w:val="006A34FE"/>
    <w:rsid w:val="006B4B3C"/>
    <w:rsid w:val="006C0B75"/>
    <w:rsid w:val="006C74EA"/>
    <w:rsid w:val="007076F4"/>
    <w:rsid w:val="00720D40"/>
    <w:rsid w:val="007254E1"/>
    <w:rsid w:val="0073026D"/>
    <w:rsid w:val="007311B4"/>
    <w:rsid w:val="007318D4"/>
    <w:rsid w:val="00746551"/>
    <w:rsid w:val="0076552B"/>
    <w:rsid w:val="00765784"/>
    <w:rsid w:val="00785E76"/>
    <w:rsid w:val="007A4390"/>
    <w:rsid w:val="007C65B0"/>
    <w:rsid w:val="007E3540"/>
    <w:rsid w:val="007E3B8F"/>
    <w:rsid w:val="007E5CB7"/>
    <w:rsid w:val="00814EED"/>
    <w:rsid w:val="008314D2"/>
    <w:rsid w:val="00834860"/>
    <w:rsid w:val="008804AE"/>
    <w:rsid w:val="00894939"/>
    <w:rsid w:val="008A2BC0"/>
    <w:rsid w:val="008B2F42"/>
    <w:rsid w:val="008C3726"/>
    <w:rsid w:val="008E185F"/>
    <w:rsid w:val="008E5870"/>
    <w:rsid w:val="008F023B"/>
    <w:rsid w:val="008F7524"/>
    <w:rsid w:val="00904E16"/>
    <w:rsid w:val="0091146B"/>
    <w:rsid w:val="00927C62"/>
    <w:rsid w:val="00931A96"/>
    <w:rsid w:val="00983951"/>
    <w:rsid w:val="00984124"/>
    <w:rsid w:val="00984640"/>
    <w:rsid w:val="00995C37"/>
    <w:rsid w:val="009A7B72"/>
    <w:rsid w:val="009B4F3C"/>
    <w:rsid w:val="009C118A"/>
    <w:rsid w:val="009C2F97"/>
    <w:rsid w:val="009C6439"/>
    <w:rsid w:val="009C6FD3"/>
    <w:rsid w:val="009F79AC"/>
    <w:rsid w:val="00A02011"/>
    <w:rsid w:val="00A1612A"/>
    <w:rsid w:val="00A35165"/>
    <w:rsid w:val="00A4011E"/>
    <w:rsid w:val="00A41565"/>
    <w:rsid w:val="00A86015"/>
    <w:rsid w:val="00AE59C8"/>
    <w:rsid w:val="00AF088A"/>
    <w:rsid w:val="00B030B6"/>
    <w:rsid w:val="00B10098"/>
    <w:rsid w:val="00B10E10"/>
    <w:rsid w:val="00B21DAB"/>
    <w:rsid w:val="00B35389"/>
    <w:rsid w:val="00B43327"/>
    <w:rsid w:val="00B450FF"/>
    <w:rsid w:val="00B47304"/>
    <w:rsid w:val="00B50A88"/>
    <w:rsid w:val="00B66C95"/>
    <w:rsid w:val="00B67A46"/>
    <w:rsid w:val="00B945C5"/>
    <w:rsid w:val="00BA20EA"/>
    <w:rsid w:val="00BB754E"/>
    <w:rsid w:val="00BC0A56"/>
    <w:rsid w:val="00BD607C"/>
    <w:rsid w:val="00BE281D"/>
    <w:rsid w:val="00C23348"/>
    <w:rsid w:val="00C25700"/>
    <w:rsid w:val="00C46079"/>
    <w:rsid w:val="00C6454A"/>
    <w:rsid w:val="00C74052"/>
    <w:rsid w:val="00CB187A"/>
    <w:rsid w:val="00CD1843"/>
    <w:rsid w:val="00CD7C71"/>
    <w:rsid w:val="00D05246"/>
    <w:rsid w:val="00D1088B"/>
    <w:rsid w:val="00D123BB"/>
    <w:rsid w:val="00D156D2"/>
    <w:rsid w:val="00D77EC0"/>
    <w:rsid w:val="00D86943"/>
    <w:rsid w:val="00DA47B9"/>
    <w:rsid w:val="00DD2282"/>
    <w:rsid w:val="00E27786"/>
    <w:rsid w:val="00E677A1"/>
    <w:rsid w:val="00E80EF6"/>
    <w:rsid w:val="00E91E2F"/>
    <w:rsid w:val="00EA3546"/>
    <w:rsid w:val="00EA5159"/>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C21ABF"/>
  <w15:docId w15:val="{18972A37-AD17-45CD-92F7-A2990670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083C40"/>
    <w:pPr>
      <w:ind w:left="720"/>
      <w:contextualSpacing/>
      <w:jc w:val="both"/>
    </w:pPr>
    <w:rPr>
      <w:rFonts w:eastAsia="Times New Roman"/>
      <w:szCs w:val="20"/>
    </w:rPr>
  </w:style>
  <w:style w:type="paragraph" w:styleId="BalloonText">
    <w:name w:val="Balloon Text"/>
    <w:basedOn w:val="Normal"/>
    <w:link w:val="BalloonTextChar"/>
    <w:uiPriority w:val="99"/>
    <w:semiHidden/>
    <w:unhideWhenUsed/>
    <w:rsid w:val="0008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C40"/>
    <w:rPr>
      <w:rFonts w:ascii="Segoe UI" w:hAnsi="Segoe UI" w:cs="Segoe UI"/>
      <w:sz w:val="18"/>
      <w:szCs w:val="18"/>
    </w:rPr>
  </w:style>
  <w:style w:type="character" w:styleId="CommentReference">
    <w:name w:val="annotation reference"/>
    <w:basedOn w:val="DefaultParagraphFont"/>
    <w:uiPriority w:val="99"/>
    <w:semiHidden/>
    <w:unhideWhenUsed/>
    <w:rsid w:val="00BE281D"/>
    <w:rPr>
      <w:sz w:val="16"/>
      <w:szCs w:val="16"/>
    </w:rPr>
  </w:style>
  <w:style w:type="paragraph" w:styleId="CommentText">
    <w:name w:val="annotation text"/>
    <w:basedOn w:val="Normal"/>
    <w:link w:val="CommentTextChar"/>
    <w:uiPriority w:val="99"/>
    <w:semiHidden/>
    <w:unhideWhenUsed/>
    <w:rsid w:val="00BE281D"/>
    <w:rPr>
      <w:sz w:val="20"/>
      <w:szCs w:val="20"/>
    </w:rPr>
  </w:style>
  <w:style w:type="character" w:customStyle="1" w:styleId="CommentTextChar">
    <w:name w:val="Comment Text Char"/>
    <w:basedOn w:val="DefaultParagraphFont"/>
    <w:link w:val="CommentText"/>
    <w:uiPriority w:val="99"/>
    <w:semiHidden/>
    <w:rsid w:val="00BE281D"/>
    <w:rPr>
      <w:sz w:val="20"/>
      <w:szCs w:val="20"/>
    </w:rPr>
  </w:style>
  <w:style w:type="paragraph" w:styleId="CommentSubject">
    <w:name w:val="annotation subject"/>
    <w:basedOn w:val="CommentText"/>
    <w:next w:val="CommentText"/>
    <w:link w:val="CommentSubjectChar"/>
    <w:uiPriority w:val="99"/>
    <w:semiHidden/>
    <w:unhideWhenUsed/>
    <w:rsid w:val="00BE281D"/>
    <w:rPr>
      <w:b/>
      <w:bCs/>
    </w:rPr>
  </w:style>
  <w:style w:type="character" w:customStyle="1" w:styleId="CommentSubjectChar">
    <w:name w:val="Comment Subject Char"/>
    <w:basedOn w:val="CommentTextChar"/>
    <w:link w:val="CommentSubject"/>
    <w:uiPriority w:val="99"/>
    <w:semiHidden/>
    <w:rsid w:val="00BE28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74B5AB8.dotm</Template>
  <TotalTime>1</TotalTime>
  <Pages>16</Pages>
  <Words>5623</Words>
  <Characters>28849</Characters>
  <Application>Microsoft Office Word</Application>
  <DocSecurity>0</DocSecurity>
  <Lines>671</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590 Text of Previous Version (Feb. 28, 2019) - South Carolina Legislature Online</dc:title>
  <dc:subject/>
  <dc:creator>Paula Benson</dc:creator>
  <cp:keywords/>
  <dc:description/>
  <cp:lastModifiedBy>S Volk</cp:lastModifiedBy>
  <cp:revision>2</cp:revision>
  <cp:lastPrinted>2019-02-28T15:02:00Z</cp:lastPrinted>
  <dcterms:created xsi:type="dcterms:W3CDTF">2019-02-28T17:24:00Z</dcterms:created>
  <dcterms:modified xsi:type="dcterms:W3CDTF">2019-02-28T17:24:00Z</dcterms:modified>
</cp:coreProperties>
</file>