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7D3" w:rsidRPr="00522CE0" w:rsidRDefault="00D4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D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D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4-37-10 OF THE 1976 CODE, RELATING TO </w:t>
      </w:r>
      <w:r w:rsidR="008A5FEC">
        <w:rPr>
          <w:rFonts w:eastAsia="Times New Roman"/>
        </w:rPr>
        <w:t>THE TRANSPORTATION AUTHORITY</w:t>
      </w:r>
      <w:r>
        <w:rPr>
          <w:rFonts w:eastAsia="Times New Roman"/>
        </w:rPr>
        <w:t>, SECTION 4-37-25</w:t>
      </w:r>
      <w:r w:rsidR="008A5FEC">
        <w:rPr>
          <w:rFonts w:eastAsia="Times New Roman"/>
        </w:rPr>
        <w:t xml:space="preserve"> OF THE 1976 CODE, RELATING TO PROCUREMENT METHODS AND REQUIREMENTS</w:t>
      </w:r>
      <w:r>
        <w:rPr>
          <w:rFonts w:eastAsia="Times New Roman"/>
        </w:rPr>
        <w:t xml:space="preserve">, </w:t>
      </w:r>
      <w:r w:rsidR="00FE484F">
        <w:rPr>
          <w:rFonts w:eastAsia="Times New Roman"/>
        </w:rPr>
        <w:t>AND</w:t>
      </w:r>
      <w:r>
        <w:rPr>
          <w:rFonts w:eastAsia="Times New Roman"/>
        </w:rPr>
        <w:t xml:space="preserve"> SECTION 4-37-30 OF THE 1976 C</w:t>
      </w:r>
      <w:r w:rsidR="008A5FEC">
        <w:rPr>
          <w:rFonts w:eastAsia="Times New Roman"/>
        </w:rPr>
        <w:t>ODE, RELATING TO SALES AND USE TAXES OR TOLLS AS REVENUE FOR TRANSPORTATION FACILITIES</w:t>
      </w:r>
      <w:r w:rsidR="00FE484F">
        <w:rPr>
          <w:rFonts w:eastAsia="Times New Roman"/>
        </w:rPr>
        <w:t>, TO PROVIDE FOR THE FUN</w:t>
      </w:r>
      <w:r w:rsidR="008A5FEC">
        <w:rPr>
          <w:rFonts w:eastAsia="Times New Roman"/>
        </w:rPr>
        <w:t>DING OF TRANSPORTATION SERVICES;</w:t>
      </w:r>
      <w:r w:rsidR="00FE484F">
        <w:rPr>
          <w:rFonts w:eastAsia="Times New Roman"/>
        </w:rPr>
        <w:t xml:space="preserve">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7A6B">
        <w:rPr>
          <w:rFonts w:eastAsia="Times New Roman"/>
        </w:rPr>
        <w:t>Section 4-37-10 of the 1976 Code is amended to read:</w:t>
      </w: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4-37-10</w:t>
      </w:r>
      <w:r w:rsidRPr="0013426B">
        <w:t>.</w:t>
      </w:r>
      <w:r>
        <w:tab/>
        <w:t>(A)</w:t>
      </w:r>
      <w:r>
        <w:tab/>
      </w:r>
      <w:r w:rsidRPr="0013426B">
        <w:t>Subject to requirements of this chapter and the referendum described in Section 4</w:t>
      </w:r>
      <w:r w:rsidR="009328E7">
        <w:noBreakHyphen/>
      </w:r>
      <w:r w:rsidRPr="0013426B">
        <w:t>37</w:t>
      </w:r>
      <w:r w:rsidR="009328E7">
        <w:noBreakHyphen/>
      </w:r>
      <w:r w:rsidRPr="0013426B">
        <w:t>30, the governing body of a county may by ordinance establish a transportation authority with all of the rights and powers described in Section 4</w:t>
      </w:r>
      <w:r w:rsidR="009328E7">
        <w:noBreakHyphen/>
      </w:r>
      <w:r w:rsidRPr="0013426B">
        <w:t>37</w:t>
      </w:r>
      <w:r w:rsidR="009328E7">
        <w:noBreakHyphen/>
      </w:r>
      <w:r w:rsidRPr="0013426B">
        <w:t>20. If, pursuant to this section, a county chooses to finance all of the cost of highways, roads, streets, bridges, and other transportation</w:t>
      </w:r>
      <w:r w:rsidR="009328E7">
        <w:noBreakHyphen/>
      </w:r>
      <w:r w:rsidRPr="0013426B">
        <w:t>related projects</w:t>
      </w:r>
      <w:r w:rsidR="00FB47EA">
        <w:t xml:space="preserve"> </w:t>
      </w:r>
      <w:r w:rsidR="00FB47EA">
        <w:rPr>
          <w:u w:val="single"/>
        </w:rPr>
        <w:t>and services</w:t>
      </w:r>
      <w:r w:rsidRPr="0013426B">
        <w:t xml:space="preserve"> and elects to create an authority for that purpose, the members of the authority board must be appointed by the county governing body in the manner it determines.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(B)</w:t>
      </w:r>
      <w:r>
        <w:tab/>
      </w:r>
      <w:r w:rsidRPr="0013426B">
        <w:t xml:space="preserve">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w:t>
      </w:r>
      <w:r w:rsidRPr="0013426B">
        <w:lastRenderedPageBreak/>
        <w:t>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8B55A3"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3426B">
        <w:tab/>
        <w:t>(C)</w:t>
      </w:r>
      <w:r>
        <w:tab/>
      </w:r>
      <w:r w:rsidRPr="0013426B">
        <w:t>For</w:t>
      </w:r>
      <w:r w:rsidR="008B55A3">
        <w:t xml:space="preserve"> </w:t>
      </w:r>
      <w:r w:rsidR="008B55A3">
        <w:rPr>
          <w:u w:val="single"/>
        </w:rPr>
        <w:t>the</w:t>
      </w:r>
      <w:r w:rsidRPr="0013426B">
        <w:t xml:space="preserve"> purposes of this chapter</w:t>
      </w:r>
      <w:r w:rsidR="008B55A3">
        <w:rPr>
          <w:u w:val="single"/>
        </w:rPr>
        <w:t>:</w:t>
      </w:r>
    </w:p>
    <w:p w:rsidR="00ED7A6B" w:rsidRDefault="008B55A3"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sidR="00ED7A6B" w:rsidRPr="008B55A3">
        <w:rPr>
          <w:strike/>
        </w:rPr>
        <w:t>‘governmental</w:t>
      </w:r>
      <w:r>
        <w:t xml:space="preserve"> </w:t>
      </w:r>
      <w:r>
        <w:rPr>
          <w:u w:val="single"/>
        </w:rPr>
        <w:t>‘Governmental</w:t>
      </w:r>
      <w:r w:rsidR="00ED7A6B" w:rsidRPr="0013426B">
        <w:t xml:space="preserve"> entity</w:t>
      </w:r>
      <w:r w:rsidR="00ED7A6B">
        <w:t>’</w:t>
      </w:r>
      <w:r w:rsidR="00ED7A6B" w:rsidRPr="0013426B">
        <w:t xml:space="preserve"> is a county in South Carolina, or the State of South Carolina and its departments and agencies.</w:t>
      </w:r>
    </w:p>
    <w:p w:rsidR="00FB47EA" w:rsidRDefault="00FB47EA"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100C77">
        <w:rPr>
          <w:u w:val="single"/>
        </w:rPr>
        <w:t>‘</w:t>
      </w:r>
      <w:r w:rsidR="008B55A3">
        <w:rPr>
          <w:u w:val="single"/>
        </w:rPr>
        <w:t>S</w:t>
      </w:r>
      <w:r w:rsidR="00100C77">
        <w:rPr>
          <w:u w:val="single"/>
        </w:rPr>
        <w:t xml:space="preserve">ervice’ or </w:t>
      </w:r>
      <w:r>
        <w:rPr>
          <w:u w:val="single"/>
        </w:rPr>
        <w:t>‘services’ means transportation services, including mass transit systems in this State.</w:t>
      </w:r>
    </w:p>
    <w:p w:rsidR="00ED7A6B" w:rsidRPr="00FB47EA"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(D)</w:t>
      </w:r>
      <w:r>
        <w:tab/>
      </w:r>
      <w:r w:rsidRPr="0013426B">
        <w:t>The existence of any authority created pursuant to this chapter must terminate not later than twelve months after a sales and use tax or toll authorized by this chapter terminates.</w:t>
      </w:r>
      <w:r>
        <w:rPr>
          <w:rFonts w:eastAsia="Times New Roman"/>
        </w:rP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4-37-25 of the 1976 Code is amended to read: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4-37-25.</w:t>
      </w:r>
      <w:r w:rsidRPr="0013426B">
        <w:tab/>
        <w:t>An authority created pursuant to this chapter must comply with Section 11</w:t>
      </w:r>
      <w:r w:rsidR="009328E7">
        <w:noBreakHyphen/>
      </w:r>
      <w:r w:rsidRPr="0013426B">
        <w:t>35</w:t>
      </w:r>
      <w:r w:rsidR="009328E7">
        <w:noBreakHyphen/>
      </w:r>
      <w:r w:rsidRPr="0013426B">
        <w:t>50. When procuring the construction, maintenance,</w:t>
      </w:r>
      <w:r w:rsidR="00FB47EA">
        <w:t xml:space="preserve"> </w:t>
      </w:r>
      <w:r w:rsidR="00FB47EA">
        <w:rPr>
          <w:u w:val="single"/>
        </w:rPr>
        <w:t>services,</w:t>
      </w:r>
      <w:r w:rsidRPr="0013426B">
        <w:t xml:space="preserve"> 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9328E7">
        <w:noBreakHyphen/>
      </w:r>
      <w:r w:rsidRPr="0013426B">
        <w:t>27</w:t>
      </w:r>
      <w:r w:rsidR="009328E7">
        <w:noBreakHyphen/>
      </w:r>
      <w:r w:rsidRPr="0013426B">
        <w:t>1320 except that when applying Section 12</w:t>
      </w:r>
      <w:r w:rsidR="009328E7">
        <w:noBreakHyphen/>
      </w:r>
      <w:r w:rsidRPr="0013426B">
        <w:t>27</w:t>
      </w:r>
      <w:r w:rsidR="009328E7">
        <w:noBreakHyphen/>
      </w:r>
      <w:r w:rsidRPr="0013426B">
        <w:t>1320, the contracting entity may meet the expenditures standards of Section 12</w:t>
      </w:r>
      <w:r w:rsidR="009328E7">
        <w:noBreakHyphen/>
      </w:r>
      <w:r w:rsidRPr="0013426B">
        <w:t>27</w:t>
      </w:r>
      <w:r w:rsidR="009328E7">
        <w:noBreakHyphen/>
      </w:r>
      <w:r w:rsidRPr="0013426B">
        <w:t xml:space="preserve">1320 by either direct or indirect contracts. For purposes of this provision, </w:t>
      </w:r>
      <w:r>
        <w:t>‘</w:t>
      </w:r>
      <w:r w:rsidRPr="0013426B">
        <w:t>contracting entity</w:t>
      </w:r>
      <w:r>
        <w:t>’</w:t>
      </w:r>
      <w:r w:rsidRPr="0013426B">
        <w:t xml:space="preserve"> includes a governmental body and a private entity with which a governmental body contracts for the construction, maintenance, and repair of bridges, highways, and roads</w:t>
      </w:r>
      <w:r w:rsidR="00FB47EA">
        <w:t xml:space="preserve"> </w:t>
      </w:r>
      <w:r w:rsidR="00FB47EA">
        <w:rPr>
          <w:u w:val="single"/>
        </w:rPr>
        <w:t>and the operation of services</w:t>
      </w:r>
      <w:r w:rsidRPr="0013426B">
        <w:t>.</w:t>
      </w:r>
      <w:r>
        <w:rPr>
          <w:rFonts w:eastAsia="Times New Roman"/>
        </w:rP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P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t>Section 4-37-30 of the 1976 Code is amended to read:</w:t>
      </w:r>
    </w:p>
    <w:p w:rsidR="00ED7A6B" w:rsidRDefault="00ED7A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4-37-30.</w:t>
      </w:r>
      <w:r w:rsidRPr="0013426B">
        <w:tab/>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9328E7">
        <w:noBreakHyphen/>
      </w:r>
      <w:r w:rsidRPr="0013426B">
        <w:t>37</w:t>
      </w:r>
      <w:r w:rsidR="009328E7">
        <w:noBreakHyphen/>
      </w:r>
      <w:r w:rsidRPr="0013426B">
        <w:t>10 to use and impose tolls in accordance with the provisions of item (B):</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(A)</w:t>
      </w:r>
      <w:r>
        <w:tab/>
      </w:r>
      <w:r w:rsidRPr="0013426B">
        <w:t xml:space="preserve">Subject to the requirements of this section, the governing body of a county may impose by ordinance a sales and use tax in an </w:t>
      </w:r>
      <w:r w:rsidRPr="0013426B">
        <w:lastRenderedPageBreak/>
        <w:t>amount not to exceed one percent within its jurisdiction for a single project</w:t>
      </w:r>
      <w:r w:rsidR="00405E2B">
        <w:t xml:space="preserve"> </w:t>
      </w:r>
      <w:r w:rsidR="00405E2B">
        <w:rPr>
          <w:u w:val="single"/>
        </w:rPr>
        <w:t>or service,</w:t>
      </w:r>
      <w:r w:rsidRPr="0013426B">
        <w:t xml:space="preserve"> or for multiple projects</w:t>
      </w:r>
      <w:r w:rsidR="00405E2B">
        <w:t xml:space="preserve"> </w:t>
      </w:r>
      <w:r w:rsidR="00405E2B">
        <w:rPr>
          <w:u w:val="single"/>
        </w:rPr>
        <w:t>or services,</w:t>
      </w:r>
      <w:r w:rsidRPr="0013426B">
        <w:t xml:space="preserve"> and for a specific period of time to collect a limited amount of money.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w:t>
      </w:r>
      <w:r>
        <w:tab/>
      </w:r>
      <w:r w:rsidRPr="0013426B">
        <w:t>The governing body of a county may vote to impose the tax authorized by this section, subject to a referendum, by enacting an ordinance. The ordinance must specify: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(a)</w:t>
      </w:r>
      <w:r>
        <w:tab/>
      </w:r>
      <w:r w:rsidRPr="0013426B">
        <w:t>the project or</w:t>
      </w:r>
      <w:r w:rsidR="00405E2B">
        <w:t xml:space="preserve"> </w:t>
      </w:r>
      <w:r w:rsidR="00405E2B">
        <w:rPr>
          <w:u w:val="single"/>
        </w:rPr>
        <w:t>service, or</w:t>
      </w:r>
      <w:r w:rsidRPr="0013426B">
        <w:t xml:space="preserve"> projects</w:t>
      </w:r>
      <w:r w:rsidR="00405E2B">
        <w:t xml:space="preserve"> </w:t>
      </w:r>
      <w:r w:rsidR="00405E2B">
        <w:rPr>
          <w:u w:val="single"/>
        </w:rPr>
        <w:t>or services,</w:t>
      </w:r>
      <w:r w:rsidRPr="0013426B">
        <w:t xml:space="preserve"> and a description of the project</w:t>
      </w:r>
      <w:r w:rsidR="00405E2B">
        <w:t xml:space="preserve"> </w:t>
      </w:r>
      <w:r w:rsidRPr="0013426B">
        <w:t xml:space="preserve">or </w:t>
      </w:r>
      <w:r w:rsidR="00405E2B">
        <w:rPr>
          <w:u w:val="single"/>
        </w:rPr>
        <w:t>service, or</w:t>
      </w:r>
      <w:r w:rsidR="00405E2B">
        <w:t xml:space="preserve"> </w:t>
      </w:r>
      <w:r w:rsidRPr="0013426B">
        <w:t>projects</w:t>
      </w:r>
      <w:r w:rsidR="00405E2B">
        <w:t xml:space="preserve"> </w:t>
      </w:r>
      <w:r w:rsidR="00405E2B">
        <w:rPr>
          <w:u w:val="single"/>
        </w:rPr>
        <w:t>or services,</w:t>
      </w:r>
      <w:r w:rsidRPr="0013426B">
        <w:t xml:space="preserve"> for which the proceeds of the tax are to be used, which may include projects</w:t>
      </w:r>
      <w:r w:rsidR="00405E2B">
        <w:t xml:space="preserve"> </w:t>
      </w:r>
      <w:r w:rsidR="00405E2B">
        <w:rPr>
          <w:u w:val="single"/>
        </w:rPr>
        <w:t>or services</w:t>
      </w:r>
      <w:r w:rsidRPr="0013426B">
        <w:t xml:space="preserve"> located within or without, or both within and without, the boundaries of the county imposing the tax and which may include: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w:t>
      </w:r>
      <w:r>
        <w:tab/>
      </w:r>
      <w:r>
        <w:tab/>
      </w:r>
      <w:r w:rsidRPr="0013426B">
        <w:t>highways, roads, streets, bridges, mass transit systems, greenbelts, and other transportation</w:t>
      </w:r>
      <w:r w:rsidR="009328E7">
        <w:noBreakHyphen/>
      </w:r>
      <w:r w:rsidRPr="0013426B">
        <w:t>related projects</w:t>
      </w:r>
      <w:r w:rsidR="00066061">
        <w:rPr>
          <w:u w:val="single"/>
        </w:rPr>
        <w:t>,</w:t>
      </w:r>
      <w:r w:rsidR="00405E2B">
        <w:rPr>
          <w:u w:val="single"/>
        </w:rPr>
        <w:t xml:space="preserve"> services</w:t>
      </w:r>
      <w:r w:rsidR="00066061">
        <w:rPr>
          <w:u w:val="single"/>
        </w:rPr>
        <w:t>, or</w:t>
      </w:r>
      <w:r w:rsidRPr="0013426B">
        <w:t xml:space="preserve"> facilities including, but not limited to, drainage facilities relating to the highways, roads, streets, bridges, and other transportation</w:t>
      </w:r>
      <w:r w:rsidR="009328E7">
        <w:noBreakHyphen/>
      </w:r>
      <w:r w:rsidRPr="0013426B">
        <w:t>related projects</w:t>
      </w:r>
      <w:r w:rsidR="00405E2B">
        <w:t xml:space="preserve"> </w:t>
      </w:r>
      <w:r w:rsidR="00405E2B">
        <w:rPr>
          <w:u w:val="single"/>
        </w:rPr>
        <w:t>and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jointly</w:t>
      </w:r>
      <w:r w:rsidR="009328E7">
        <w:noBreakHyphen/>
      </w:r>
      <w:r w:rsidRPr="0013426B">
        <w:t>operated projects</w:t>
      </w:r>
      <w:r w:rsidR="00405E2B">
        <w:t xml:space="preserve"> </w:t>
      </w:r>
      <w:r w:rsidR="00405E2B">
        <w:rPr>
          <w:u w:val="single"/>
        </w:rPr>
        <w:t>or services</w:t>
      </w:r>
      <w:r w:rsidRPr="0013426B">
        <w:t>, of the type specified in sub</w:t>
      </w:r>
      <w:r w:rsidR="009328E7">
        <w:noBreakHyphen/>
      </w:r>
      <w:r w:rsidRPr="0013426B">
        <w:t>subitem (i), of the county and South Carolina Department of Transportation;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(iii)</w:t>
      </w:r>
      <w:r>
        <w:tab/>
      </w:r>
      <w:r w:rsidRPr="0013426B">
        <w:t>projects</w:t>
      </w:r>
      <w:r w:rsidR="00405E2B">
        <w:t xml:space="preserve"> </w:t>
      </w:r>
      <w:r w:rsidR="00405E2B">
        <w:rPr>
          <w:u w:val="single"/>
        </w:rPr>
        <w:t>or services</w:t>
      </w:r>
      <w:r w:rsidRPr="0013426B">
        <w:t>, of the type specified in sub</w:t>
      </w:r>
      <w:r w:rsidR="009328E7">
        <w:noBreakHyphen/>
      </w:r>
      <w:r w:rsidRPr="0013426B">
        <w:t>subitem (i), operated by the county or jointly</w:t>
      </w:r>
      <w:r w:rsidR="009328E7">
        <w:noBreakHyphen/>
      </w:r>
      <w:r w:rsidRPr="0013426B">
        <w:t>operated projects of the county and other governmental entities;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the maximum time, stated in calendar years or calendar quarters, or a combination of them, not to exceed twenty</w:t>
      </w:r>
      <w:r w:rsidR="009328E7">
        <w:noBreakHyphen/>
      </w:r>
      <w:r w:rsidRPr="0013426B">
        <w:t>five years or the length of payment for each project</w:t>
      </w:r>
      <w:r w:rsidR="00405E2B">
        <w:t xml:space="preserve"> </w:t>
      </w:r>
      <w:r w:rsidR="00405E2B">
        <w:rPr>
          <w:u w:val="single"/>
        </w:rPr>
        <w:t>or service</w:t>
      </w:r>
      <w:r w:rsidR="008B55A3">
        <w:rPr>
          <w:u w:val="single"/>
        </w:rPr>
        <w:t>,</w:t>
      </w:r>
      <w:r w:rsidRPr="0013426B">
        <w:t xml:space="preserve"> whichever is shorter in length, for which the tax may be imposed;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(c)</w:t>
      </w:r>
      <w:r>
        <w:tab/>
      </w:r>
      <w:r w:rsidRPr="0013426B">
        <w:t>the estimated capital</w:t>
      </w:r>
      <w:r w:rsidR="00405E2B">
        <w:t xml:space="preserve"> </w:t>
      </w:r>
      <w:r w:rsidR="00405E2B">
        <w:rPr>
          <w:u w:val="single"/>
        </w:rPr>
        <w:t>or operational</w:t>
      </w:r>
      <w:r w:rsidRPr="0013426B">
        <w:t xml:space="preserve"> cost of the project or</w:t>
      </w:r>
      <w:r w:rsidR="00405E2B">
        <w:t xml:space="preserve"> </w:t>
      </w:r>
      <w:r w:rsidR="00405E2B">
        <w:rPr>
          <w:u w:val="single"/>
        </w:rPr>
        <w:t>service, or</w:t>
      </w:r>
      <w:r w:rsidRPr="0013426B">
        <w:t xml:space="preserve"> projects</w:t>
      </w:r>
      <w:r w:rsidR="00405E2B">
        <w:t xml:space="preserve"> </w:t>
      </w:r>
      <w:r w:rsidR="00405E2B">
        <w:rPr>
          <w:u w:val="single"/>
        </w:rPr>
        <w:t>or services,</w:t>
      </w:r>
      <w:r w:rsidRPr="0013426B">
        <w:t xml:space="preserve"> to be funded in whole or in part from proceeds of the tax and the principal amount of bonds to be supported by the tax; and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the anticipated year the tax will end.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(2)</w:t>
      </w:r>
      <w:r>
        <w:tab/>
      </w:r>
      <w:r w:rsidRPr="0013426B">
        <w:t xml:space="preserve">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w:t>
      </w:r>
      <w:r w:rsidRPr="0013426B">
        <w:lastRenderedPageBreak/>
        <w:t>publication of a notice setting forth the date, time, and location of the public hearing. The notice must be published in a newspaper of general circulation in the county at least fourteen days before the date fixed for the public hearing.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(3)</w:t>
      </w:r>
      <w:r>
        <w:tab/>
      </w:r>
      <w:r w:rsidRPr="0013426B">
        <w:t>A separate question must be included on the referendum ballot for each purpose which purpose may, as determined by the governing body of a county, be set forth as a single question relating to several of the projects</w:t>
      </w:r>
      <w:r w:rsidR="00405E2B">
        <w:t xml:space="preserve"> </w:t>
      </w:r>
      <w:r w:rsidR="00405E2B">
        <w:rPr>
          <w:u w:val="single"/>
        </w:rPr>
        <w:t>or services</w:t>
      </w:r>
      <w:r w:rsidRPr="0013426B">
        <w:t>, and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t>‘</w:t>
      </w:r>
      <w:r w:rsidRPr="0013426B">
        <w:t xml:space="preserve">I approve a special sales and use tax in the amount of (fractional amount of one percent) (one percent) to be imposed in (county) for not more than (time) to fund the following project or </w:t>
      </w:r>
      <w:r w:rsidR="00405E2B">
        <w:rPr>
          <w:u w:val="single"/>
        </w:rPr>
        <w:t>service, or</w:t>
      </w:r>
      <w:r w:rsidR="00405E2B">
        <w:t xml:space="preserve"> </w:t>
      </w:r>
      <w:r w:rsidRPr="0013426B">
        <w:t>projects</w:t>
      </w:r>
      <w:r w:rsidR="00405E2B">
        <w:t xml:space="preserve"> </w:t>
      </w:r>
      <w:r w:rsidR="00405E2B">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Project</w:t>
      </w:r>
      <w:r w:rsidR="004A48B0">
        <w:t xml:space="preserve"> </w:t>
      </w:r>
      <w:r w:rsidR="004A48B0">
        <w:rPr>
          <w:u w:val="single"/>
        </w:rPr>
        <w:t>or Service</w:t>
      </w:r>
      <w:r w:rsidRPr="0013426B">
        <w:t xml:space="preserve"> (1) for __________ $ __________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Project</w:t>
      </w:r>
      <w:r w:rsidR="004A48B0">
        <w:t xml:space="preserve"> </w:t>
      </w:r>
      <w:r w:rsidR="004A48B0">
        <w:rPr>
          <w:u w:val="single"/>
        </w:rPr>
        <w:t>or Service</w:t>
      </w:r>
      <w:r w:rsidRPr="0013426B">
        <w:t xml:space="preserve"> (2),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t>‘</w:t>
      </w:r>
      <w:r w:rsidRPr="0013426B">
        <w:t>I approve the issuance of not exceeding $_____ of general obligation bonds of _____ County, maturing over a period not to exceed ___ years to fund the _____ project or</w:t>
      </w:r>
      <w:r w:rsidR="00066061">
        <w:t xml:space="preserve"> </w:t>
      </w:r>
      <w:r w:rsidR="00066061">
        <w:rPr>
          <w:u w:val="single"/>
        </w:rPr>
        <w:t>service, or</w:t>
      </w:r>
      <w:r w:rsidRPr="0013426B">
        <w:t xml:space="preserve"> projects</w:t>
      </w:r>
      <w:r w:rsidR="00066061">
        <w:t xml:space="preserve"> </w:t>
      </w:r>
      <w:r w:rsidR="00066061">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 xml:space="preserve">If the referendum on the question relating to the issuance of general obligation bonds is approved, the county may issue bonds in an amount sufficient to fund the expenses of the project or </w:t>
      </w:r>
      <w:r w:rsidR="00066061">
        <w:rPr>
          <w:u w:val="single"/>
        </w:rPr>
        <w:t>service, or</w:t>
      </w:r>
      <w:r w:rsidR="00066061">
        <w:t xml:space="preserve"> </w:t>
      </w:r>
      <w:r w:rsidRPr="0013426B">
        <w:t>projects</w:t>
      </w:r>
      <w:r w:rsidR="00066061">
        <w:t xml:space="preserve"> </w:t>
      </w:r>
      <w:r w:rsidR="00066061">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(4)(a)</w:t>
      </w:r>
      <w:r>
        <w:tab/>
      </w:r>
      <w:r w:rsidRPr="0013426B">
        <w:t>If a county has imposed a tax pursuant to this chapter for less than the maximum twenty</w:t>
      </w:r>
      <w:r w:rsidR="009328E7">
        <w:noBreakHyphen/>
      </w:r>
      <w:r w:rsidRPr="0013426B">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9328E7">
        <w:noBreakHyphen/>
      </w:r>
      <w:r w:rsidRPr="0013426B">
        <w:t xml:space="preserve">five years. The referendum to extend the term of the tax must be held at the general election. A separate question must be included on the referendum ballot for each purpose which purpose, as </w:t>
      </w:r>
      <w:r w:rsidRPr="0013426B">
        <w:lastRenderedPageBreak/>
        <w:t>determined by the governing body of a county, may be set forth as a single question relating to several of the projects</w:t>
      </w:r>
      <w:r w:rsidR="00066061">
        <w:t xml:space="preserve"> </w:t>
      </w:r>
      <w:r w:rsidR="00066061">
        <w:rPr>
          <w:u w:val="single"/>
        </w:rPr>
        <w:t>or services</w:t>
      </w:r>
      <w:r w:rsidRPr="0013426B">
        <w:t xml:space="preserve"> and the question must indicate whether the project</w:t>
      </w:r>
      <w:r w:rsidR="00066061">
        <w:t xml:space="preserve"> </w:t>
      </w:r>
      <w:r w:rsidR="00066061">
        <w:rPr>
          <w:u w:val="single"/>
        </w:rPr>
        <w:t>or service</w:t>
      </w:r>
      <w:r w:rsidRPr="0013426B">
        <w:t xml:space="preserve"> is an existing project or</w:t>
      </w:r>
      <w:r w:rsidR="00066061">
        <w:t xml:space="preserve"> </w:t>
      </w:r>
      <w:r w:rsidR="00066061">
        <w:rPr>
          <w:u w:val="single"/>
        </w:rPr>
        <w:t>service or a</w:t>
      </w:r>
      <w:r w:rsidRPr="0013426B">
        <w:t xml:space="preserve"> new project</w:t>
      </w:r>
      <w:r w:rsidR="00066061">
        <w:t xml:space="preserve"> </w:t>
      </w:r>
      <w:r w:rsidR="00066061">
        <w:rPr>
          <w:u w:val="single"/>
        </w:rPr>
        <w:t>or service</w:t>
      </w:r>
      <w:r w:rsidRPr="0013426B">
        <w:t xml:space="preserve">. A new project or </w:t>
      </w:r>
      <w:r w:rsidR="00066061">
        <w:rPr>
          <w:u w:val="single"/>
        </w:rPr>
        <w:t>service, or</w:t>
      </w:r>
      <w:r w:rsidR="008B55A3">
        <w:rPr>
          <w:u w:val="single"/>
        </w:rPr>
        <w:t xml:space="preserve"> new</w:t>
      </w:r>
      <w:r w:rsidR="00066061">
        <w:t xml:space="preserve"> </w:t>
      </w:r>
      <w:r w:rsidRPr="0013426B">
        <w:t>projects</w:t>
      </w:r>
      <w:r w:rsidR="00066061">
        <w:t xml:space="preserve"> </w:t>
      </w:r>
      <w:r w:rsidR="00066061">
        <w:rPr>
          <w:u w:val="single"/>
        </w:rPr>
        <w:t>or services,</w:t>
      </w:r>
      <w:r w:rsidRPr="0013426B">
        <w:t xml:space="preserve"> only may be listed on the ballot to the extent that the county has, or will, complete existing projects</w:t>
      </w:r>
      <w:r w:rsidR="00066061">
        <w:t xml:space="preserve"> </w:t>
      </w:r>
      <w:r w:rsidR="00066061">
        <w:rPr>
          <w:u w:val="single"/>
        </w:rPr>
        <w:t>or services</w:t>
      </w:r>
      <w:r w:rsidRPr="0013426B">
        <w:t>.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t>‘</w:t>
      </w:r>
      <w:r w:rsidRPr="0013426B">
        <w:t>I approve the extension of a special sales and use tax in the amount of (fractional amount of one percent) (one percent) to be imposed in (county) not to exceed ___ years to fund the completion of the following existing project or</w:t>
      </w:r>
      <w:r w:rsidR="004B2526">
        <w:t xml:space="preserve"> </w:t>
      </w:r>
      <w:r w:rsidR="004B2526">
        <w:rPr>
          <w:u w:val="single"/>
        </w:rPr>
        <w:t>service, or</w:t>
      </w:r>
      <w:r w:rsidRPr="0013426B">
        <w:t xml:space="preserve"> projects</w:t>
      </w:r>
      <w:r w:rsidR="004B2526">
        <w:t xml:space="preserve"> </w:t>
      </w:r>
      <w:r w:rsidR="004B2526">
        <w:rPr>
          <w:u w:val="single"/>
        </w:rPr>
        <w:t>or services</w:t>
      </w:r>
      <w:r w:rsidRPr="0013426B">
        <w:t xml:space="preserve"> and/or to fund the following new project or projects: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 xml:space="preserve">Project </w:t>
      </w:r>
      <w:r w:rsidR="004B2526">
        <w:rPr>
          <w:u w:val="single"/>
        </w:rPr>
        <w:t>or Service</w:t>
      </w:r>
      <w:r w:rsidR="004B2526">
        <w:t xml:space="preserve"> </w:t>
      </w:r>
      <w:r w:rsidRPr="0013426B">
        <w:t>(1) for _________ $ ____________ (new or existing)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 xml:space="preserve">Project </w:t>
      </w:r>
      <w:r w:rsidR="004B2526">
        <w:rPr>
          <w:u w:val="single"/>
        </w:rPr>
        <w:t>or Service</w:t>
      </w:r>
      <w:r w:rsidR="004B2526">
        <w:t xml:space="preserve"> </w:t>
      </w:r>
      <w:r w:rsidRPr="0013426B">
        <w:t>(2),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 xml:space="preserve">All qualified electors desiring to vote in favor of imposing the tax for a particular purpose shall vote </w:t>
      </w:r>
      <w:r w:rsidR="00933A6D">
        <w:t>‘</w:t>
      </w:r>
      <w:r w:rsidRPr="0013426B">
        <w:t>yes</w:t>
      </w:r>
      <w:r w:rsidR="00933A6D">
        <w:t>’</w:t>
      </w:r>
      <w:r w:rsidRPr="0013426B">
        <w:t xml:space="preserve"> and all qualified electors opposed to levying the tax for a particular purpose shall vote </w:t>
      </w:r>
      <w:r w:rsidR="00933A6D">
        <w:t>‘</w:t>
      </w:r>
      <w:r w:rsidRPr="0013426B">
        <w:t>no</w:t>
      </w:r>
      <w:r w:rsidR="00933A6D">
        <w:t>’</w:t>
      </w:r>
      <w:r w:rsidRPr="0013426B">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w:t>
      </w:r>
      <w:r w:rsidR="004B2526">
        <w:rPr>
          <w:u w:val="single"/>
        </w:rPr>
        <w:t>, service,</w:t>
      </w:r>
      <w:r w:rsidRPr="0013426B">
        <w:t xml:space="preserve"> </w:t>
      </w:r>
      <w:r w:rsidRPr="004B2526">
        <w:rPr>
          <w:strike/>
        </w:rPr>
        <w:t>or</w:t>
      </w:r>
      <w:r w:rsidRPr="0013426B">
        <w:t xml:space="preserve"> projects</w:t>
      </w:r>
      <w:r w:rsidR="004B2526">
        <w:rPr>
          <w:u w:val="single"/>
        </w:rPr>
        <w:t>, services,</w:t>
      </w:r>
      <w:r w:rsidRPr="0013426B">
        <w:t xml:space="preserve"> or facilities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(5)</w:t>
      </w:r>
      <w:r>
        <w:tab/>
      </w:r>
      <w:r w:rsidRPr="0013426B">
        <w:t>The tax terminates on the earlier of:</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lastRenderedPageBreak/>
        <w:tab/>
      </w:r>
      <w:r w:rsidRPr="0013426B">
        <w:tab/>
      </w:r>
      <w:r w:rsidRPr="0013426B">
        <w:tab/>
        <w:t>(a)</w:t>
      </w:r>
      <w:r>
        <w:tab/>
      </w:r>
      <w:r w:rsidRPr="0013426B">
        <w:t>the final day of the maximum time specified for the imposition;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t>(b)</w:t>
      </w:r>
      <w:r>
        <w:tab/>
      </w:r>
      <w:r w:rsidRPr="0013426B">
        <w:t xml:space="preserve">the end of the calendar month during which the Department of Revenue determines that the tax has raised revenues sufficient to provide the greater of either the cost of the project or </w:t>
      </w:r>
      <w:r w:rsidR="004B2526">
        <w:rPr>
          <w:u w:val="single"/>
        </w:rPr>
        <w:t>service, or</w:t>
      </w:r>
      <w:r w:rsidR="004B2526">
        <w:t xml:space="preserve"> </w:t>
      </w:r>
      <w:r w:rsidRPr="0013426B">
        <w:t>projects</w:t>
      </w:r>
      <w:r w:rsidR="004B2526">
        <w:t xml:space="preserve"> </w:t>
      </w:r>
      <w:r w:rsidR="004B2526">
        <w:rPr>
          <w:u w:val="single"/>
        </w:rPr>
        <w:t>or services,</w:t>
      </w:r>
      <w:r w:rsidRPr="0013426B">
        <w:t xml:space="preserve"> as approved in the referendum or the cost to amortize all debts related to the approved projects</w:t>
      </w:r>
      <w:r w:rsidR="004B2526">
        <w:t xml:space="preserve"> </w:t>
      </w:r>
      <w:r w:rsidR="004B2526">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(6)</w:t>
      </w:r>
      <w:r>
        <w:tab/>
      </w:r>
      <w:r w:rsidRPr="0013426B">
        <w:t xml:space="preserve">When the optional sales and use tax is imposed, the governing body of the jurisdiction authorizing the referendum for the tax shall include by definition more than one item as defined in (a)(i) and (a)(ii) to describe the single project or </w:t>
      </w:r>
      <w:r w:rsidR="004B2526">
        <w:rPr>
          <w:u w:val="single"/>
        </w:rPr>
        <w:t>service or</w:t>
      </w:r>
      <w:r w:rsidR="004B2526">
        <w:t xml:space="preserve"> </w:t>
      </w:r>
      <w:r w:rsidRPr="0013426B">
        <w:t>multiple projects</w:t>
      </w:r>
      <w:r w:rsidR="004B2526">
        <w:t xml:space="preserve"> </w:t>
      </w:r>
      <w:r w:rsidR="004B2526">
        <w:rPr>
          <w:u w:val="single"/>
        </w:rPr>
        <w:t>or services</w:t>
      </w:r>
      <w:r w:rsidRPr="0013426B">
        <w:t xml:space="preserve"> for which the proceeds of the tax are to be used.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(7)</w:t>
      </w:r>
      <w:r>
        <w:tab/>
      </w:r>
      <w:r w:rsidRPr="0013426B">
        <w:t>Amounts collected in excess of the required proceeds first must be applied, if necessary, to complete each project</w:t>
      </w:r>
      <w:r w:rsidR="004B2526">
        <w:t xml:space="preserve"> </w:t>
      </w:r>
      <w:r w:rsidR="004B2526">
        <w:rPr>
          <w:u w:val="single"/>
        </w:rPr>
        <w:t>or service</w:t>
      </w:r>
      <w:r w:rsidRPr="0013426B">
        <w:t xml:space="preserve"> for which the tax was imposed. Any additional revenue collected above the specified amount must be applied to the reduction of debt principal of the imposing political subdivision on transportation infrastructure debts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13426B">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13426B">
        <w:t>The tax authorized by this section is in addition to all other local sales and use taxes and applies to the gross proceeds of sales in the applicable jurisdiction which are subject to the tax imposed by Chapter 36 of Title 12 and the enforcement provisions of Chapter 54 of Title 12. The gross proceeds of the sale of items subject to a maximum tax in Chapter 36 of Title 12 are exempt from the tax imposed by this section. The gross proceeds of the sale of food lawfully purchased with United States Department of Agriculture food stamps are exempt from the tax imposed by this section. The tax imposed by this section also applies to tangible personal property subject to the use tax in Article 13, Chapter 36 of Title 12.</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(10)</w:t>
      </w:r>
      <w:r>
        <w:tab/>
      </w:r>
      <w:r w:rsidRPr="0013426B">
        <w:t>Taxpayers required to remit taxes pursuant to Article 13, Chapter 36 of Title 12 must identify the county in which the tangible personal property purchase at retail is stored, used, or consumed in this State.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13426B">
        <w:t>Utilities are required to report sales in the county in which consumption of the tangible personal property occurs.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(12)</w:t>
      </w:r>
      <w:r>
        <w:tab/>
      </w:r>
      <w:r w:rsidRPr="0013426B">
        <w:t>A taxpayer subject to the tax imposed by Section 12</w:t>
      </w:r>
      <w:r w:rsidR="009328E7">
        <w:noBreakHyphen/>
      </w:r>
      <w:r w:rsidRPr="0013426B">
        <w:t>36</w:t>
      </w:r>
      <w:r w:rsidR="009328E7">
        <w:noBreakHyphen/>
      </w:r>
      <w:r w:rsidRPr="0013426B">
        <w:t xml:space="preserve">920, who owns or manages rental units in more than one </w:t>
      </w:r>
      <w:r w:rsidRPr="0013426B">
        <w:lastRenderedPageBreak/>
        <w:t>county shall report separately in his sales tax return the total gross proceeds from business done in each county.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13426B">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(14)</w:t>
      </w:r>
      <w:r>
        <w:tab/>
      </w:r>
      <w:r w:rsidRPr="0013426B">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13426B">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(16)</w:t>
      </w:r>
      <w:r>
        <w:tab/>
      </w:r>
      <w:r w:rsidRPr="0013426B">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9328E7">
        <w:noBreakHyphen/>
      </w:r>
      <w:r w:rsidRPr="0013426B">
        <w:t>54</w:t>
      </w:r>
      <w:r w:rsidR="009328E7">
        <w:noBreakHyphen/>
      </w:r>
      <w:r w:rsidRPr="0013426B">
        <w:t>240. A person violating this section is subject to the penalties provided in Section 12</w:t>
      </w:r>
      <w:r w:rsidR="009328E7">
        <w:noBreakHyphen/>
      </w:r>
      <w:r w:rsidRPr="0013426B">
        <w:t>54</w:t>
      </w:r>
      <w:r w:rsidR="009328E7">
        <w:noBreakHyphen/>
      </w:r>
      <w:r w:rsidRPr="0013426B">
        <w:t>240.</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13426B">
        <w:t>The Department of Revenue may promulgate regulations necessary to implement this section.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lastRenderedPageBreak/>
        <w:tab/>
        <w:t>(B)(1)(a)</w:t>
      </w:r>
      <w:r>
        <w:tab/>
      </w:r>
      <w:r w:rsidRPr="0013426B">
        <w:t>This item (B) is intended to provide an additional and alternative method, subject to a referendum, for the provision of and financing for highways, roads, streets, and bridges, and other transportation</w:t>
      </w:r>
      <w:r w:rsidR="009328E7">
        <w:noBreakHyphen/>
      </w:r>
      <w:r w:rsidRPr="0013426B">
        <w:t>related projects</w:t>
      </w:r>
      <w:r w:rsidR="00100C77">
        <w:t xml:space="preserve"> </w:t>
      </w:r>
      <w:r w:rsidR="00100C77">
        <w:rPr>
          <w:u w:val="single"/>
        </w:rPr>
        <w:t>or services</w:t>
      </w:r>
      <w:r w:rsidRPr="0013426B">
        <w:t>, either alone or in partnership with other governmental entities to the end that these transportation</w:t>
      </w:r>
      <w:r w:rsidR="009328E7">
        <w:noBreakHyphen/>
      </w:r>
      <w:r w:rsidRPr="0013426B">
        <w:t>related projects</w:t>
      </w:r>
      <w:r w:rsidR="00100C77">
        <w:t xml:space="preserve"> </w:t>
      </w:r>
      <w:r w:rsidR="00100C77">
        <w:rPr>
          <w:u w:val="single"/>
        </w:rPr>
        <w:t>or services</w:t>
      </w:r>
      <w:r w:rsidRPr="0013426B">
        <w:t xml:space="preserve"> may be undertaken in such manner as may best be calculated to expedite relief of hazardous and congested traffic conditions on the highways in the State, including the authorization for turnpike projects</w:t>
      </w:r>
      <w:r w:rsidR="00100C77">
        <w:t xml:space="preserve"> </w:t>
      </w:r>
      <w:r w:rsidR="00100C77">
        <w:rPr>
          <w:u w:val="single"/>
        </w:rPr>
        <w:t>or services</w:t>
      </w:r>
      <w:r w:rsidRPr="0013426B">
        <w:t xml:space="preserve"> undertaken by the Department of Transportation in Article 9 of Chapter 5 of Title 57. The Department of Transportation is prohibited from removing funds previously dedicated to the project</w:t>
      </w:r>
      <w:r w:rsidR="00100C77">
        <w:t xml:space="preserve"> </w:t>
      </w:r>
      <w:r w:rsidR="00100C77">
        <w:rPr>
          <w:u w:val="single"/>
        </w:rPr>
        <w:t>or service</w:t>
      </w:r>
      <w:r w:rsidRPr="0013426B">
        <w:t xml:space="preserve"> or designated county area under its allocation formula based upon the fact that a county has passed a referendum to impose the tax provided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Subject to the requirements of this item (B), the governing body of a county may by ordinance authorize, subject to a referendum, an authority to use tolls to finance projects</w:t>
      </w:r>
      <w:r w:rsidR="00100C77">
        <w:t xml:space="preserve"> </w:t>
      </w:r>
      <w:r w:rsidR="00100C77">
        <w:rPr>
          <w:u w:val="single"/>
        </w:rPr>
        <w:t>or services</w:t>
      </w:r>
      <w:r w:rsidRPr="0013426B">
        <w:t xml:space="preserve"> authorized by this section.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3426B">
        <w:t>The ordinance enacted by the governing body of the county to authorize an authority to use tolls must specify: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w:t>
      </w:r>
      <w:r>
        <w:tab/>
      </w:r>
      <w:r w:rsidRPr="0013426B">
        <w:t>the purpose for which the toll revenues are to be used which may include jointly</w:t>
      </w:r>
      <w:r w:rsidR="009328E7">
        <w:noBreakHyphen/>
      </w:r>
      <w:r w:rsidRPr="0013426B">
        <w:t>operated projects</w:t>
      </w:r>
      <w:r w:rsidR="00100C77">
        <w:t xml:space="preserve"> </w:t>
      </w:r>
      <w:r w:rsidR="00100C77">
        <w:rPr>
          <w:u w:val="single"/>
        </w:rPr>
        <w:t>or services</w:t>
      </w:r>
      <w:r w:rsidRPr="0013426B">
        <w:t xml:space="preserve"> between the authority and the South Carolina Department of Transportation;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the maximum time, stated in calendar years or calendar quarters, or a combination of them, not to exceed twenty</w:t>
      </w:r>
      <w:r w:rsidR="009328E7">
        <w:noBreakHyphen/>
      </w:r>
      <w:r w:rsidRPr="0013426B">
        <w:t>five years, for which the tolls may be imposed; and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13426B">
        <w:t>the maximum cost of the project</w:t>
      </w:r>
      <w:r w:rsidR="00B41236">
        <w:rPr>
          <w:u w:val="single"/>
        </w:rPr>
        <w:t>, service,</w:t>
      </w:r>
      <w:r w:rsidRPr="0013426B">
        <w:t xml:space="preserve"> or facilities to be funded in whole or in part from toll revenues and the principal amount of bonds to be supported by the tolls.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 xml:space="preserve">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w:t>
      </w:r>
      <w:r w:rsidRPr="0013426B">
        <w:lastRenderedPageBreak/>
        <w:t>a newspaper of general circulation in the county at least fourteen days before the date fixed for the public hearing.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A separate question must be included on the referendum ballot for each purpose and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t>‘</w:t>
      </w:r>
      <w:r w:rsidRPr="0013426B">
        <w:t>I approve the imposition of tolls on the following project</w:t>
      </w:r>
      <w:r w:rsidR="009A36C7">
        <w:t xml:space="preserve"> or </w:t>
      </w:r>
      <w:r w:rsidR="00B41236">
        <w:rPr>
          <w:u w:val="single"/>
        </w:rPr>
        <w:t>service</w:t>
      </w:r>
      <w:r w:rsidR="00B41236" w:rsidRPr="009A36C7">
        <w:rPr>
          <w:u w:val="single"/>
        </w:rPr>
        <w:t>,</w:t>
      </w:r>
      <w:r w:rsidRPr="009A36C7">
        <w:rPr>
          <w:u w:val="single"/>
        </w:rPr>
        <w:t xml:space="preserve"> or</w:t>
      </w:r>
      <w:r w:rsidRPr="0013426B">
        <w:t xml:space="preserve"> projects</w:t>
      </w:r>
      <w:r w:rsidR="00B41236">
        <w:rPr>
          <w:u w:val="single"/>
        </w:rPr>
        <w:t xml:space="preserve"> or services</w:t>
      </w:r>
      <w:r w:rsidR="009A36C7">
        <w:rPr>
          <w:u w:val="single"/>
        </w:rPr>
        <w:t>,</w:t>
      </w:r>
      <w:r w:rsidRPr="0013426B">
        <w:t xml:space="preserve"> in (county) for not more than (time) to fund the following project</w:t>
      </w:r>
      <w:r w:rsidR="009A36C7">
        <w:t xml:space="preserve"> or</w:t>
      </w:r>
      <w:r w:rsidR="00B41236" w:rsidRPr="009A36C7">
        <w:t xml:space="preserve"> </w:t>
      </w:r>
      <w:r w:rsidR="00B41236">
        <w:rPr>
          <w:u w:val="single"/>
        </w:rPr>
        <w:t>service,</w:t>
      </w:r>
      <w:r w:rsidR="009A36C7">
        <w:rPr>
          <w:u w:val="single"/>
        </w:rPr>
        <w:t xml:space="preserve"> or</w:t>
      </w:r>
      <w:r w:rsidRPr="0013426B">
        <w:t xml:space="preserve"> projects</w:t>
      </w:r>
      <w:r w:rsidR="00B41236">
        <w:rPr>
          <w:u w:val="single"/>
        </w:rPr>
        <w:t xml:space="preserve"> 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rsidRPr="0013426B">
        <w:tab/>
        <w:t>Project</w:t>
      </w:r>
      <w:r w:rsidR="00B41236">
        <w:t xml:space="preserve"> </w:t>
      </w:r>
      <w:r w:rsidR="00B41236">
        <w:rPr>
          <w:u w:val="single"/>
        </w:rPr>
        <w:t>or Service</w:t>
      </w:r>
      <w:r w:rsidRPr="0013426B">
        <w:t xml:space="preserve"> (1) for __________ $ __________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rsidRPr="0013426B">
        <w:tab/>
        <w:t>Project</w:t>
      </w:r>
      <w:r w:rsidR="00B41236">
        <w:t xml:space="preserve"> </w:t>
      </w:r>
      <w:r w:rsidR="00B41236">
        <w:rPr>
          <w:u w:val="single"/>
        </w:rPr>
        <w:t>or Service</w:t>
      </w:r>
      <w:r w:rsidRPr="0013426B">
        <w:t xml:space="preserve"> (2)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t>(f)</w:t>
      </w:r>
      <w:r>
        <w:tab/>
      </w:r>
      <w:r w:rsidRPr="0013426B">
        <w:t xml:space="preserve">All qualified electors desiring to vote in favor of imposing tolls for a particular purpose shall vote </w:t>
      </w:r>
      <w:r>
        <w:t>‘</w:t>
      </w:r>
      <w:r w:rsidRPr="0013426B">
        <w:t>yes</w:t>
      </w:r>
      <w:r>
        <w:t>’</w:t>
      </w:r>
      <w:r w:rsidRPr="0013426B">
        <w:t xml:space="preserve"> and all qualified electors opposed to imposing tolls for a particular purpose shall vote </w:t>
      </w:r>
      <w:r>
        <w:t>‘</w:t>
      </w:r>
      <w:r w:rsidRPr="0013426B">
        <w:t>no</w:t>
      </w:r>
      <w:r>
        <w:t>’</w:t>
      </w:r>
      <w:r w:rsidRPr="0013426B">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9328E7">
        <w:noBreakHyphen/>
      </w:r>
      <w:r w:rsidRPr="0013426B">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sidR="00B41236">
        <w:rPr>
          <w:u w:val="single"/>
        </w:rPr>
        <w:t>, service,</w:t>
      </w:r>
      <w:r w:rsidRPr="0013426B">
        <w:t xml:space="preserve"> or facilities to be funded in whole or in part from proceeds of the tolls and the maximum time specified for the imposition of the tolls receiving a favorable vote. Expenses of the referendum must be paid by the jurisdiction conducting the referendum.</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(g)</w:t>
      </w:r>
      <w:r>
        <w:tab/>
      </w:r>
      <w:r w:rsidRPr="0013426B">
        <w:t>Tolls terminate on the earlier of:</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r>
      <w:r w:rsidRPr="0013426B">
        <w:t>the final day of the maximum time specified for the imposition;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the end of the calendar month during which the authority determines that the tolls have raised revenues sufficient to provide the greater of either the cost of the project</w:t>
      </w:r>
      <w:r w:rsidR="009A36C7">
        <w:t xml:space="preserve"> or </w:t>
      </w:r>
      <w:r w:rsidR="00B41236">
        <w:rPr>
          <w:u w:val="single"/>
        </w:rPr>
        <w:t>service,</w:t>
      </w:r>
      <w:r w:rsidR="009A36C7">
        <w:rPr>
          <w:u w:val="single"/>
        </w:rPr>
        <w:t xml:space="preserve"> or</w:t>
      </w:r>
      <w:r w:rsidRPr="0013426B">
        <w:t xml:space="preserve"> projects</w:t>
      </w:r>
      <w:r w:rsidR="009A36C7">
        <w:t xml:space="preserve"> </w:t>
      </w:r>
      <w:r w:rsidR="00B41236">
        <w:rPr>
          <w:u w:val="single"/>
        </w:rPr>
        <w:t>or services</w:t>
      </w:r>
      <w:r w:rsidR="009A36C7">
        <w:rPr>
          <w:u w:val="single"/>
        </w:rPr>
        <w:t>,</w:t>
      </w:r>
      <w:r w:rsidRPr="0013426B">
        <w:t xml:space="preserve"> as approved in the referendum or the cost to amortize all debts related to the approved projects</w:t>
      </w:r>
      <w:r w:rsidR="00B41236">
        <w:t xml:space="preserve"> </w:t>
      </w:r>
      <w:r w:rsidR="00B41236">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(h)</w:t>
      </w:r>
      <w:r>
        <w:tab/>
      </w:r>
      <w:r w:rsidRPr="0013426B">
        <w:t xml:space="preserve">When tolls are imposed for more than one purpose, the governing body of the jurisdiction authorizing the referendum for </w:t>
      </w:r>
      <w:r w:rsidRPr="0013426B">
        <w:lastRenderedPageBreak/>
        <w:t>the tolls shall determine the priority for the expenditure of the net proceeds of the tolls for the purposes stated in the referendum.</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Pr="0013426B">
        <w:t>Amounts collected in excess of the required proceeds must first be applied, if necessary, to complete each project</w:t>
      </w:r>
      <w:r w:rsidR="00B41236">
        <w:t xml:space="preserve"> </w:t>
      </w:r>
      <w:r w:rsidR="00B41236">
        <w:rPr>
          <w:u w:val="single"/>
        </w:rPr>
        <w:t>or service</w:t>
      </w:r>
      <w:r w:rsidRPr="0013426B">
        <w:t xml:space="preserve"> for which the toll was imposed; otherwise, the excess amounts must be credited to the general fund of the jurisdiction imposing the tax for infrastructure use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3426B">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t>‘</w:t>
      </w:r>
      <w:r w:rsidRPr="0013426B">
        <w:t>turnpike facilities</w:t>
      </w:r>
      <w:r>
        <w:t>’</w:t>
      </w:r>
      <w:r w:rsidRPr="0013426B">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(3)</w:t>
      </w:r>
      <w:r>
        <w:tab/>
      </w:r>
      <w:r w:rsidRPr="0013426B">
        <w:t>Under the partnership arrangement, the authority may acquire such lands and property, including rights of access as may be needed for turnpike facilities, by gift, devise, purchase, or condemnation by easement or in fee simple as authorized by law on or after the effective date of this chapter for acquiring property or property rights in connection with other state highways.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3426B">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13426B">
        <w:t xml:space="preserve">Whenever it becomes necessary that monies be raised for the transportation facilities described in this chapter, the authority may issue toll revenue bonds in a principal amount not to exceed the </w:t>
      </w:r>
      <w:r w:rsidRPr="0013426B">
        <w:lastRenderedPageBreak/>
        <w:t>amount authorized in the referendum to authorize the authority to impose tolls to provide all or a portion of the cost of these facilities and maintenance of the toll road after adopting its resolution setting forth the following: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13426B">
        <w:t>the toll facility proposed to be constructed;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3426B">
        <w:t>the amount required for feasibility studies, planning, design, right</w:t>
      </w:r>
      <w:r w:rsidR="009328E7">
        <w:noBreakHyphen/>
      </w:r>
      <w:r w:rsidRPr="0013426B">
        <w:t>of</w:t>
      </w:r>
      <w:r w:rsidR="009328E7">
        <w:noBreakHyphen/>
      </w:r>
      <w:r w:rsidRPr="0013426B">
        <w:t>way acquisition, and construction of the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3426B">
        <w:t>a tentative time schedule setting forth the period of time for which the toll shall be imposed and set forth a schedule for elimination of all or part of all tolls;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a debt service table showing the estimated annual principal and interest requirements for the proposed toll revenue bonds;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any feasibility study obtained by the authority relating to the proposed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(f)</w:t>
      </w:r>
      <w:r>
        <w:tab/>
      </w:r>
      <w:r w:rsidRPr="0013426B">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(g)</w:t>
      </w:r>
      <w:r>
        <w:tab/>
      </w:r>
      <w:r w:rsidRPr="0013426B">
        <w:t>any additional revenue collected above the specified amount to satisfy the principal and interest of toll revenue bonds or maintenance must be applied to the reduction of debt principal of the imposing political subdivision.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(6)</w:t>
      </w:r>
      <w:r>
        <w:tab/>
      </w:r>
      <w:r w:rsidRPr="0013426B">
        <w:t>In addition to the powers listed above, the authority may in connection with such toll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(a)</w:t>
      </w:r>
      <w:r>
        <w:tab/>
      </w:r>
      <w:r w:rsidRPr="0013426B">
        <w:t>fix and revise from time to time and charge and collect tolls for transit over each turnpike facility constructed by it;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combine for the purpose of financing the facilities any two or more turnpike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(c)</w:t>
      </w:r>
      <w:r>
        <w:tab/>
      </w:r>
      <w:r w:rsidRPr="0013426B">
        <w:t>control access to turnpike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to the extent permitted by a bond resolution, expend turnpike facility revenues in advertising the facilities and services of the turnpike facility or facilities to the traveling public;</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receive and accept from any federal agency grants for or in the aid of the construction of any turnpike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(f)</w:t>
      </w:r>
      <w:r>
        <w:tab/>
      </w:r>
      <w:r w:rsidRPr="0013426B">
        <w:t>do all acts and things necessary or convenient to carry out the powers expressly granted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(g)</w:t>
      </w:r>
      <w:r>
        <w:tab/>
      </w:r>
      <w:r w:rsidRPr="0013426B">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lastRenderedPageBreak/>
        <w:tab/>
        <w:t>(C)</w:t>
      </w:r>
      <w:r>
        <w:tab/>
      </w:r>
      <w:r w:rsidRPr="0013426B">
        <w:t>It is intended that this chapter is an additional and alternative method of financing highway and bridge projects to those already provided under the provisions of the State Highway Bond Act (Section 57</w:t>
      </w:r>
      <w:r w:rsidR="009328E7">
        <w:noBreakHyphen/>
      </w:r>
      <w:r w:rsidRPr="0013426B">
        <w:t>11</w:t>
      </w:r>
      <w:r w:rsidR="009328E7">
        <w:noBreakHyphen/>
      </w:r>
      <w:r w:rsidRPr="0013426B">
        <w:t>210), the State Turnpike Bond Act (Section 57</w:t>
      </w:r>
      <w:r w:rsidR="009328E7">
        <w:noBreakHyphen/>
      </w:r>
      <w:r w:rsidRPr="0013426B">
        <w:t>5</w:t>
      </w:r>
      <w:r w:rsidR="009328E7">
        <w:noBreakHyphen/>
      </w:r>
      <w:r w:rsidRPr="0013426B">
        <w:t>1310 et seq.), the Revenue Bond Act for Utilities (Section 6</w:t>
      </w:r>
      <w:r w:rsidR="009328E7">
        <w:noBreakHyphen/>
      </w:r>
      <w:r w:rsidRPr="0013426B">
        <w:t>21</w:t>
      </w:r>
      <w:r w:rsidR="009328E7">
        <w:noBreakHyphen/>
      </w:r>
      <w:r w:rsidRPr="0013426B">
        <w:t>10 et seq.), and Section 4</w:t>
      </w:r>
      <w:r w:rsidR="009328E7">
        <w:noBreakHyphen/>
      </w:r>
      <w:r w:rsidRPr="0013426B">
        <w:t>9</w:t>
      </w:r>
      <w:r w:rsidR="009328E7">
        <w:noBreakHyphen/>
      </w:r>
      <w:r w:rsidRPr="0013426B">
        <w:t>30(5).</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tab/>
      </w:r>
      <w:r w:rsidRPr="0013426B">
        <w:t>The Department of Transportation must not diminish or decrease funds available to a municipality, county, or multi</w:t>
      </w:r>
      <w:r w:rsidR="009328E7">
        <w:noBreakHyphen/>
      </w:r>
      <w:r w:rsidRPr="0013426B">
        <w:t>county area because a project has been funded in the municipality, county, or multi</w:t>
      </w:r>
      <w:r w:rsidR="009328E7">
        <w:noBreakHyphen/>
      </w:r>
      <w:r w:rsidRPr="0013426B">
        <w:t>county area pursuant to a referendum provided in this chapter.</w:t>
      </w:r>
      <w:r>
        <w:rPr>
          <w:rFonts w:eastAsia="Times New Roman"/>
        </w:rPr>
        <w:t>”</w:t>
      </w:r>
    </w:p>
    <w:p w:rsidR="00ED7A6B" w:rsidRDefault="00ED7A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DE6" w:rsidRPr="00522CE0"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7A6B">
        <w:rPr>
          <w:rFonts w:eastAsia="Times New Roman"/>
        </w:rPr>
        <w:t>4</w:t>
      </w:r>
      <w:r>
        <w:rPr>
          <w:rFonts w:eastAsia="Times New Roman"/>
        </w:rPr>
        <w:t>.</w:t>
      </w:r>
      <w:r>
        <w:rPr>
          <w:rFonts w:eastAsia="Times New Roman"/>
        </w:rPr>
        <w:tab/>
        <w:t>This act takes effect upon approval by the Governor.</w:t>
      </w:r>
    </w:p>
    <w:p w:rsidR="006D7256" w:rsidRDefault="009328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77D3" w:rsidRDefault="00D477D3" w:rsidP="00D477D3">
      <w:pPr>
        <w:suppressAutoHyphens/>
        <w:jc w:val="both"/>
        <w:rPr>
          <w:rFonts w:eastAsia="Times New Roman"/>
        </w:rPr>
      </w:pPr>
    </w:p>
    <w:sectPr w:rsidR="00D477D3" w:rsidSect="00D477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84F" w:rsidRDefault="00FE484F" w:rsidP="00522CE0">
      <w:r>
        <w:separator/>
      </w:r>
    </w:p>
  </w:endnote>
  <w:endnote w:type="continuationSeparator" w:id="0">
    <w:p w:rsidR="00FE484F" w:rsidRDefault="00FE48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FD40CB-CC31-4C32-8E27-886D07C19434}"/>
    <w:embedBold r:id="rId2" w:fontKey="{22ED2BDD-728C-4F9C-BF16-E37E50B79ADA}"/>
  </w:font>
  <w:font w:name="Calibri">
    <w:panose1 w:val="020F0502020204030204"/>
    <w:charset w:val="00"/>
    <w:family w:val="swiss"/>
    <w:pitch w:val="variable"/>
    <w:sig w:usb0="E00002FF" w:usb1="4000ACFF" w:usb2="00000001" w:usb3="00000000" w:csb0="0000019F" w:csb1="00000000"/>
    <w:embedRegular r:id="rId3" w:fontKey="{8A86171F-4D61-4642-9DF5-9EEADA43F2F8}"/>
  </w:font>
  <w:font w:name="Segoe UI">
    <w:panose1 w:val="020B0502040204020203"/>
    <w:charset w:val="00"/>
    <w:family w:val="swiss"/>
    <w:pitch w:val="variable"/>
    <w:sig w:usb0="E10022FF" w:usb1="C000E47F" w:usb2="00000029" w:usb3="00000000" w:csb0="000001DF" w:csb1="00000000"/>
    <w:embedRegular r:id="rId4" w:fontKey="{50958251-E606-4D82-8F4C-154BB3B5EBEF}"/>
  </w:font>
  <w:font w:name="Cambria">
    <w:panose1 w:val="02040503050406030204"/>
    <w:charset w:val="00"/>
    <w:family w:val="roman"/>
    <w:pitch w:val="variable"/>
    <w:sig w:usb0="E00002FF" w:usb1="400004FF" w:usb2="00000000" w:usb3="00000000" w:csb0="0000019F" w:csb1="00000000"/>
    <w:embedRegular r:id="rId5" w:fontKey="{391ECB34-DA12-459E-A16E-C1AD5054A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56" w:rsidRPr="00D477D3" w:rsidRDefault="00D477D3" w:rsidP="00D477D3">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84F" w:rsidRDefault="00FE484F" w:rsidP="00522CE0">
      <w:r>
        <w:separator/>
      </w:r>
    </w:p>
  </w:footnote>
  <w:footnote w:type="continuationSeparator" w:id="0">
    <w:p w:rsidR="00FE484F" w:rsidRDefault="00FE48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TRAN.KMM.KS"/>
    <w:docVar w:name="CoverAttorneyInitials" w:val="KMM"/>
    <w:docVar w:name="CoverAttorneyLastName" w:val="Moffitt"/>
    <w:docVar w:name="CoverBillType" w:val="b"/>
    <w:docVar w:name="CoverSenator" w:val="KS"/>
    <w:docVar w:name="dvBillNumber" w:val="594"/>
    <w:docVar w:name="dvBillNumberPrefix" w:val="S. "/>
    <w:docVar w:name="dvOriginalBody" w:val="Senate"/>
    <w:docVar w:name="fulldraftpath" w:val="L:\S-RES\KS\034TRAN.KMM.KS.DOCX"/>
    <w:docVar w:name="NameofBody" w:val="S"/>
    <w:docVar w:name="vgroup2" w:val="S-RES"/>
  </w:docVars>
  <w:rsids>
    <w:rsidRoot w:val="00F35DE6"/>
    <w:rsid w:val="00042AC1"/>
    <w:rsid w:val="00046516"/>
    <w:rsid w:val="00066061"/>
    <w:rsid w:val="00072458"/>
    <w:rsid w:val="0007601D"/>
    <w:rsid w:val="000B0720"/>
    <w:rsid w:val="000B5EAF"/>
    <w:rsid w:val="00100C7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5E2B"/>
    <w:rsid w:val="00413EBF"/>
    <w:rsid w:val="0044020F"/>
    <w:rsid w:val="00450668"/>
    <w:rsid w:val="00454138"/>
    <w:rsid w:val="004813A2"/>
    <w:rsid w:val="004952FA"/>
    <w:rsid w:val="004A48B0"/>
    <w:rsid w:val="004B2526"/>
    <w:rsid w:val="004B6A22"/>
    <w:rsid w:val="004D7F37"/>
    <w:rsid w:val="00522CE0"/>
    <w:rsid w:val="005266BD"/>
    <w:rsid w:val="00541951"/>
    <w:rsid w:val="00565148"/>
    <w:rsid w:val="00570403"/>
    <w:rsid w:val="00593361"/>
    <w:rsid w:val="005A413B"/>
    <w:rsid w:val="005A5017"/>
    <w:rsid w:val="005A648C"/>
    <w:rsid w:val="005F07AC"/>
    <w:rsid w:val="005F1745"/>
    <w:rsid w:val="006A1802"/>
    <w:rsid w:val="006C0CBB"/>
    <w:rsid w:val="006C74EA"/>
    <w:rsid w:val="006D7256"/>
    <w:rsid w:val="006F4048"/>
    <w:rsid w:val="00720D40"/>
    <w:rsid w:val="007318D4"/>
    <w:rsid w:val="00765784"/>
    <w:rsid w:val="007A4390"/>
    <w:rsid w:val="007E5CB7"/>
    <w:rsid w:val="008314D2"/>
    <w:rsid w:val="00870F6F"/>
    <w:rsid w:val="008A5FEC"/>
    <w:rsid w:val="008B2F42"/>
    <w:rsid w:val="008B55A3"/>
    <w:rsid w:val="008C3697"/>
    <w:rsid w:val="008E185F"/>
    <w:rsid w:val="008F023B"/>
    <w:rsid w:val="00904E16"/>
    <w:rsid w:val="009162B3"/>
    <w:rsid w:val="00927C62"/>
    <w:rsid w:val="009328E7"/>
    <w:rsid w:val="00933A6D"/>
    <w:rsid w:val="00983951"/>
    <w:rsid w:val="00984124"/>
    <w:rsid w:val="00984640"/>
    <w:rsid w:val="00995C37"/>
    <w:rsid w:val="009A36C7"/>
    <w:rsid w:val="009C118A"/>
    <w:rsid w:val="00A02011"/>
    <w:rsid w:val="00A4011E"/>
    <w:rsid w:val="00A86015"/>
    <w:rsid w:val="00A9594E"/>
    <w:rsid w:val="00AA204C"/>
    <w:rsid w:val="00AE59C8"/>
    <w:rsid w:val="00B10098"/>
    <w:rsid w:val="00B4123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77D3"/>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7A6B"/>
    <w:rsid w:val="00F0234A"/>
    <w:rsid w:val="00F05CF2"/>
    <w:rsid w:val="00F10D2A"/>
    <w:rsid w:val="00F35DE6"/>
    <w:rsid w:val="00F51241"/>
    <w:rsid w:val="00F52959"/>
    <w:rsid w:val="00F55884"/>
    <w:rsid w:val="00FB47EA"/>
    <w:rsid w:val="00FB7F01"/>
    <w:rsid w:val="00FC0D36"/>
    <w:rsid w:val="00FC3A2B"/>
    <w:rsid w:val="00FE48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1143D05-3C84-470F-BE2D-7CBEB3FB1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3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6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4445</Words>
  <Characters>22649</Characters>
  <Application>Microsoft Office Word</Application>
  <DocSecurity>0</DocSecurity>
  <Lines>483</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594 Text of Previous Version (Mar. 5, 2019) - South Carolina Legislature Online</dc:title>
  <dc:subject/>
  <dc:creator>Rebecca Landau</dc:creator>
  <cp:keywords/>
  <dc:description/>
  <cp:lastModifiedBy>S Volk</cp:lastModifiedBy>
  <cp:revision>2</cp:revision>
  <cp:lastPrinted>2019-02-28T17:10:00Z</cp:lastPrinted>
  <dcterms:created xsi:type="dcterms:W3CDTF">2019-03-05T19:16:00Z</dcterms:created>
  <dcterms:modified xsi:type="dcterms:W3CDTF">2019-03-05T19:16:00Z</dcterms:modified>
</cp:coreProperties>
</file>