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38B" w:rsidRPr="00522CE0" w:rsidRDefault="00457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57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4EA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46D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REPEAL ACT 233 OF 2018, RELATING </w:t>
      </w:r>
      <w:r w:rsidR="007D43B7">
        <w:rPr>
          <w:rFonts w:eastAsia="Times New Roman"/>
        </w:rPr>
        <w:t xml:space="preserve">TO </w:t>
      </w:r>
      <w:r w:rsidR="00A93D29">
        <w:rPr>
          <w:rFonts w:eastAsia="Times New Roman"/>
        </w:rPr>
        <w:t xml:space="preserve">THE </w:t>
      </w:r>
      <w:r w:rsidR="007D43B7">
        <w:rPr>
          <w:rFonts w:eastAsia="Times New Roman"/>
        </w:rPr>
        <w:t>PROVI</w:t>
      </w:r>
      <w:r w:rsidR="00A93D29">
        <w:rPr>
          <w:rFonts w:eastAsia="Times New Roman"/>
        </w:rPr>
        <w:t>SION</w:t>
      </w:r>
      <w:r w:rsidR="007D43B7">
        <w:rPr>
          <w:rFonts w:eastAsia="Times New Roman"/>
        </w:rPr>
        <w:t xml:space="preserve"> THAT</w:t>
      </w:r>
      <w:r w:rsidR="007D43B7">
        <w:t xml:space="preserve"> </w:t>
      </w:r>
      <w:r w:rsidR="007D43B7" w:rsidRPr="00205453">
        <w:t>WORKERS’ COMPENSATION COMMISSION HEARINGS CONCERNING COMPENSATION PAYABLE</w:t>
      </w:r>
      <w:r w:rsidRPr="00205453">
        <w:t xml:space="preserve"> MUST BE HELD IN THE DISTRICTS IN WHICH THE INJURIES OCCURRED INSTEAD OF THE CITIES OR COUNTIES IN WHICH THE INJURIES OCCURRED, BUT NO GREATER THAN SEVENTY</w:t>
      </w:r>
      <w:r w:rsidR="00273010">
        <w:noBreakHyphen/>
      </w:r>
      <w:r w:rsidRPr="00205453">
        <w:t>FIVE MILES FROM THE COUNTY SEAT OF THE COUNTY IN WHICH THE INJURY OCCURRED</w:t>
      </w:r>
      <w:r w:rsidR="0019035C">
        <w:t>,</w:t>
      </w:r>
      <w:r w:rsidRPr="00205453">
        <w:t xml:space="preserve"> AND </w:t>
      </w:r>
      <w:r w:rsidR="00F2517B">
        <w:t xml:space="preserve">TO </w:t>
      </w:r>
      <w:r w:rsidR="00A93D29">
        <w:t>THE</w:t>
      </w:r>
      <w:r w:rsidR="0019035C">
        <w:t xml:space="preserve"> </w:t>
      </w:r>
      <w:r w:rsidRPr="00205453">
        <w:t>DEFIN</w:t>
      </w:r>
      <w:r w:rsidR="00A93D29">
        <w:t>ITION OF</w:t>
      </w:r>
      <w:r w:rsidRPr="00205453">
        <w:t xml:space="preserve"> </w:t>
      </w:r>
      <w:r w:rsidR="007D43B7">
        <w:t>NECESSARY TERMS</w:t>
      </w:r>
      <w:r w:rsidRPr="00205453"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34EAB" w:rsidRDefault="00D34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34EAB" w:rsidRDefault="00D34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4EAB" w:rsidRDefault="00D34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6DBA">
        <w:rPr>
          <w:rFonts w:eastAsia="Times New Roman"/>
        </w:rPr>
        <w:t>Act 233 of 2018 is repealed.</w:t>
      </w:r>
    </w:p>
    <w:p w:rsidR="00D34EAB" w:rsidRDefault="00D34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4EAB" w:rsidRPr="00522CE0" w:rsidRDefault="00D34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46DB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C626F" w:rsidRDefault="0027301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5738B" w:rsidRDefault="0045738B" w:rsidP="0045738B">
      <w:pPr>
        <w:suppressAutoHyphens/>
        <w:jc w:val="both"/>
        <w:rPr>
          <w:rFonts w:eastAsia="Times New Roman"/>
        </w:rPr>
      </w:pPr>
    </w:p>
    <w:sectPr w:rsidR="0045738B" w:rsidSect="0045738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DBA" w:rsidRDefault="00946DBA" w:rsidP="00522CE0">
      <w:r>
        <w:separator/>
      </w:r>
    </w:p>
  </w:endnote>
  <w:endnote w:type="continuationSeparator" w:id="0">
    <w:p w:rsidR="00946DBA" w:rsidRDefault="00946D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1438AB-A171-4281-8583-D20FCBD43550}"/>
    <w:embedBold r:id="rId2" w:fontKey="{B3ED9CE3-A5D0-45DE-9079-21F0F2E2AA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DEE58C-E40A-429A-B610-45F1F9F129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4EA387-D0A0-4009-9C79-E9EAB0F02C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26F" w:rsidRPr="0045738B" w:rsidRDefault="0045738B" w:rsidP="004573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DBA" w:rsidRDefault="00946DBA" w:rsidP="00522CE0">
      <w:r>
        <w:separator/>
      </w:r>
    </w:p>
  </w:footnote>
  <w:footnote w:type="continuationSeparator" w:id="0">
    <w:p w:rsidR="00946DBA" w:rsidRDefault="00946D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REPE.KMM.GM"/>
    <w:docVar w:name="CoverAttorneyInitials" w:val="KMM"/>
    <w:docVar w:name="CoverAttorneyLastName" w:val="Moffitt"/>
    <w:docVar w:name="CoverBillType" w:val="b"/>
    <w:docVar w:name="CoverSenator" w:val="GM"/>
    <w:docVar w:name="dvBillNumber" w:val="59"/>
    <w:docVar w:name="dvBillNumberPrefix" w:val="S. "/>
    <w:docVar w:name="dvOriginalBody" w:val="Senate"/>
    <w:docVar w:name="fulldraftpath" w:val="L:\S-RES\GM\029REPE.KMM.GM.DOCX"/>
    <w:docVar w:name="NameofBody" w:val="S"/>
    <w:docVar w:name="vgroup2" w:val="S-RES"/>
  </w:docVars>
  <w:rsids>
    <w:rsidRoot w:val="00D34EAB"/>
    <w:rsid w:val="00042AC1"/>
    <w:rsid w:val="00046516"/>
    <w:rsid w:val="00072458"/>
    <w:rsid w:val="0007601D"/>
    <w:rsid w:val="000B0720"/>
    <w:rsid w:val="000B5EAF"/>
    <w:rsid w:val="000D6011"/>
    <w:rsid w:val="001315B2"/>
    <w:rsid w:val="00170561"/>
    <w:rsid w:val="00186AC9"/>
    <w:rsid w:val="0019035C"/>
    <w:rsid w:val="00197DF1"/>
    <w:rsid w:val="001B3DD9"/>
    <w:rsid w:val="001B7E5D"/>
    <w:rsid w:val="001D3BAC"/>
    <w:rsid w:val="00216025"/>
    <w:rsid w:val="0023669D"/>
    <w:rsid w:val="00245C4E"/>
    <w:rsid w:val="0027301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738B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D43B7"/>
    <w:rsid w:val="007E5CB7"/>
    <w:rsid w:val="008314D2"/>
    <w:rsid w:val="008650E3"/>
    <w:rsid w:val="00870F6F"/>
    <w:rsid w:val="008B2F42"/>
    <w:rsid w:val="008C3697"/>
    <w:rsid w:val="008E185F"/>
    <w:rsid w:val="008F023B"/>
    <w:rsid w:val="00904E16"/>
    <w:rsid w:val="009162B3"/>
    <w:rsid w:val="00927C62"/>
    <w:rsid w:val="00946DBA"/>
    <w:rsid w:val="00983951"/>
    <w:rsid w:val="00984124"/>
    <w:rsid w:val="00984640"/>
    <w:rsid w:val="00995C37"/>
    <w:rsid w:val="009C118A"/>
    <w:rsid w:val="00A02011"/>
    <w:rsid w:val="00A4011E"/>
    <w:rsid w:val="00A86015"/>
    <w:rsid w:val="00A93D29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4EAB"/>
    <w:rsid w:val="00D35486"/>
    <w:rsid w:val="00D53E29"/>
    <w:rsid w:val="00D86943"/>
    <w:rsid w:val="00DA3C6B"/>
    <w:rsid w:val="00DA47B9"/>
    <w:rsid w:val="00DC626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0F96"/>
    <w:rsid w:val="00F0234A"/>
    <w:rsid w:val="00F05CF2"/>
    <w:rsid w:val="00F2517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65A50C8-7C75-47A1-AEF9-7B12D682E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101</Words>
  <Characters>497</Characters>
  <Application>Microsoft Office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59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2018-12-12T19:33:00Z</dcterms:created>
  <dcterms:modified xsi:type="dcterms:W3CDTF">2018-12-12T19:33:00Z</dcterms:modified>
</cp:coreProperties>
</file>