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0AA0" w:rsidRDefault="00A60A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48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6B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06AB">
        <w:rPr>
          <w:color w:val="000000" w:themeColor="text1"/>
          <w:u w:color="000000" w:themeColor="text1"/>
        </w:rPr>
        <w:t>TO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MONDAY</w:t>
      </w:r>
      <w:r w:rsidRPr="001306AB">
        <w:rPr>
          <w:color w:val="000000" w:themeColor="text1"/>
          <w:u w:color="000000" w:themeColor="text1"/>
        </w:rPr>
        <w:t xml:space="preserve">, </w:t>
      </w:r>
      <w:r w:rsidR="00ED2DE7">
        <w:rPr>
          <w:color w:val="000000" w:themeColor="text1"/>
          <w:u w:color="000000" w:themeColor="text1"/>
        </w:rPr>
        <w:t>NOVEMBER 18 AND</w:t>
      </w:r>
      <w:r>
        <w:rPr>
          <w:color w:val="000000" w:themeColor="text1"/>
          <w:u w:color="000000" w:themeColor="text1"/>
        </w:rPr>
        <w:t xml:space="preserve"> THURSDAY, NOVEMBER 21</w:t>
      </w:r>
      <w:r w:rsidR="00ED2DE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FRIDAY, NOVEMBER 22, 2019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6BB8" w:rsidRPr="001306AB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06AB"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two</w:t>
      </w:r>
      <w:r w:rsidRPr="001306AB">
        <w:rPr>
          <w:color w:val="000000" w:themeColor="text1"/>
          <w:u w:color="000000" w:themeColor="text1"/>
        </w:rPr>
        <w:t xml:space="preserve"> states have successful Youth in Government programs; and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1306AB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and middle school students; and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1306AB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 xml:space="preserve">Whereas, students taking part in the program will run for statewide office, enact legislation, and organize their own government; and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1306AB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Youth in Government program is to encourage our youth to develop enthusiasm and appreciation for government and community affairs; and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 Now, therefore,</w:t>
      </w:r>
    </w:p>
    <w:p w:rsidR="00225487" w:rsidRDefault="00225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487" w:rsidRDefault="00225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5487" w:rsidRDefault="00225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BB8" w:rsidRPr="003010A3" w:rsidRDefault="00225487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466BB8" w:rsidRPr="003010A3">
        <w:rPr>
          <w:color w:val="000000" w:themeColor="text1"/>
          <w:u w:color="000000" w:themeColor="text1"/>
        </w:rPr>
        <w:t xml:space="preserve">the members of the South Carolina </w:t>
      </w:r>
      <w:r w:rsidR="00466BB8">
        <w:rPr>
          <w:color w:val="000000" w:themeColor="text1"/>
          <w:u w:color="000000" w:themeColor="text1"/>
        </w:rPr>
        <w:t>Senate</w:t>
      </w:r>
      <w:r w:rsidR="00466BB8" w:rsidRPr="003010A3">
        <w:rPr>
          <w:color w:val="000000" w:themeColor="text1"/>
          <w:u w:color="000000" w:themeColor="text1"/>
        </w:rPr>
        <w:t>, by this resolution, authorize the Greenville Young Men</w:t>
      </w:r>
      <w:r w:rsidR="00466BB8" w:rsidRPr="003D3EFA">
        <w:rPr>
          <w:color w:val="000000" w:themeColor="text1"/>
          <w:u w:color="000000" w:themeColor="text1"/>
        </w:rPr>
        <w:t>’</w:t>
      </w:r>
      <w:r w:rsidR="00466BB8" w:rsidRPr="003010A3">
        <w:rPr>
          <w:color w:val="000000" w:themeColor="text1"/>
          <w:u w:color="000000" w:themeColor="text1"/>
        </w:rPr>
        <w:t xml:space="preserve">s Christian Association </w:t>
      </w:r>
      <w:r w:rsidR="00466BB8">
        <w:rPr>
          <w:color w:val="000000" w:themeColor="text1"/>
          <w:u w:color="000000" w:themeColor="text1"/>
        </w:rPr>
        <w:t>to use the C</w:t>
      </w:r>
      <w:r w:rsidR="00466BB8" w:rsidRPr="001306AB">
        <w:rPr>
          <w:color w:val="000000" w:themeColor="text1"/>
          <w:u w:color="000000" w:themeColor="text1"/>
        </w:rPr>
        <w:t xml:space="preserve">hamber </w:t>
      </w:r>
      <w:r w:rsidR="00466BB8">
        <w:rPr>
          <w:color w:val="000000" w:themeColor="text1"/>
          <w:u w:color="000000" w:themeColor="text1"/>
        </w:rPr>
        <w:t xml:space="preserve">of the South Carolina Senate </w:t>
      </w:r>
      <w:r w:rsidR="00466BB8"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 w:rsidR="00466BB8">
        <w:rPr>
          <w:color w:val="000000" w:themeColor="text1"/>
          <w:u w:color="000000" w:themeColor="text1"/>
        </w:rPr>
        <w:t>Gressette</w:t>
      </w:r>
      <w:r w:rsidR="00466BB8" w:rsidRPr="001306AB">
        <w:rPr>
          <w:color w:val="000000" w:themeColor="text1"/>
          <w:u w:color="000000" w:themeColor="text1"/>
        </w:rPr>
        <w:t xml:space="preserve"> Building </w:t>
      </w:r>
      <w:r w:rsidR="00466BB8">
        <w:rPr>
          <w:color w:val="000000" w:themeColor="text1"/>
          <w:u w:color="000000" w:themeColor="text1"/>
        </w:rPr>
        <w:t xml:space="preserve">for its Youth in Government program </w:t>
      </w:r>
      <w:r w:rsidR="00466BB8" w:rsidRPr="001306AB">
        <w:rPr>
          <w:color w:val="000000" w:themeColor="text1"/>
          <w:u w:color="000000" w:themeColor="text1"/>
        </w:rPr>
        <w:t xml:space="preserve">on </w:t>
      </w:r>
      <w:r w:rsidR="00466BB8">
        <w:rPr>
          <w:color w:val="000000" w:themeColor="text1"/>
          <w:u w:color="000000" w:themeColor="text1"/>
        </w:rPr>
        <w:t>Monday</w:t>
      </w:r>
      <w:r w:rsidR="00466BB8" w:rsidRPr="001306AB">
        <w:rPr>
          <w:color w:val="000000" w:themeColor="text1"/>
          <w:u w:color="000000" w:themeColor="text1"/>
        </w:rPr>
        <w:t xml:space="preserve">, </w:t>
      </w:r>
      <w:r w:rsidR="00ED2DE7">
        <w:rPr>
          <w:color w:val="000000" w:themeColor="text1"/>
          <w:u w:color="000000" w:themeColor="text1"/>
        </w:rPr>
        <w:t>November 18 and Thursday, November 21</w:t>
      </w:r>
      <w:r w:rsidR="00466BB8">
        <w:rPr>
          <w:color w:val="000000" w:themeColor="text1"/>
          <w:u w:color="000000" w:themeColor="text1"/>
        </w:rPr>
        <w:t xml:space="preserve"> and Friday, November 22, 2019</w:t>
      </w:r>
      <w:r w:rsidR="00466BB8" w:rsidRPr="001306AB">
        <w:rPr>
          <w:color w:val="000000" w:themeColor="text1"/>
          <w:u w:color="000000" w:themeColor="text1"/>
        </w:rPr>
        <w:t>.</w:t>
      </w:r>
      <w:r w:rsidR="00466BB8"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  <w:r w:rsidR="00466BB8" w:rsidRPr="003010A3">
        <w:rPr>
          <w:color w:val="000000" w:themeColor="text1"/>
          <w:u w:color="000000" w:themeColor="text1"/>
        </w:rPr>
        <w:t xml:space="preserve">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3010A3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3010A3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Sergeant at Arms Chuck Williams</w:t>
      </w:r>
      <w:r>
        <w:t>.</w:t>
      </w:r>
    </w:p>
    <w:p w:rsidR="008968A2" w:rsidRDefault="0010776B" w:rsidP="00CA1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60AA0" w:rsidRDefault="00A60AA0" w:rsidP="00A60AA0">
      <w:pPr>
        <w:suppressAutoHyphens/>
      </w:pPr>
    </w:p>
    <w:sectPr w:rsidR="00A60AA0" w:rsidSect="00A60A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AA5" w:rsidRDefault="004A4AA5" w:rsidP="009F0C77">
      <w:r>
        <w:separator/>
      </w:r>
    </w:p>
  </w:endnote>
  <w:endnote w:type="continuationSeparator" w:id="0">
    <w:p w:rsidR="004A4AA5" w:rsidRDefault="004A4A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19BFAF-1A80-45EC-86B7-26BDC4E82384}"/>
    <w:embedBold r:id="rId2" w:fontKey="{EF67EE8F-0045-414B-B722-FE72A45856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E8C85F-3F54-4E00-94B5-0162BD446C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3FCBAF-40D4-435D-AF2C-436E4AEBD5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A3B604-E74B-4D61-B221-26361418C6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8A2" w:rsidRPr="00A60AA0" w:rsidRDefault="00A60AA0" w:rsidP="00A60A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AA5" w:rsidRDefault="004A4AA5" w:rsidP="009F0C77">
      <w:r>
        <w:separator/>
      </w:r>
    </w:p>
  </w:footnote>
  <w:footnote w:type="continuationSeparator" w:id="0">
    <w:p w:rsidR="004A4AA5" w:rsidRDefault="004A4A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823SD19"/>
    <w:docVar w:name="CoverBillType" w:val="r"/>
    <w:docVar w:name="DocPath" w:val="L:\Council\bills\NL\13823SD19.DOCX"/>
    <w:docVar w:name="dvBillNumber" w:val="603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22548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487"/>
    <w:rsid w:val="002317A4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6BB8"/>
    <w:rsid w:val="004809EE"/>
    <w:rsid w:val="004A4AA5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68A2"/>
    <w:rsid w:val="008A2F25"/>
    <w:rsid w:val="008F4429"/>
    <w:rsid w:val="00932670"/>
    <w:rsid w:val="009352BB"/>
    <w:rsid w:val="00990668"/>
    <w:rsid w:val="009B397B"/>
    <w:rsid w:val="009F0C77"/>
    <w:rsid w:val="009F4DD1"/>
    <w:rsid w:val="00A31F09"/>
    <w:rsid w:val="00A60AA0"/>
    <w:rsid w:val="00A64E80"/>
    <w:rsid w:val="00A741D9"/>
    <w:rsid w:val="00A85589"/>
    <w:rsid w:val="00A9741D"/>
    <w:rsid w:val="00AB0576"/>
    <w:rsid w:val="00AD4B17"/>
    <w:rsid w:val="00B26FA6"/>
    <w:rsid w:val="00B55CEE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15C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2DE7"/>
    <w:rsid w:val="00EF3EEE"/>
    <w:rsid w:val="00F149A7"/>
    <w:rsid w:val="00F50BAF"/>
    <w:rsid w:val="00F52C10"/>
    <w:rsid w:val="00F81FFD"/>
    <w:rsid w:val="00F85228"/>
    <w:rsid w:val="00F907F7"/>
    <w:rsid w:val="00FB5BD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8CD11D-36A6-4235-B8F3-AD6F21C6F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B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B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B8356-FC00-4BDA-AA94-8233F8347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F9170621.dotm</Template>
  <TotalTime>0</TotalTime>
  <Pages>1</Pages>
  <Words>375</Words>
  <Characters>1967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603 Text of Previous Version (Mar. 5, 2019) - South Carolina Legislature Online</dc:title>
  <dc:subject/>
  <dc:creator>Nancy Lee</dc:creator>
  <cp:keywords/>
  <dc:description/>
  <cp:lastModifiedBy>S Volk</cp:lastModifiedBy>
  <cp:revision>2</cp:revision>
  <cp:lastPrinted>2019-03-04T20:27:00Z</cp:lastPrinted>
  <dcterms:created xsi:type="dcterms:W3CDTF">2019-03-05T19:23:00Z</dcterms:created>
  <dcterms:modified xsi:type="dcterms:W3CDTF">2019-03-05T19:23:00Z</dcterms:modified>
</cp:coreProperties>
</file>