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D6" w:rsidRDefault="00DA35D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6F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051C69">
        <w:noBreakHyphen/>
      </w:r>
      <w:r>
        <w:t>6</w:t>
      </w:r>
      <w:r w:rsidR="00051C69">
        <w:noBreakHyphen/>
      </w:r>
      <w:r>
        <w:t>3360</w:t>
      </w:r>
      <w:r w:rsidR="006706B8">
        <w:t>,</w:t>
      </w:r>
      <w:r>
        <w:t xml:space="preserve"> CODE OF LAWS OF SOUTH CAROLINA, 1976, RELATING TO THE JOB TAX CREDIT, SO AS TO PROVIDE</w:t>
      </w:r>
      <w:r w:rsidR="00527519">
        <w:t xml:space="preserve"> </w:t>
      </w:r>
      <w:r>
        <w:t>FOR A PROFESSIONAL SPORTS TEAM; TO AM</w:t>
      </w:r>
      <w:r w:rsidR="00527519">
        <w:t>EN</w:t>
      </w:r>
      <w:r>
        <w:t>D SECTION 4</w:t>
      </w:r>
      <w:r w:rsidR="00051C69">
        <w:noBreakHyphen/>
      </w:r>
      <w:r>
        <w:t>9</w:t>
      </w:r>
      <w:r w:rsidR="00051C69">
        <w:noBreakHyphen/>
      </w:r>
      <w:r>
        <w:t>30, RELATING TO THE DESIGNATION OF POWERS UNDER THE ALTERNATE FORMS OF GOVERNMENT, SO AS TO PROHIBIT THE LEVY OF COUNTY LICENSE FEES AND TAXES ON A P</w:t>
      </w:r>
      <w:r w:rsidR="00AF6ADF">
        <w:t>ROFESSIONAL SPORTS TEAM;</w:t>
      </w:r>
      <w:r>
        <w:t xml:space="preserve"> </w:t>
      </w:r>
      <w:r w:rsidR="00AF6ADF">
        <w:t>TO AMEND SECTION 5</w:t>
      </w:r>
      <w:r w:rsidR="00051C69">
        <w:noBreakHyphen/>
      </w:r>
      <w:r w:rsidR="00AF6ADF">
        <w:t>7</w:t>
      </w:r>
      <w:r w:rsidR="00051C69">
        <w:noBreakHyphen/>
      </w:r>
      <w:r w:rsidR="00AF6ADF">
        <w:t>30, RELATING TO POWERS OF A MUNICIPALITY, SO AS TO PROHIBIT THE LEVY OF A BUSINESS LICENSE TAX ON A PROFESSIONAL SPORTS TEAM; AND BY ADDING SECTION 5</w:t>
      </w:r>
      <w:r w:rsidR="00051C69">
        <w:noBreakHyphen/>
      </w:r>
      <w:r w:rsidR="00AF6ADF">
        <w:t>3</w:t>
      </w:r>
      <w:r w:rsidR="00051C69">
        <w:noBreakHyphen/>
      </w:r>
      <w:r w:rsidR="00AF6ADF">
        <w:t>20 SO</w:t>
      </w:r>
      <w:r>
        <w:t xml:space="preserve"> AS TO PROVIDE THAT THE REAL PROPERTY OWNED BY A PROFESSIONAL SPORTS TEAM MAY NOT BE ANNEXED BY A MUNICIPALITY WITHOUT PRIOR WRITTEN CONSENT OF THE PROFESSIONAL SPORTS TEAM.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37">
        <w:t>Section 12</w:t>
      </w:r>
      <w:r w:rsidR="00051C69">
        <w:noBreakHyphen/>
      </w:r>
      <w:r w:rsidR="00527C37">
        <w:t>6</w:t>
      </w:r>
      <w:r w:rsidR="00051C69">
        <w:noBreakHyphen/>
      </w:r>
      <w:r w:rsidR="00527C37">
        <w:t>3360(A) and (M)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396B">
        <w:t>“</w:t>
      </w:r>
      <w:r w:rsidRPr="00942E3A">
        <w:t>(A)</w:t>
      </w:r>
      <w:r>
        <w:tab/>
        <w:t>T</w:t>
      </w:r>
      <w:r w:rsidRPr="00942E3A">
        <w:t>axpayers that operate manufacturing, tourism, processing, agricultural packaging, warehousing, distribution, research and development, corporate office, qualifying service</w:t>
      </w:r>
      <w:r w:rsidR="00051C69">
        <w:noBreakHyphen/>
      </w:r>
      <w:r w:rsidRPr="00942E3A">
        <w:t>related facilities, agribusiness operations, extraordinary retail establishment,</w:t>
      </w:r>
      <w:r w:rsidR="00527519">
        <w:t xml:space="preserve"> </w:t>
      </w:r>
      <w:r w:rsidR="00527519">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rsidR="00051C69">
        <w:noBreakHyphen/>
      </w:r>
      <w:r w:rsidRPr="00942E3A">
        <w:t xml:space="preserve">related industries qualify for an annual jobs tax credit in counties designated as </w:t>
      </w:r>
      <w:r w:rsidR="00051C69" w:rsidRPr="00051C69">
        <w:t>‘</w:t>
      </w:r>
      <w:r w:rsidRPr="00942E3A">
        <w:t xml:space="preserve">Tier </w:t>
      </w:r>
      <w:r w:rsidRPr="00942E3A">
        <w:lastRenderedPageBreak/>
        <w:t>IV</w:t>
      </w:r>
      <w:r w:rsidR="00051C69" w:rsidRPr="00051C69">
        <w:t>’</w:t>
      </w:r>
      <w:r w:rsidRPr="00942E3A">
        <w:t xml:space="preserve">. As used in this section, </w:t>
      </w:r>
      <w:r w:rsidR="00051C69" w:rsidRPr="00051C69">
        <w:t>‘</w:t>
      </w:r>
      <w:r w:rsidRPr="00942E3A">
        <w:t>corporate office</w:t>
      </w:r>
      <w:r w:rsidR="00051C69" w:rsidRPr="00051C69">
        <w:t>’</w:t>
      </w:r>
      <w:r w:rsidRPr="00942E3A">
        <w:t xml:space="preserve"> includes general contractors licensed by the South Carolina Department of Labor, Licensing and Regulation. Credits pursuant to this section may be claimed against income taxes imposed by Section 12</w:t>
      </w:r>
      <w:r w:rsidR="00051C69">
        <w:noBreakHyphen/>
      </w:r>
      <w:r w:rsidRPr="00942E3A">
        <w:t>6</w:t>
      </w:r>
      <w:r w:rsidR="00051C69">
        <w:noBreakHyphen/>
      </w:r>
      <w:r w:rsidRPr="00942E3A">
        <w:t>510 or 12</w:t>
      </w:r>
      <w:r w:rsidR="00051C69">
        <w:noBreakHyphen/>
      </w:r>
      <w:r w:rsidRPr="00942E3A">
        <w:t>6</w:t>
      </w:r>
      <w:r w:rsidR="00051C69">
        <w:noBreakHyphen/>
      </w:r>
      <w:r w:rsidRPr="00942E3A">
        <w:t>530, bank taxes imposed pursuant to Chapter 11 of this title, and insurance premium taxes imposed pursuant to Chapter 7, Title 38, and are limited in use to fifty percent of the taxpayer</w:t>
      </w:r>
      <w:r w:rsidR="00051C69" w:rsidRPr="00051C69">
        <w:t>’</w:t>
      </w:r>
      <w:r w:rsidRPr="00942E3A">
        <w:t>s South Carolina income tax, bank tax, or insurance premium tax liability. In computing a tax payable by a taxpayer pursuant to Section 38</w:t>
      </w:r>
      <w:r w:rsidR="00051C69">
        <w:noBreakHyphen/>
      </w:r>
      <w:r w:rsidRPr="00942E3A">
        <w:t>7</w:t>
      </w:r>
      <w:r w:rsidR="00051C69">
        <w:noBreakHyphen/>
      </w:r>
      <w:r w:rsidRPr="00942E3A">
        <w:t>90, the credit allowable pursuant to this section must be treated as a premium tax paid pursuant to Section 38</w:t>
      </w:r>
      <w:r w:rsidR="00051C69">
        <w:noBreakHyphen/>
      </w:r>
      <w:r w:rsidRPr="00942E3A">
        <w:t>7</w:t>
      </w:r>
      <w:r w:rsidR="00051C69">
        <w:noBreakHyphen/>
      </w:r>
      <w:r w:rsidRPr="00942E3A">
        <w:t>20.</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527C37" w:rsidRPr="00942E3A">
        <w:t>As used in this section: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rsidR="00527519">
        <w:tab/>
      </w:r>
      <w:r w:rsidR="00051C69" w:rsidRPr="00051C69">
        <w:t>‘</w:t>
      </w:r>
      <w:r w:rsidR="00527519">
        <w:t>Taxpayer</w:t>
      </w:r>
      <w:r w:rsidR="00051C69" w:rsidRPr="00051C69">
        <w:t>’</w:t>
      </w:r>
      <w:r w:rsidRPr="00942E3A">
        <w:t xml:space="preserve"> means a sole proprietor, partnership, corporation of any classification, limited liability company, or association taxable as a business entity that is subject to South Carolina taxes as contained in Section 12</w:t>
      </w:r>
      <w:r w:rsidR="00051C69">
        <w:noBreakHyphen/>
      </w:r>
      <w:r w:rsidRPr="00942E3A">
        <w:t>6</w:t>
      </w:r>
      <w:r w:rsidR="00051C69">
        <w:noBreakHyphen/>
      </w:r>
      <w:r w:rsidRPr="00942E3A">
        <w:t>510, Section 12</w:t>
      </w:r>
      <w:r w:rsidR="00051C69">
        <w:noBreakHyphen/>
      </w:r>
      <w:r w:rsidRPr="00942E3A">
        <w:t>6</w:t>
      </w:r>
      <w:r w:rsidR="00051C69">
        <w:noBreakHyphen/>
      </w:r>
      <w:r w:rsidRPr="00942E3A">
        <w:t>530, Chapter 11, Title 12, or Chapter 7, Title 38.</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rsidR="00527519">
        <w:tab/>
      </w:r>
      <w:r w:rsidR="00051C69" w:rsidRPr="00051C69">
        <w:t>‘</w:t>
      </w:r>
      <w:r w:rsidRPr="00942E3A">
        <w:t>Appropriate agency</w:t>
      </w:r>
      <w:r w:rsidR="00051C69" w:rsidRPr="00051C69">
        <w:t>’</w:t>
      </w:r>
      <w:r w:rsidRPr="00942E3A">
        <w:t xml:space="preserve"> means the Department of Revenue, except that for taxpayers subject to the premium tax imposed by Chapter 7, Title 38, it means the Department of Insurance.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rsidR="00527519">
        <w:tab/>
      </w:r>
      <w:r w:rsidR="00051C69" w:rsidRPr="00051C69">
        <w:t>‘</w:t>
      </w:r>
      <w:r w:rsidRPr="00942E3A">
        <w:t>New job</w:t>
      </w:r>
      <w:r w:rsidR="00051C69" w:rsidRPr="00051C69">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rsidR="00527519">
        <w:t xml:space="preserve"> </w:t>
      </w:r>
      <w:r w:rsidR="00EB303D">
        <w:rPr>
          <w:u w:val="single"/>
        </w:rPr>
        <w:t xml:space="preserve"> However</w:t>
      </w:r>
      <w:r w:rsidR="00527519">
        <w:rPr>
          <w:u w:val="single"/>
        </w:rPr>
        <w:t xml:space="preserve">, for a professional sports team, </w:t>
      </w:r>
      <w:r w:rsidR="00051C69" w:rsidRPr="00051C69">
        <w:rPr>
          <w:u w:val="single"/>
        </w:rPr>
        <w:t>‘</w:t>
      </w:r>
      <w:r w:rsidR="00527519">
        <w:rPr>
          <w:u w:val="single"/>
        </w:rPr>
        <w:t>new job</w:t>
      </w:r>
      <w:r w:rsidR="00051C69" w:rsidRPr="00051C69">
        <w:rPr>
          <w:u w:val="single"/>
        </w:rPr>
        <w:t>’</w:t>
      </w:r>
      <w:r w:rsidR="00527519">
        <w:rPr>
          <w:u w:val="single"/>
        </w:rPr>
        <w:t xml:space="preserve"> means all jobs located at the professional sports team park regardless of whether an employee previously worked at an existing location in this State </w:t>
      </w:r>
      <w:r w:rsidR="00EB303D">
        <w:rPr>
          <w:u w:val="single"/>
        </w:rPr>
        <w:t>before</w:t>
      </w:r>
      <w:r w:rsidR="00527519">
        <w:rPr>
          <w:u w:val="single"/>
        </w:rPr>
        <w:t xml:space="preserv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051C69" w:rsidRPr="00051C69">
        <w:t>‘</w:t>
      </w:r>
      <w:r w:rsidRPr="00942E3A">
        <w:t>applicable federal facility</w:t>
      </w:r>
      <w:r w:rsidR="00051C69" w:rsidRPr="00051C69">
        <w:t>’</w:t>
      </w:r>
      <w:r w:rsidRPr="00942E3A">
        <w:t xml:space="preserve"> as defined in Section 12</w:t>
      </w:r>
      <w:r w:rsidR="00051C69">
        <w:noBreakHyphen/>
      </w:r>
      <w:r w:rsidRPr="00942E3A">
        <w:t>6</w:t>
      </w:r>
      <w:r w:rsidR="00051C69">
        <w:noBreakHyphen/>
      </w:r>
      <w:r w:rsidRPr="00942E3A">
        <w:t xml:space="preserve">3450(A)(1)(b). The term </w:t>
      </w:r>
      <w:r w:rsidR="00051C69" w:rsidRPr="00051C69">
        <w:t>‘</w:t>
      </w:r>
      <w:r w:rsidRPr="00942E3A">
        <w:t>new job</w:t>
      </w:r>
      <w:r w:rsidR="00051C69" w:rsidRPr="00051C69">
        <w:t>’</w:t>
      </w:r>
      <w:r w:rsidRPr="00942E3A">
        <w:t xml:space="preserve"> also includes an existing job at a facility of an employer which is reinstated after the employer has rebuilt the facility due to:</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527519">
        <w:tab/>
      </w:r>
      <w:r w:rsidRPr="00942E3A">
        <w:t>its destruction by accidental fire, natural disaster, or act of God;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527C37" w:rsidRPr="00942E3A">
        <w:t>involuntary conversion as a result of condemnation or exercise of eminent domain by the State or any of its political subdivisions or by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rsidR="00051C69">
        <w:noBreakHyphen/>
      </w:r>
      <w:r w:rsidRPr="00942E3A">
        <w:t>time jobs of the employer in the taxable year and the number of full</w:t>
      </w:r>
      <w:r w:rsidR="00051C69">
        <w:noBreakHyphen/>
      </w:r>
      <w:r w:rsidRPr="00942E3A">
        <w:t>time jobs of the employer with the corresponding period of the prior taxable year.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rsidR="00527519">
        <w:tab/>
      </w:r>
      <w:r w:rsidR="00051C69" w:rsidRPr="00051C69">
        <w:t>‘</w:t>
      </w:r>
      <w:r w:rsidRPr="00942E3A">
        <w:t>Full</w:t>
      </w:r>
      <w:r w:rsidR="00051C69">
        <w:noBreakHyphen/>
      </w:r>
      <w:r w:rsidRPr="00942E3A">
        <w:t>time</w:t>
      </w:r>
      <w:r w:rsidR="00051C69" w:rsidRPr="00051C69">
        <w:t>’</w:t>
      </w:r>
      <w:r w:rsidRPr="00942E3A">
        <w:t xml:space="preserve"> means a job requiring a minimum of thirty</w:t>
      </w:r>
      <w:r w:rsidR="00051C69">
        <w:noBreakHyphen/>
      </w:r>
      <w:r w:rsidRPr="00942E3A">
        <w:t>five hours of an employee</w:t>
      </w:r>
      <w:r w:rsidR="00051C69" w:rsidRPr="00051C69">
        <w:t>’</w:t>
      </w:r>
      <w:r w:rsidRPr="00942E3A">
        <w:t>s time a week for the entire normal year of company operations or a job requiring a minimum of thirty</w:t>
      </w:r>
      <w:r w:rsidR="00051C69">
        <w:noBreakHyphen/>
      </w:r>
      <w:r w:rsidRPr="00942E3A">
        <w:t>five hours of an employee</w:t>
      </w:r>
      <w:r w:rsidR="00051C69" w:rsidRPr="00051C69">
        <w:t>’</w:t>
      </w:r>
      <w:r w:rsidRPr="00942E3A">
        <w:t xml:space="preserve">s time for a week for a year in which the employee was hired initially for or transferred to the South Carolina facility. </w:t>
      </w:r>
      <w:r w:rsidR="00EB303D">
        <w:t xml:space="preserve"> </w:t>
      </w:r>
      <w:r w:rsidR="00EB303D">
        <w:rPr>
          <w:u w:val="single"/>
        </w:rPr>
        <w:t xml:space="preserve">For members of a professional sports team, </w:t>
      </w:r>
      <w:r w:rsidR="00051C69" w:rsidRPr="00051C69">
        <w:rPr>
          <w:u w:val="single"/>
        </w:rPr>
        <w:t>‘</w:t>
      </w:r>
      <w:r w:rsidR="00EB303D">
        <w:rPr>
          <w:u w:val="single"/>
        </w:rPr>
        <w:t>full</w:t>
      </w:r>
      <w:r w:rsidR="00051C69">
        <w:rPr>
          <w:u w:val="single"/>
        </w:rPr>
        <w:noBreakHyphen/>
      </w:r>
      <w:r w:rsidR="00EB303D">
        <w:rPr>
          <w:u w:val="single"/>
        </w:rPr>
        <w:t>time</w:t>
      </w:r>
      <w:r w:rsidR="00051C69" w:rsidRPr="00051C69">
        <w:rPr>
          <w:u w:val="single"/>
        </w:rPr>
        <w:t>’</w:t>
      </w:r>
      <w:r w:rsidR="00EB303D">
        <w:rPr>
          <w:u w:val="single"/>
        </w:rPr>
        <w:t xml:space="preserve"> means a job requiring a minimum of one hundred eighty days of an employee</w:t>
      </w:r>
      <w:r w:rsidR="00051C69" w:rsidRPr="00051C69">
        <w:rPr>
          <w:u w:val="single"/>
        </w:rPr>
        <w:t>’</w:t>
      </w:r>
      <w:r w:rsidR="00EB303D">
        <w:rPr>
          <w:u w:val="single"/>
        </w:rPr>
        <w:t>s time a year of which at least eighty percent of such days must be spent at a professional sports team park located in South Carolina.</w:t>
      </w:r>
      <w:r w:rsidR="00EB303D">
        <w:t xml:space="preserve">  </w:t>
      </w:r>
      <w:r w:rsidRPr="00942E3A">
        <w:t>For the purposes of this section, two half</w:t>
      </w:r>
      <w:r w:rsidR="00051C69">
        <w:noBreakHyphen/>
      </w:r>
      <w:r w:rsidRPr="00942E3A">
        <w:t>time jobs are considered one full</w:t>
      </w:r>
      <w:r w:rsidR="00051C69">
        <w:noBreakHyphen/>
      </w:r>
      <w:r w:rsidRPr="00942E3A">
        <w:t xml:space="preserve">time job. A </w:t>
      </w:r>
      <w:r w:rsidR="00051C69" w:rsidRPr="00051C69">
        <w:t>‘</w:t>
      </w:r>
      <w:r w:rsidRPr="00942E3A">
        <w:t>half</w:t>
      </w:r>
      <w:r w:rsidR="00051C69">
        <w:noBreakHyphen/>
      </w:r>
      <w:r w:rsidRPr="00942E3A">
        <w:t>time job</w:t>
      </w:r>
      <w:r w:rsidR="00051C69" w:rsidRPr="00051C69">
        <w:t>’</w:t>
      </w:r>
      <w:r w:rsidRPr="00942E3A">
        <w:t xml:space="preserve"> is a job requiring a minimum of twenty hours of an employee</w:t>
      </w:r>
      <w:r w:rsidR="00051C69" w:rsidRPr="00051C69">
        <w:t>’</w:t>
      </w:r>
      <w:r w:rsidRPr="00942E3A">
        <w:t>s time a week for the entire normal year of the company</w:t>
      </w:r>
      <w:r w:rsidR="00051C69" w:rsidRPr="00051C69">
        <w:t>’</w:t>
      </w:r>
      <w:r w:rsidRPr="00942E3A">
        <w:t>s operations or a job requiring a minimum of twenty hours of an employee</w:t>
      </w:r>
      <w:r w:rsidR="00051C69" w:rsidRPr="00051C69">
        <w:t>’</w:t>
      </w:r>
      <w:r w:rsidRPr="00942E3A">
        <w:t>s time a week for a year in which the employee was hired initially for or transferred to the South Carolina facility.</w:t>
      </w:r>
      <w:r w:rsidR="00527519">
        <w:t xml:space="preserve"> </w:t>
      </w:r>
      <w:r w:rsidRPr="00942E3A">
        <w:t xml:space="preserve"> For agricultural packaging and agribusiness operations, seasonal workers may be considered a full</w:t>
      </w:r>
      <w:r w:rsidR="00051C69">
        <w:noBreakHyphen/>
      </w:r>
      <w:r w:rsidRPr="00942E3A">
        <w:t>time employee; however, a seasonal employee only counts as a fraction of a full</w:t>
      </w:r>
      <w:r w:rsidR="00051C69">
        <w:noBreakHyphen/>
      </w:r>
      <w:r w:rsidRPr="00942E3A">
        <w:t>time worker, with the numerator being the number of hours worked a week multiplied by the number of weeks worked, and the denominator being the number one thousand eight hundred twenty.</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rsidR="00527519">
        <w:tab/>
      </w:r>
      <w:r w:rsidR="00051C69" w:rsidRPr="00051C69">
        <w:t>‘</w:t>
      </w:r>
      <w:r w:rsidRPr="00942E3A">
        <w:t>Manufacturing facility</w:t>
      </w:r>
      <w:r w:rsidR="00051C69" w:rsidRPr="00051C69">
        <w:t>’</w:t>
      </w:r>
      <w:r w:rsidRPr="00942E3A">
        <w:t xml:space="preserve"> means an establishment where tangible personal property is produced or assembled.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51C69" w:rsidRPr="00051C69">
        <w:t>‘</w:t>
      </w:r>
      <w:r w:rsidR="00527C37" w:rsidRPr="00942E3A">
        <w:t>Processing facility</w:t>
      </w:r>
      <w:r w:rsidR="00051C69" w:rsidRPr="00051C69">
        <w:t>’</w:t>
      </w:r>
      <w:r w:rsidR="00527C37" w:rsidRPr="00942E3A">
        <w:t xml:space="preserve"> means an establishment that prepares, treats, or converts tangible personal property into finished </w:t>
      </w:r>
      <w:r w:rsidR="00527C37"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rsidR="000607F0">
        <w:tab/>
      </w:r>
      <w:r w:rsidR="00051C69" w:rsidRPr="00051C69">
        <w:t>‘</w:t>
      </w:r>
      <w:r w:rsidRPr="00942E3A">
        <w:t>Warehousing facility</w:t>
      </w:r>
      <w:r w:rsidR="00051C69" w:rsidRPr="00051C69">
        <w:t>’</w:t>
      </w:r>
      <w:r w:rsidRPr="00942E3A">
        <w:t xml:space="preserve"> means an establishment where tangible personal property is stored but does not include any establishment where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rsidR="000607F0">
        <w:tab/>
      </w:r>
      <w:r w:rsidR="00051C69" w:rsidRPr="00051C69">
        <w:t>‘</w:t>
      </w:r>
      <w:r w:rsidRPr="00942E3A">
        <w:t>Distribution facility</w:t>
      </w:r>
      <w:r w:rsidR="00051C69" w:rsidRPr="00051C69">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051C69">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rsidR="00051C69">
        <w:noBreakHyphen/>
      </w:r>
      <w:r w:rsidRPr="00942E3A">
        <w:t>day and seventy</w:t>
      </w:r>
      <w:r w:rsidR="00051C69">
        <w:noBreakHyphen/>
      </w:r>
      <w:r w:rsidRPr="00942E3A">
        <w:t xml:space="preserve">five percent limitation. For purposes of this definition, </w:t>
      </w:r>
      <w:r w:rsidR="00051C69" w:rsidRPr="00051C69">
        <w:t>‘</w:t>
      </w:r>
      <w:r w:rsidRPr="00942E3A">
        <w:t>retail sale</w:t>
      </w:r>
      <w:r w:rsidR="00051C69" w:rsidRPr="00051C69">
        <w:t>’</w:t>
      </w:r>
      <w:r w:rsidRPr="00942E3A">
        <w:t xml:space="preserve"> and </w:t>
      </w:r>
      <w:r w:rsidR="00051C69" w:rsidRPr="00051C69">
        <w:t>‘</w:t>
      </w:r>
      <w:r w:rsidRPr="00942E3A">
        <w:t>tangible personal property</w:t>
      </w:r>
      <w:r w:rsidR="00051C69" w:rsidRPr="00051C69">
        <w:t>’</w:t>
      </w:r>
      <w:r w:rsidRPr="00942E3A">
        <w:t xml:space="preserve"> have the meaning provided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rsidR="000607F0">
        <w:tab/>
      </w:r>
      <w:r w:rsidR="00051C69" w:rsidRPr="00051C69">
        <w:t>‘</w:t>
      </w:r>
      <w:r w:rsidRPr="00942E3A">
        <w:t>Research and development facility</w:t>
      </w:r>
      <w:r w:rsidR="00051C69" w:rsidRPr="00051C69">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rsidR="000607F0">
        <w:tab/>
      </w:r>
      <w:r w:rsidR="00051C69" w:rsidRPr="00051C69">
        <w:t>‘</w:t>
      </w:r>
      <w:r w:rsidRPr="00942E3A">
        <w:t>Corporate office facility</w:t>
      </w:r>
      <w:r w:rsidR="00051C69" w:rsidRPr="00051C69">
        <w:t>’</w:t>
      </w:r>
      <w:r w:rsidRPr="00942E3A">
        <w:t xml:space="preserve"> means a corporate headquarters that meets the definition of a </w:t>
      </w:r>
      <w:r w:rsidR="00051C69" w:rsidRPr="00051C69">
        <w:t>‘</w:t>
      </w:r>
      <w:r w:rsidRPr="00942E3A">
        <w:t>corporate headquarters</w:t>
      </w:r>
      <w:r w:rsidR="00051C69" w:rsidRPr="00051C69">
        <w:t>’</w:t>
      </w:r>
      <w:r w:rsidRPr="00942E3A">
        <w:t xml:space="preserve"> contained in Section 12</w:t>
      </w:r>
      <w:r w:rsidR="00051C69">
        <w:noBreakHyphen/>
      </w:r>
      <w:r w:rsidRPr="00942E3A">
        <w:t>6</w:t>
      </w:r>
      <w:r w:rsidR="00051C69">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rsidR="00051C69">
        <w:noBreakHyphen/>
      </w:r>
      <w:r w:rsidRPr="00942E3A">
        <w:t>6</w:t>
      </w:r>
      <w:r w:rsidR="00051C69">
        <w:noBreakHyphen/>
      </w:r>
      <w:r w:rsidRPr="00942E3A">
        <w:t>3410(J)(1).</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rsidR="000607F0">
        <w:tab/>
      </w:r>
      <w:r w:rsidRPr="00942E3A">
        <w:t xml:space="preserve">The terms </w:t>
      </w:r>
      <w:r w:rsidR="00051C69" w:rsidRPr="00051C69">
        <w:t>‘</w:t>
      </w:r>
      <w:r w:rsidRPr="00942E3A">
        <w:t>retail sales</w:t>
      </w:r>
      <w:r w:rsidR="00051C69" w:rsidRPr="00051C69">
        <w:t>’</w:t>
      </w:r>
      <w:r w:rsidRPr="00942E3A">
        <w:t xml:space="preserve"> and </w:t>
      </w:r>
      <w:r w:rsidR="00051C69" w:rsidRPr="00051C69">
        <w:t>‘</w:t>
      </w:r>
      <w:r w:rsidRPr="00942E3A">
        <w:t>tangible personal property</w:t>
      </w:r>
      <w:r w:rsidR="00051C69" w:rsidRPr="00051C69">
        <w:t>’</w:t>
      </w:r>
      <w:r w:rsidRPr="00942E3A">
        <w:t xml:space="preserve"> for purposes of this section are defined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rsidR="000607F0">
        <w:tab/>
      </w:r>
      <w:r w:rsidR="00051C69" w:rsidRPr="00051C69">
        <w:t>‘</w:t>
      </w:r>
      <w:r w:rsidRPr="00942E3A">
        <w:t>Tourism facility</w:t>
      </w:r>
      <w:r w:rsidR="00051C69" w:rsidRPr="00051C69">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rsidR="000607F0">
        <w:tab/>
      </w:r>
      <w:r w:rsidR="00051C69" w:rsidRPr="00051C69">
        <w:t>‘</w:t>
      </w:r>
      <w:r w:rsidRPr="00942E3A">
        <w:t>Qualifying service</w:t>
      </w:r>
      <w:r w:rsidR="00051C69">
        <w:noBreakHyphen/>
      </w:r>
      <w:r w:rsidRPr="00942E3A">
        <w:t>related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an establishment engaged in an activity or activities listed under the North American Industry Classification System Manual (NAICS) Section 62, subsectors 621, 622, and 623, or Sector 4881, subsector 488190;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business, other than a business engaged in legal, accounting, banking, or investment services (including a business identified under NAICS Section 55) or retail sales, which has a net increase of at least: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one hundred seventy</w:t>
      </w:r>
      <w:r w:rsidR="00051C69">
        <w:noBreakHyphen/>
      </w:r>
      <w:r w:rsidRPr="00942E3A">
        <w:t>five jobs at a single location;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one hundred fifty jobs at a single location comprised of a building or portion of building that has been vacant for at least twelve consecutive months prior to the taxpayer</w:t>
      </w:r>
      <w:r w:rsidR="00051C69" w:rsidRPr="00051C69">
        <w:t>’</w:t>
      </w:r>
      <w:r w:rsidRPr="00942E3A">
        <w:t>s investment;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one hundred jobs at a single location and the jobs have an average cash compensation level of more than one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fifty jobs at a single location and the jobs have an average cash compensation level of more than twice the lower of state per capita income or per capita income in the county where the jobs are located;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twenty</w:t>
      </w:r>
      <w:r w:rsidR="00051C69">
        <w:noBreakHyphen/>
      </w:r>
      <w:r w:rsidRPr="00942E3A">
        <w:t>five jobs at a single location and the jobs have an average cash compensation level of more than two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rsidR="000607F0">
        <w:tab/>
      </w:r>
      <w:r w:rsidR="00051C69" w:rsidRPr="00051C69">
        <w:t>‘</w:t>
      </w:r>
      <w:r w:rsidRPr="00942E3A">
        <w:t>Technology intensive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5114 database and directory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5112 software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54151 computer systems design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541511 custom computer programming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541512 computer systems design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rsidR="000607F0">
        <w:tab/>
      </w:r>
      <w:r w:rsidRPr="00942E3A">
        <w:t>541711 research and development in biotechnology;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rsidR="000607F0">
        <w:tab/>
      </w:r>
      <w:r w:rsidRPr="00942E3A">
        <w:t>541712 research and development in physical, engineering, and life sciences;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rsidR="000607F0">
        <w:tab/>
      </w:r>
      <w:r w:rsidRPr="00942E3A">
        <w:t>518210 data processing, hosting,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rsidR="000607F0">
        <w:tab/>
      </w:r>
      <w:r w:rsidRPr="00942E3A">
        <w:t>9271 space research and technology;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facility primarily used for one or more activities listed under the 2002 version of the NAICS Codes 51811 (Internet Service Providers and Web Search Portals).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rsidR="000607F0">
        <w:tab/>
      </w:r>
      <w:r w:rsidR="00051C69" w:rsidRPr="00051C69">
        <w:t>‘</w:t>
      </w:r>
      <w:r w:rsidRPr="00942E3A">
        <w:t>Extraordinary retail establishment</w:t>
      </w:r>
      <w:r w:rsidR="00051C69" w:rsidRPr="00051C69">
        <w:t>’</w:t>
      </w:r>
      <w:r w:rsidRPr="00942E3A">
        <w:t xml:space="preserve"> as defined in Sections 12</w:t>
      </w:r>
      <w:r w:rsidR="00051C69">
        <w:noBreakHyphen/>
      </w:r>
      <w:r w:rsidRPr="00942E3A">
        <w:t>21</w:t>
      </w:r>
      <w:r w:rsidR="00051C69">
        <w:noBreakHyphen/>
      </w:r>
      <w:r w:rsidRPr="00942E3A">
        <w:t>6520 and 12</w:t>
      </w:r>
      <w:r w:rsidR="00051C69">
        <w:noBreakHyphen/>
      </w:r>
      <w:r w:rsidRPr="00942E3A">
        <w:t>21</w:t>
      </w:r>
      <w:r w:rsidR="00051C69">
        <w:noBreakHyphen/>
      </w:r>
      <w:r w:rsidRPr="00942E3A">
        <w:t>6590.</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rsidR="000607F0">
        <w:tab/>
      </w:r>
      <w:r w:rsidR="00051C69" w:rsidRPr="00051C69">
        <w:t>‘</w:t>
      </w:r>
      <w:r w:rsidRPr="00942E3A">
        <w:t>Agricultural packaging</w:t>
      </w:r>
      <w:r w:rsidR="00051C69" w:rsidRPr="00051C69">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0607F0" w:rsidRDefault="000607F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001B6082" w:rsidRPr="001B6082">
        <w:tab/>
      </w:r>
      <w:r w:rsidR="00051C69" w:rsidRPr="00051C69">
        <w:rPr>
          <w:u w:val="single"/>
        </w:rPr>
        <w:t>‘</w:t>
      </w:r>
      <w:r>
        <w:rPr>
          <w:u w:val="single"/>
        </w:rPr>
        <w:t>Professional sports team</w:t>
      </w:r>
      <w:r w:rsidR="00051C69" w:rsidRPr="00051C69">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sidR="000607F0">
        <w:rPr>
          <w:u w:val="single"/>
        </w:rPr>
        <w:t>(18)</w:t>
      </w:r>
      <w:r w:rsidRPr="001B6082">
        <w:tab/>
      </w:r>
      <w:r w:rsidR="00051C69" w:rsidRPr="00051C69">
        <w:rPr>
          <w:u w:val="single"/>
        </w:rPr>
        <w:t>‘</w:t>
      </w:r>
      <w:r w:rsidR="000607F0">
        <w:rPr>
          <w:u w:val="single"/>
        </w:rPr>
        <w:t>Professional sports team park</w:t>
      </w:r>
      <w:r w:rsidR="00051C69" w:rsidRPr="00051C69">
        <w:rPr>
          <w:u w:val="single"/>
        </w:rPr>
        <w:t>’</w:t>
      </w:r>
      <w:r w:rsidR="000607F0">
        <w:rPr>
          <w:u w:val="single"/>
        </w:rPr>
        <w:t xml:space="preserve"> means a sports facility designed for use primarily as a professional park or stadium. Such a facility may include, with</w:t>
      </w:r>
      <w:r w:rsidR="00E47EE7">
        <w:rPr>
          <w:u w:val="single"/>
        </w:rPr>
        <w:t>out</w:t>
      </w:r>
      <w:r w:rsidR="000607F0">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sidR="000607F0">
        <w:rPr>
          <w:u w:val="single"/>
        </w:rPr>
        <w:lastRenderedPageBreak/>
        <w:t>Such a facility also includes the landscaped grounds surrounding the park, stadium, and ancillary facilities.</w:t>
      </w:r>
    </w:p>
    <w:p w:rsidR="000607F0" w:rsidRP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sidR="000607F0">
        <w:rPr>
          <w:u w:val="single"/>
        </w:rPr>
        <w:t>(19)</w:t>
      </w:r>
      <w:r w:rsidRPr="001B6082">
        <w:tab/>
      </w:r>
      <w:r w:rsidR="00051C69" w:rsidRPr="00051C69">
        <w:rPr>
          <w:u w:val="single"/>
        </w:rPr>
        <w:t>‘</w:t>
      </w:r>
      <w:r w:rsidR="000607F0">
        <w:rPr>
          <w:u w:val="single"/>
        </w:rPr>
        <w:t>Members of a professional sports te</w:t>
      </w:r>
      <w:r w:rsidR="00D7396B">
        <w:rPr>
          <w:u w:val="single"/>
        </w:rPr>
        <w:t>a</w:t>
      </w:r>
      <w:r w:rsidR="000607F0">
        <w:rPr>
          <w:u w:val="single"/>
        </w:rPr>
        <w:t>m</w:t>
      </w:r>
      <w:r w:rsidR="00051C69" w:rsidRPr="00051C69">
        <w:rPr>
          <w:u w:val="single"/>
        </w:rPr>
        <w:t>’</w:t>
      </w:r>
      <w:r w:rsidR="000607F0">
        <w:rPr>
          <w:u w:val="single"/>
        </w:rPr>
        <w:t xml:space="preserve"> means active players, players on the disabled list, and any other persons required to travel and who do travel with and perform services on behalf of the professional sports team on a regular basis.</w:t>
      </w:r>
      <w:r w:rsidR="00DE6004">
        <w:rPr>
          <w:u w:val="single"/>
        </w:rPr>
        <w:t xml:space="preserve"> This includes coaches, managers, and trainers.</w:t>
      </w:r>
      <w:r w:rsidR="000607F0">
        <w:t>”</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D0F53">
        <w:t>ECTION</w:t>
      </w:r>
      <w:r>
        <w:tab/>
        <w:t>2.</w:t>
      </w:r>
      <w:r>
        <w:tab/>
        <w:t>Section 4</w:t>
      </w:r>
      <w:r w:rsidR="00051C69">
        <w:noBreakHyphen/>
      </w:r>
      <w:r>
        <w:t>9</w:t>
      </w:r>
      <w:r w:rsidR="00051C69">
        <w:noBreakHyphen/>
      </w:r>
      <w:r>
        <w:t>30(12)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0F53">
        <w:t>“</w:t>
      </w:r>
      <w:r>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000607F0">
        <w:rPr>
          <w:u w:val="single"/>
        </w:rPr>
        <w:t>No county license fee or tax may be levied on a professional sports team as defined</w:t>
      </w:r>
      <w:r w:rsidR="000E0BC4">
        <w:rPr>
          <w:u w:val="single"/>
        </w:rPr>
        <w:t xml:space="preserve"> in</w:t>
      </w:r>
      <w:r w:rsidR="000607F0">
        <w:rPr>
          <w:u w:val="single"/>
        </w:rPr>
        <w:t xml:space="preserve"> Section 12</w:t>
      </w:r>
      <w:r w:rsidR="00051C69">
        <w:rPr>
          <w:u w:val="single"/>
        </w:rPr>
        <w:noBreakHyphen/>
      </w:r>
      <w:r w:rsidR="00E47EE7">
        <w:rPr>
          <w:u w:val="single"/>
        </w:rPr>
        <w:t>6</w:t>
      </w:r>
      <w:r w:rsidR="00051C69">
        <w:rPr>
          <w:u w:val="single"/>
        </w:rPr>
        <w:noBreakHyphen/>
      </w:r>
      <w:r w:rsidR="000607F0">
        <w:rPr>
          <w:u w:val="single"/>
        </w:rPr>
        <w:t>3360(M)(17)</w:t>
      </w:r>
      <w:r w:rsidR="000E0BC4">
        <w:rPr>
          <w:u w:val="single"/>
        </w:rPr>
        <w:t>.</w:t>
      </w:r>
      <w:r w:rsidR="000607F0">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rsidR="000607F0">
        <w:t>”</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051C69">
        <w:noBreakHyphen/>
      </w:r>
      <w:r>
        <w:t>7</w:t>
      </w:r>
      <w:r w:rsidR="00051C69">
        <w:noBreakHyphen/>
      </w:r>
      <w:r>
        <w:t>30 of the 1976 Code is amended to read:</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051C69">
        <w:noBreakHyphen/>
      </w:r>
      <w:r>
        <w:t>7</w:t>
      </w:r>
      <w:r w:rsidR="00051C69">
        <w:noBreakHyphen/>
      </w:r>
      <w:r>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051C69" w:rsidRPr="00051C69">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sidR="00051C69">
        <w:rPr>
          <w:u w:val="single"/>
        </w:rPr>
        <w:noBreakHyphen/>
      </w:r>
      <w:r>
        <w:rPr>
          <w:u w:val="single"/>
        </w:rPr>
        <w:t>6</w:t>
      </w:r>
      <w:r w:rsidR="00051C69">
        <w:rPr>
          <w:u w:val="single"/>
        </w:rPr>
        <w:noBreakHyphen/>
      </w:r>
      <w:r>
        <w:rPr>
          <w:u w:val="single"/>
        </w:rPr>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051C69">
        <w:noBreakHyphen/>
      </w:r>
      <w:r w:rsidRPr="007A4C0E">
        <w:t>thirds of the persons paying a business license tax in the area and who paid not less than one</w:t>
      </w:r>
      <w:r w:rsidR="00051C69">
        <w:noBreakHyphen/>
      </w:r>
      <w:r w:rsidRPr="007A4C0E">
        <w:t>half of the total business license tax collected for the preceding calendar year requesting the designation of the area. The business within the designated area which is providing twenty</w:t>
      </w:r>
      <w:r w:rsidR="00051C69">
        <w:noBreakHyphen/>
      </w:r>
      <w:r w:rsidRPr="007A4C0E">
        <w:t>five or more parking spaces for customer use is required to pay not more than twenty</w:t>
      </w:r>
      <w:r w:rsidR="00051C69">
        <w:noBreakHyphen/>
      </w:r>
      <w:r w:rsidRPr="007A4C0E">
        <w:t>five percent of a surtax levied pursuant to the provisions of this paragraph.</w:t>
      </w:r>
      <w:r>
        <w:t>”</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Chapter 3, Title </w:t>
      </w:r>
      <w:r w:rsidR="00ED0F53">
        <w:t>5</w:t>
      </w:r>
      <w:r>
        <w:t xml:space="preserve"> of the 1976 Code is amended by adding:</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AF6ADF"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051C69">
        <w:noBreakHyphen/>
      </w:r>
      <w:r>
        <w:t>3</w:t>
      </w:r>
      <w:r w:rsidR="00051C69">
        <w:noBreakHyphen/>
      </w:r>
      <w:r>
        <w:t>20.</w:t>
      </w:r>
      <w:r>
        <w:tab/>
      </w:r>
      <w:r w:rsidR="001B6082">
        <w:t>No municipality may annex, under the provisions of this chapter, any real property owned by a professional sports team as defined in Section 12</w:t>
      </w:r>
      <w:r w:rsidR="00051C69">
        <w:noBreakHyphen/>
      </w:r>
      <w:r w:rsidR="001B6082">
        <w:t>6</w:t>
      </w:r>
      <w:r w:rsidR="00051C69">
        <w:noBreakHyphen/>
      </w:r>
      <w:r w:rsidR="001B6082">
        <w:t>3360(M)(17) without prior written consent of the professional sports team.”</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5</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6</w:t>
      </w:r>
      <w:r>
        <w:t>.</w:t>
      </w:r>
      <w:r>
        <w:tab/>
        <w:t>This act takes effect upon approval by the Governor.</w:t>
      </w:r>
    </w:p>
    <w:p w:rsidR="006E49B1" w:rsidRDefault="00051C69"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7E4" w:rsidRDefault="000477E4" w:rsidP="000477E4">
      <w:pPr>
        <w:suppressAutoHyphens/>
      </w:pPr>
    </w:p>
    <w:sectPr w:rsidR="000477E4" w:rsidSect="00DA35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03D" w:rsidRDefault="00EB303D" w:rsidP="009F0C77">
      <w:r>
        <w:separator/>
      </w:r>
    </w:p>
  </w:endnote>
  <w:endnote w:type="continuationSeparator" w:id="0">
    <w:p w:rsidR="00EB303D" w:rsidRDefault="00EB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903FFA5-0A44-479C-A8D1-D24F11CE9832}"/>
    <w:embedBold r:id="rId2" w:fontKey="{F2824B88-547E-4810-B71C-3D4E3416ACB2}"/>
  </w:font>
  <w:font w:name="Calibri">
    <w:panose1 w:val="020F0502020204030204"/>
    <w:charset w:val="00"/>
    <w:family w:val="swiss"/>
    <w:pitch w:val="variable"/>
    <w:sig w:usb0="E0002AFF" w:usb1="C000247B" w:usb2="00000009" w:usb3="00000000" w:csb0="000001FF" w:csb1="00000000"/>
    <w:embedRegular r:id="rId3" w:fontKey="{A051B6A4-12E2-4438-B4AE-572ECB2C457A}"/>
  </w:font>
  <w:font w:name="Segoe UI">
    <w:panose1 w:val="020B0502040204020203"/>
    <w:charset w:val="00"/>
    <w:family w:val="swiss"/>
    <w:pitch w:val="variable"/>
    <w:sig w:usb0="E4002EFF" w:usb1="C000E47F" w:usb2="00000009" w:usb3="00000000" w:csb0="000001FF" w:csb1="00000000"/>
    <w:embedRegular r:id="rId4" w:fontKey="{B26762CA-08A1-4B9C-929C-ECFD49969202}"/>
  </w:font>
  <w:font w:name="Cambria">
    <w:panose1 w:val="02040503050406030204"/>
    <w:charset w:val="00"/>
    <w:family w:val="roman"/>
    <w:pitch w:val="variable"/>
    <w:sig w:usb0="E00006FF" w:usb1="420024FF" w:usb2="02000000" w:usb3="00000000" w:csb0="0000019F" w:csb1="00000000"/>
    <w:embedRegular r:id="rId5" w:fontKey="{F80FEB46-FA1C-45EB-99CC-F231F2DFD9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B1" w:rsidRPr="00DA35D6" w:rsidRDefault="00DA35D6" w:rsidP="00DA35D6">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sidR="000477E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03D" w:rsidRDefault="00EB303D" w:rsidP="009F0C77">
      <w:r>
        <w:separator/>
      </w:r>
    </w:p>
  </w:footnote>
  <w:footnote w:type="continuationSeparator" w:id="0">
    <w:p w:rsidR="00EB303D" w:rsidRDefault="00EB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1DG19"/>
    <w:docVar w:name="CoverBillType" w:val="b"/>
    <w:docVar w:name="DocPath" w:val="L:\Council\bills\NBD\11261DG19.DOCX"/>
    <w:docVar w:name="dvBillNumber" w:val="655"/>
    <w:docVar w:name="dvBillNumberPrefix" w:val="S. "/>
    <w:docVar w:name="dvOriginalBody" w:val="Senate"/>
    <w:docVar w:name="dvSteno" w:val="NBD"/>
    <w:docVar w:name="NameofBody" w:val="s"/>
    <w:docVar w:name="vGroup2" w:val="Council"/>
  </w:docVars>
  <w:rsids>
    <w:rsidRoot w:val="000D6FDA"/>
    <w:rsid w:val="000263D9"/>
    <w:rsid w:val="00026C9A"/>
    <w:rsid w:val="000477E4"/>
    <w:rsid w:val="00051C69"/>
    <w:rsid w:val="000607F0"/>
    <w:rsid w:val="00062891"/>
    <w:rsid w:val="000965A1"/>
    <w:rsid w:val="000C487D"/>
    <w:rsid w:val="000D6FDA"/>
    <w:rsid w:val="000E0BC4"/>
    <w:rsid w:val="000E1785"/>
    <w:rsid w:val="000F39F2"/>
    <w:rsid w:val="001023A4"/>
    <w:rsid w:val="0010776B"/>
    <w:rsid w:val="001170DA"/>
    <w:rsid w:val="00133E66"/>
    <w:rsid w:val="00134ACF"/>
    <w:rsid w:val="00144E15"/>
    <w:rsid w:val="00150365"/>
    <w:rsid w:val="00184FBE"/>
    <w:rsid w:val="001A4A62"/>
    <w:rsid w:val="001A681E"/>
    <w:rsid w:val="001B54A3"/>
    <w:rsid w:val="001B6082"/>
    <w:rsid w:val="001D08F2"/>
    <w:rsid w:val="002037CA"/>
    <w:rsid w:val="002047A2"/>
    <w:rsid w:val="002321B6"/>
    <w:rsid w:val="00234A65"/>
    <w:rsid w:val="0023696B"/>
    <w:rsid w:val="00243B3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519"/>
    <w:rsid w:val="00527C37"/>
    <w:rsid w:val="0056465B"/>
    <w:rsid w:val="00577C6C"/>
    <w:rsid w:val="0058501B"/>
    <w:rsid w:val="005C5AC4"/>
    <w:rsid w:val="0061228A"/>
    <w:rsid w:val="006215AA"/>
    <w:rsid w:val="006340D9"/>
    <w:rsid w:val="00643B8E"/>
    <w:rsid w:val="00653ECC"/>
    <w:rsid w:val="00665EBC"/>
    <w:rsid w:val="006706B8"/>
    <w:rsid w:val="00680479"/>
    <w:rsid w:val="0069470D"/>
    <w:rsid w:val="006A476C"/>
    <w:rsid w:val="006C6A93"/>
    <w:rsid w:val="006E02F9"/>
    <w:rsid w:val="006E49B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63D"/>
    <w:rsid w:val="00872729"/>
    <w:rsid w:val="008F4429"/>
    <w:rsid w:val="00932670"/>
    <w:rsid w:val="009352BB"/>
    <w:rsid w:val="00990668"/>
    <w:rsid w:val="009B397B"/>
    <w:rsid w:val="009F0C77"/>
    <w:rsid w:val="009F4DD1"/>
    <w:rsid w:val="00A40E88"/>
    <w:rsid w:val="00A64E80"/>
    <w:rsid w:val="00A741D9"/>
    <w:rsid w:val="00A85589"/>
    <w:rsid w:val="00A9741D"/>
    <w:rsid w:val="00A9751E"/>
    <w:rsid w:val="00AB0576"/>
    <w:rsid w:val="00AB4922"/>
    <w:rsid w:val="00AD4B17"/>
    <w:rsid w:val="00AF6ADF"/>
    <w:rsid w:val="00B26FA6"/>
    <w:rsid w:val="00B741CB"/>
    <w:rsid w:val="00B87AF8"/>
    <w:rsid w:val="00B92267"/>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96B"/>
    <w:rsid w:val="00D95E2F"/>
    <w:rsid w:val="00D970A9"/>
    <w:rsid w:val="00DA35D6"/>
    <w:rsid w:val="00DB3AC0"/>
    <w:rsid w:val="00DC6813"/>
    <w:rsid w:val="00DE6004"/>
    <w:rsid w:val="00DE68F0"/>
    <w:rsid w:val="00DF3845"/>
    <w:rsid w:val="00DF7E17"/>
    <w:rsid w:val="00E47EE7"/>
    <w:rsid w:val="00E767E6"/>
    <w:rsid w:val="00EB00A2"/>
    <w:rsid w:val="00EB1BF3"/>
    <w:rsid w:val="00EB303D"/>
    <w:rsid w:val="00ED0F53"/>
    <w:rsid w:val="00EF3EEE"/>
    <w:rsid w:val="00F142C6"/>
    <w:rsid w:val="00F149A7"/>
    <w:rsid w:val="00F4020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1A0E3-A52A-4A50-947C-7E2B4F76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C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318F-6671-4B9D-A34E-B95D1597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9</Pages>
  <Words>3327</Words>
  <Characters>17745</Characters>
  <Application>Microsoft Office Word</Application>
  <DocSecurity>0</DocSecurity>
  <Lines>382</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655 Text of Previous Version (Mar. 14, 2019) - South Carolina Legislature Online</dc:title>
  <dc:subject/>
  <dc:creator>Niki Downey</dc:creator>
  <cp:keywords/>
  <dc:description/>
  <cp:lastModifiedBy>Lavarres Lynch</cp:lastModifiedBy>
  <cp:revision>2</cp:revision>
  <cp:lastPrinted>2019-03-12T17:40:00Z</cp:lastPrinted>
  <dcterms:created xsi:type="dcterms:W3CDTF">2019-03-14T19:32:00Z</dcterms:created>
  <dcterms:modified xsi:type="dcterms:W3CDTF">2019-03-14T19:32:00Z</dcterms:modified>
</cp:coreProperties>
</file>