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15827" w:rsidRP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15827" w:rsidRDefault="00C15827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028CB" w:rsidRDefault="00C028CB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C028CB" w:rsidRDefault="00C028CB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21, 2019</w:t>
      </w:r>
    </w:p>
    <w:p w:rsidR="00C028CB" w:rsidRDefault="00C028CB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15827" w:rsidRDefault="00C15827" w:rsidP="00C15827">
      <w:pPr>
        <w:tabs>
          <w:tab w:val="right" w:pos="5933"/>
        </w:tabs>
        <w:suppressAutoHyphens/>
        <w:jc w:val="both"/>
        <w:rPr>
          <w:rFonts w:eastAsia="Times New Roman"/>
          <w:b/>
          <w:sz w:val="36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681</w:t>
      </w:r>
    </w:p>
    <w:p w:rsidR="00C028CB" w:rsidRPr="00C15827" w:rsidRDefault="00C028CB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15827" w:rsidRDefault="00C028CB" w:rsidP="00C0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930AC">
        <w:t>Senator Johnson</w:t>
      </w: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3/21/19--S.</w:t>
      </w: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2019.</w:t>
      </w:r>
    </w:p>
    <w:p w:rsidR="00C028CB" w:rsidRPr="00C028CB" w:rsidRDefault="00C028CB" w:rsidP="00C0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28CB" w:rsidRDefault="00C028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028CB" w:rsidSect="00C158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01746" w:rsidRPr="00522CE0" w:rsidRDefault="00A017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1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015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PORTION OF INTERSTATE-95 NORTHBOUND FROM EXIT 102 TO EXIT 115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“RANDOLPH </w:t>
      </w:r>
      <w:r w:rsidR="00C15827">
        <w:t xml:space="preserve">L. </w:t>
      </w:r>
      <w:r>
        <w:t>GARRETT</w:t>
      </w:r>
      <w:r w:rsidR="00BF2E83">
        <w:t>, JR.</w:t>
      </w:r>
      <w:r>
        <w:t xml:space="preserve"> MEMORIAL HIGHWAY”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death of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>
        <w:rPr>
          <w:rFonts w:eastAsia="Times New Roman"/>
        </w:rPr>
        <w:t xml:space="preserve"> on Saturday, August 25, 2018 at the age of sixty-four;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 native of Moncks Corner, </w:t>
      </w:r>
      <w:r w:rsidR="004956C2"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b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orn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on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May 25, 1954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to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late Randolph Lee Garrett, Sr. and the late Ada Jean Wiles Garrett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1D6F80" w:rsidRDefault="00C16418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with an accomplished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career in law enforcement,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Sheriff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Garrett had served as the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chief of police for the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C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ity of Manning and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as 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the sheriff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for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Clarendon County</w:t>
      </w:r>
      <w:r w:rsidR="001D6F80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Whereas, h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e was preceded in death by 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his wife,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Barbara Brock Garrett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 and his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 brother, Michael Allen Garrett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h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e is survived by three daughters, Lamonda Sweat, Christina Garrett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Brittney Garrett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two grandchildren, Dori Sweat and Jake Sweat; two brothers, Adam Carroll and Ran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dy Lee Garrett III (Melissa)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 sister, Jo Ann Buc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hanan (Charles)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; and </w:t>
      </w:r>
      <w:r w:rsidR="00EB2FB3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a 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stepmot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her, Betty Garrett</w:t>
      </w:r>
      <w:r w:rsidR="00BC6B06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. He will be greatly missed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</w:p>
    <w:p w:rsidR="00A9015B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son of South Carolina by naming a road in </w:t>
      </w:r>
      <w:r w:rsidR="00BC6B06">
        <w:rPr>
          <w:rFonts w:eastAsia="Times New Roman"/>
        </w:rPr>
        <w:t>Clarendon County</w:t>
      </w:r>
      <w:r>
        <w:rPr>
          <w:rFonts w:eastAsia="Times New Roman"/>
        </w:rPr>
        <w:t xml:space="preserve"> in his honor</w:t>
      </w:r>
      <w:r w:rsidR="00A9015B">
        <w:rPr>
          <w:rFonts w:eastAsia="Times New Roman"/>
        </w:rPr>
        <w:t xml:space="preserve">.  Now, therefore, 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463CE">
        <w:rPr>
          <w:rFonts w:eastAsia="Times New Roman"/>
        </w:rPr>
        <w:t xml:space="preserve"> the members of the General Assembly, by this resolution, request that the Department of Transportation </w:t>
      </w:r>
      <w:r w:rsidR="00C463CE">
        <w:t xml:space="preserve">name </w:t>
      </w:r>
      <w:r w:rsidR="00C463CE" w:rsidRPr="00093043">
        <w:rPr>
          <w:color w:val="000000" w:themeColor="text1"/>
          <w:u w:color="000000" w:themeColor="text1"/>
        </w:rPr>
        <w:t xml:space="preserve">the </w:t>
      </w:r>
      <w:r w:rsidR="00C463CE">
        <w:rPr>
          <w:color w:val="000000" w:themeColor="text1"/>
          <w:u w:color="000000" w:themeColor="text1"/>
        </w:rPr>
        <w:t xml:space="preserve">portion of Interstate-95 Northbound from Exit 102 to Exit 115 </w:t>
      </w:r>
      <w:r w:rsidR="00C463CE">
        <w:t>“</w:t>
      </w:r>
      <w:r w:rsidR="00C463CE">
        <w:rPr>
          <w:rFonts w:eastAsia="Times New Roman"/>
        </w:rPr>
        <w:t>Randolph Garrett</w:t>
      </w:r>
      <w:r w:rsidR="00BF2E83">
        <w:rPr>
          <w:rFonts w:eastAsia="Times New Roman"/>
        </w:rPr>
        <w:t>, Jr.</w:t>
      </w:r>
      <w:r w:rsidR="00C463CE">
        <w:rPr>
          <w:rFonts w:eastAsia="Times New Roman"/>
        </w:rPr>
        <w:t xml:space="preserve"> Memorial Highway</w:t>
      </w:r>
      <w:r w:rsidR="00C463CE">
        <w:t>”</w:t>
      </w:r>
      <w:r w:rsidR="00C463CE">
        <w:rPr>
          <w:rFonts w:eastAsia="Times New Roman"/>
        </w:rPr>
        <w:t xml:space="preserve"> and erect appropriate markers or signs at this location containing the designation.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Pr="00522CE0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C463CE">
        <w:rPr>
          <w:rFonts w:eastAsia="Times New Roman"/>
        </w:rPr>
        <w:t xml:space="preserve">forwarded to the Department of Transportation and the family of </w:t>
      </w:r>
      <w:r w:rsidR="00BF2E83">
        <w:rPr>
          <w:rFonts w:eastAsia="Times New Roman"/>
        </w:rPr>
        <w:t>Randolph Lee “Randy” Garrett, Jr</w:t>
      </w:r>
      <w:r w:rsidR="00C463CE">
        <w:rPr>
          <w:rFonts w:eastAsia="Times New Roman"/>
        </w:rPr>
        <w:t>.</w:t>
      </w:r>
    </w:p>
    <w:p w:rsidR="00B86D5E" w:rsidRDefault="008E77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A7A86" w:rsidRDefault="006A7A86" w:rsidP="006A7A86">
      <w:pPr>
        <w:suppressAutoHyphens/>
        <w:jc w:val="both"/>
        <w:rPr>
          <w:rFonts w:eastAsia="Times New Roman"/>
        </w:rPr>
      </w:pPr>
    </w:p>
    <w:sectPr w:rsidR="006A7A86" w:rsidSect="00C158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B06" w:rsidRDefault="00BC6B06" w:rsidP="00522CE0">
      <w:r>
        <w:separator/>
      </w:r>
    </w:p>
  </w:endnote>
  <w:endnote w:type="continuationSeparator" w:id="0">
    <w:p w:rsidR="00BC6B06" w:rsidRDefault="00BC6B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B6B383-EA69-4228-969D-0378655096EF}"/>
    <w:embedBold r:id="rId2" w:fontKey="{0B8C697C-C0C3-4434-A042-367C7A3AE2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806E1E8-BD08-44CB-A416-52A23B2FB1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46B253-0F4F-4E33-875F-801B54AF3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F97D1D-EF52-4BFD-8DDD-18192419F6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5E" w:rsidRPr="00A01746" w:rsidRDefault="00A01746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</w:t>
    </w:r>
    <w:r w:rsidR="00C15827">
      <w:t>-</w:t>
    </w:r>
    <w:r w:rsidR="00C15827">
      <w:fldChar w:fldCharType="begin"/>
    </w:r>
    <w:r w:rsidR="00C15827">
      <w:instrText xml:space="preserve"> PAGE  \* MERGEFORMAT </w:instrText>
    </w:r>
    <w:r w:rsidR="00C15827">
      <w:fldChar w:fldCharType="separate"/>
    </w:r>
    <w:r w:rsidR="00865835">
      <w:rPr>
        <w:noProof/>
      </w:rPr>
      <w:t>1</w:t>
    </w:r>
    <w:r w:rsidR="00C15827">
      <w:fldChar w:fldCharType="end"/>
    </w:r>
    <w:r w:rsidR="00C1582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27" w:rsidRPr="00A01746" w:rsidRDefault="00C15827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7A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B06" w:rsidRDefault="00BC6B06" w:rsidP="00522CE0">
      <w:r>
        <w:separator/>
      </w:r>
    </w:p>
  </w:footnote>
  <w:footnote w:type="continuationSeparator" w:id="0">
    <w:p w:rsidR="00BC6B06" w:rsidRDefault="00BC6B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AND.KMM.KLJ"/>
    <w:docVar w:name="CoverAttorneyInitials" w:val="KMM"/>
    <w:docVar w:name="CoverAttorneyLastName" w:val="Moffitt"/>
    <w:docVar w:name="CoverBillType" w:val="c"/>
    <w:docVar w:name="CoverSenator" w:val="KLJ"/>
    <w:docVar w:name="dvBillNumber" w:val="681"/>
    <w:docVar w:name="dvBillNumberPrefix" w:val="S. "/>
    <w:docVar w:name="dvOriginalBody" w:val="Senate"/>
    <w:docVar w:name="fulldraftpath" w:val="L:\S-RES\KLJ\002RAND.KMM.KLJ.DOCX"/>
    <w:docVar w:name="NameofBody" w:val="S"/>
    <w:docVar w:name="vgroup2" w:val="S-RES"/>
  </w:docVars>
  <w:rsids>
    <w:rsidRoot w:val="00A9015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6F80"/>
    <w:rsid w:val="00216025"/>
    <w:rsid w:val="00245C4E"/>
    <w:rsid w:val="002C1321"/>
    <w:rsid w:val="002C2031"/>
    <w:rsid w:val="002C5896"/>
    <w:rsid w:val="002D3BED"/>
    <w:rsid w:val="00307C2B"/>
    <w:rsid w:val="00315D04"/>
    <w:rsid w:val="0035454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6C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7A86"/>
    <w:rsid w:val="006C0CBB"/>
    <w:rsid w:val="006C74EA"/>
    <w:rsid w:val="006D20F2"/>
    <w:rsid w:val="00720D40"/>
    <w:rsid w:val="007318D4"/>
    <w:rsid w:val="00765784"/>
    <w:rsid w:val="007A4390"/>
    <w:rsid w:val="007E5CB7"/>
    <w:rsid w:val="008314D2"/>
    <w:rsid w:val="00865835"/>
    <w:rsid w:val="00870F6F"/>
    <w:rsid w:val="008B2F42"/>
    <w:rsid w:val="008C3697"/>
    <w:rsid w:val="008E185F"/>
    <w:rsid w:val="008E52E6"/>
    <w:rsid w:val="008E77BE"/>
    <w:rsid w:val="008F023B"/>
    <w:rsid w:val="00904E16"/>
    <w:rsid w:val="009162B3"/>
    <w:rsid w:val="00927C62"/>
    <w:rsid w:val="00957F89"/>
    <w:rsid w:val="00983951"/>
    <w:rsid w:val="00984124"/>
    <w:rsid w:val="00984640"/>
    <w:rsid w:val="00995C37"/>
    <w:rsid w:val="009C118A"/>
    <w:rsid w:val="00A01746"/>
    <w:rsid w:val="00A02011"/>
    <w:rsid w:val="00A4011E"/>
    <w:rsid w:val="00A86015"/>
    <w:rsid w:val="00A9015B"/>
    <w:rsid w:val="00A9594E"/>
    <w:rsid w:val="00AE59C8"/>
    <w:rsid w:val="00B10098"/>
    <w:rsid w:val="00B5790D"/>
    <w:rsid w:val="00B86D5E"/>
    <w:rsid w:val="00B945C5"/>
    <w:rsid w:val="00BA20EA"/>
    <w:rsid w:val="00BB5AFC"/>
    <w:rsid w:val="00BC0A56"/>
    <w:rsid w:val="00BC6B06"/>
    <w:rsid w:val="00BF2E83"/>
    <w:rsid w:val="00C028CB"/>
    <w:rsid w:val="00C15827"/>
    <w:rsid w:val="00C16418"/>
    <w:rsid w:val="00C45366"/>
    <w:rsid w:val="00C463CE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BE5"/>
    <w:rsid w:val="00E76AD9"/>
    <w:rsid w:val="00E86EE2"/>
    <w:rsid w:val="00E91E2F"/>
    <w:rsid w:val="00EA3546"/>
    <w:rsid w:val="00EB2FB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460E999-9CB5-42FA-802C-8EEE7364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readm-hidden">
    <w:name w:val="readm-hidden"/>
    <w:basedOn w:val="DefaultParagraphFont"/>
    <w:rsid w:val="001D6F80"/>
  </w:style>
  <w:style w:type="paragraph" w:styleId="BalloonText">
    <w:name w:val="Balloon Text"/>
    <w:basedOn w:val="Normal"/>
    <w:link w:val="BalloonTextChar"/>
    <w:uiPriority w:val="99"/>
    <w:semiHidden/>
    <w:unhideWhenUsed/>
    <w:rsid w:val="008658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8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F7E38C53</Template>
  <TotalTime>0</TotalTime>
  <Pages>3</Pages>
  <Words>342</Words>
  <Characters>1766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681 Text of Previous Version (Mar. 20, 2019) - South Carolina Legislature Online</vt:lpstr>
    </vt:vector>
  </TitlesOfParts>
  <Company> 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681 Text of Previous Version (Mar. 21, 2019) - South Carolina Legislature Online</dc:title>
  <dc:subject/>
  <dc:creator>Rebecca Landau</dc:creator>
  <cp:keywords/>
  <dc:description/>
  <cp:lastModifiedBy>Lavarres Lynch</cp:lastModifiedBy>
  <cp:revision>2</cp:revision>
  <cp:lastPrinted>2019-03-21T17:01:00Z</cp:lastPrinted>
  <dcterms:created xsi:type="dcterms:W3CDTF">2019-03-21T17:02:00Z</dcterms:created>
  <dcterms:modified xsi:type="dcterms:W3CDTF">2019-03-21T17:02:00Z</dcterms:modified>
</cp:coreProperties>
</file>