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BA8" w:rsidRPr="00522CE0" w:rsidRDefault="00097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7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D529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48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9, CHAPTER 1, TITLE 1 OF THE 1976 CODE, RELATING TO STATE EMBLEMS, THE PLEDGE TO THE STATE FLAG, AND OFFICIAL OBSERVANCES, TO PROVIDE FOR THE DESIGNATION OF MARCH OF DIMES DAY.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D529F" w:rsidRDefault="00AD5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D529F" w:rsidRDefault="00AD5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29F" w:rsidRDefault="00AD5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54878">
        <w:rPr>
          <w:rFonts w:eastAsia="Times New Roman"/>
        </w:rPr>
        <w:t>Article 9, Chapter 1, Title 1 of the 1976 Code is amended by adding:</w:t>
      </w:r>
    </w:p>
    <w:p w:rsidR="00154878" w:rsidRDefault="001548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878" w:rsidRDefault="001548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1-1-619.</w:t>
      </w:r>
      <w:r>
        <w:rPr>
          <w:rFonts w:eastAsia="Times New Roman"/>
        </w:rPr>
        <w:tab/>
        <w:t>March first of each year is designated as March of Dimes Day.”</w:t>
      </w:r>
    </w:p>
    <w:p w:rsidR="00AD529F" w:rsidRDefault="00AD5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29F" w:rsidRPr="00522CE0" w:rsidRDefault="00AD5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43C6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20F77" w:rsidRDefault="00504B8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97BA8" w:rsidRDefault="00097BA8" w:rsidP="00097BA8">
      <w:pPr>
        <w:suppressAutoHyphens/>
        <w:jc w:val="both"/>
        <w:rPr>
          <w:rFonts w:eastAsia="Times New Roman"/>
        </w:rPr>
      </w:pPr>
    </w:p>
    <w:sectPr w:rsidR="00097BA8" w:rsidSect="00097BA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29F" w:rsidRDefault="00AD529F" w:rsidP="00522CE0">
      <w:r>
        <w:separator/>
      </w:r>
    </w:p>
  </w:endnote>
  <w:endnote w:type="continuationSeparator" w:id="0">
    <w:p w:rsidR="00AD529F" w:rsidRDefault="00AD529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8D4F6B2-FA64-43D0-B982-7814CEE2FB96}"/>
    <w:embedBold r:id="rId2" w:fontKey="{364561B0-EB3C-4190-B620-18536BF65A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50653D-EF62-48AB-99BB-888D461780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0B48CD-9E70-4CE6-AC93-B23E6A4312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F77" w:rsidRPr="00097BA8" w:rsidRDefault="00097BA8" w:rsidP="00097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29F" w:rsidRDefault="00AD529F" w:rsidP="00522CE0">
      <w:r>
        <w:separator/>
      </w:r>
    </w:p>
  </w:footnote>
  <w:footnote w:type="continuationSeparator" w:id="0">
    <w:p w:rsidR="00AD529F" w:rsidRDefault="00AD529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5MARC.KMM.KS"/>
    <w:docVar w:name="CoverAttorneyInitials" w:val="KMM"/>
    <w:docVar w:name="CoverAttorneyLastName" w:val="Moffitt"/>
    <w:docVar w:name="CoverBillType" w:val="b"/>
    <w:docVar w:name="CoverSenator" w:val="KS"/>
    <w:docVar w:name="dvBillNumber" w:val="716"/>
    <w:docVar w:name="dvBillNumberPrefix" w:val="S. "/>
    <w:docVar w:name="dvOriginalBody" w:val="Senate"/>
    <w:docVar w:name="fulldraftpath" w:val="L:\S-RES\KS\045MARC.KMM.KS.DOCX"/>
    <w:docVar w:name="NameofBody" w:val="S"/>
    <w:docVar w:name="vgroup2" w:val="S-RES"/>
  </w:docVars>
  <w:rsids>
    <w:rsidRoot w:val="00AD529F"/>
    <w:rsid w:val="00042AC1"/>
    <w:rsid w:val="00046516"/>
    <w:rsid w:val="00072458"/>
    <w:rsid w:val="0007601D"/>
    <w:rsid w:val="00097BA8"/>
    <w:rsid w:val="000B0720"/>
    <w:rsid w:val="000B5EAF"/>
    <w:rsid w:val="001315B2"/>
    <w:rsid w:val="00143C68"/>
    <w:rsid w:val="00154878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4B8D"/>
    <w:rsid w:val="00520F7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4669D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7F12"/>
    <w:rsid w:val="00AD529F"/>
    <w:rsid w:val="00AD7F2F"/>
    <w:rsid w:val="00AE59C8"/>
    <w:rsid w:val="00B10098"/>
    <w:rsid w:val="00B30CB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06A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835EDAD-8031-4111-B571-A9113613A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1</Pages>
  <Words>93</Words>
  <Characters>415</Characters>
  <Application>Microsoft Office Word</Application>
  <DocSecurity>0</DocSecurity>
  <Lines>27</Lines>
  <Paragraphs>7</Paragraphs>
  <ScaleCrop>false</ScaleCrop>
  <Company> </Company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716 Text of Previous Version (Mar. 27,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2019-03-27T16:19:00Z</dcterms:created>
  <dcterms:modified xsi:type="dcterms:W3CDTF">2019-03-27T16:19:00Z</dcterms:modified>
</cp:coreProperties>
</file>