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501" w:rsidRPr="00522CE0" w:rsidRDefault="007C2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B5C0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638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CONGRATULATE THE ROHMING ROBOTS, THE CLEMSON EXTENSION 4-H YOUTH DEVELOPMENT’S FIRST TECH CHALLENGE TEAM, FOR WINNING THE INSPIRE AWARD AT THE 2018-2019 SOUTH CAROLINA FIRST TECH CHALLENGE STATE 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A7685" w:rsidRDefault="004937DC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</w:t>
      </w:r>
      <w:r w:rsidR="00DA7685">
        <w:t>, the</w:t>
      </w:r>
      <w:r w:rsidR="009418C8">
        <w:t xml:space="preserve"> South Carolina Senate is proud to recognize</w:t>
      </w:r>
      <w:r w:rsidR="00DA7685">
        <w:t xml:space="preserve"> </w:t>
      </w:r>
      <w:r w:rsidR="00CA3172">
        <w:t>the</w:t>
      </w:r>
      <w:r w:rsidR="00DA7685">
        <w:t xml:space="preserve"> Rohming Robots </w:t>
      </w:r>
      <w:r w:rsidR="009418C8">
        <w:t xml:space="preserve">for </w:t>
      </w:r>
      <w:r w:rsidR="00DA7685">
        <w:t>w</w:t>
      </w:r>
      <w:r w:rsidR="009418C8">
        <w:t>i</w:t>
      </w:r>
      <w:r w:rsidR="00DA7685">
        <w:t>n</w:t>
      </w:r>
      <w:r w:rsidR="009418C8">
        <w:t>ning</w:t>
      </w:r>
      <w:r w:rsidR="00DA7685">
        <w:t xml:space="preserve"> the </w:t>
      </w:r>
      <w:r w:rsidR="00CE3ED9">
        <w:t xml:space="preserve">Inspire Award, the highest honor at the </w:t>
      </w:r>
      <w:r w:rsidR="00CA3172">
        <w:t xml:space="preserve">2018-2019 </w:t>
      </w:r>
      <w:r w:rsidR="00DA7685">
        <w:t>South Carolina FIRST Tech Challenge State Championship</w:t>
      </w:r>
      <w:r>
        <w:t>; and</w:t>
      </w:r>
    </w:p>
    <w:p w:rsidR="004937DC" w:rsidRDefault="004937DC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9418C8" w:rsidRDefault="009418C8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the FIRST Tech Challenge is </w:t>
      </w:r>
      <w:r w:rsidR="00F4025F">
        <w:t xml:space="preserve">sponsored by the national nonprofit organization </w:t>
      </w:r>
      <w:r w:rsidR="00766845">
        <w:t xml:space="preserve">FIRST, </w:t>
      </w:r>
      <w:r w:rsidR="00F4025F">
        <w:t xml:space="preserve">For Inspiration and Recognition of Science and Technology, which provides </w:t>
      </w:r>
      <w:r w:rsidR="008C0CF1">
        <w:t xml:space="preserve">youth </w:t>
      </w:r>
      <w:r w:rsidR="00F4025F">
        <w:t xml:space="preserve">opportunities in science, technology, engineering, and mathematics. </w:t>
      </w:r>
      <w:r>
        <w:t xml:space="preserve">Each year, </w:t>
      </w:r>
      <w:r w:rsidR="00FD5E03">
        <w:t xml:space="preserve">over </w:t>
      </w:r>
      <w:r w:rsidR="008C0CF1">
        <w:t>seven thousand</w:t>
      </w:r>
      <w:r w:rsidR="00FD5E03">
        <w:t xml:space="preserve"> FIRST Tech Challenge teams around the world and forty-two teams in the State of South Carolina</w:t>
      </w:r>
      <w:r>
        <w:t xml:space="preserve"> </w:t>
      </w:r>
      <w:r w:rsidR="00397352">
        <w:t>participate</w:t>
      </w:r>
      <w:r w:rsidR="00F356E1">
        <w:t>. T</w:t>
      </w:r>
      <w:r>
        <w:t>h</w:t>
      </w:r>
      <w:r w:rsidR="00F4025F">
        <w:t>is year’s</w:t>
      </w:r>
      <w:r>
        <w:t xml:space="preserve"> FIRST Tech Challenge theme is “Rover Ruckus”; and</w:t>
      </w:r>
    </w:p>
    <w:p w:rsidR="009418C8" w:rsidRDefault="009418C8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CE3ED9" w:rsidRDefault="00CE3ED9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the </w:t>
      </w:r>
      <w:r w:rsidR="004B0A2E">
        <w:t xml:space="preserve">winning </w:t>
      </w:r>
      <w:r>
        <w:t xml:space="preserve">Rohming Robots team is composed of Will Becker, Jacob Blauch, Nick Emlaw, Rachel Emlaw, Justus Faidley, Ethan Lazarin, Ben Siegal, Braden Siegal, Andrew Smoak, Gray Stewart, and Samantha Strutz and </w:t>
      </w:r>
      <w:r w:rsidR="001F3B07">
        <w:t xml:space="preserve">is </w:t>
      </w:r>
      <w:r>
        <w:t>coached by Linda Stewart and Andrew Blauch; and</w:t>
      </w:r>
    </w:p>
    <w:p w:rsidR="00CE3ED9" w:rsidRDefault="00CE3ED9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A7685" w:rsidRDefault="004937DC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</w:t>
      </w:r>
      <w:r w:rsidR="00DA7685">
        <w:t xml:space="preserve">, the </w:t>
      </w:r>
      <w:r w:rsidR="00CE3ED9">
        <w:t xml:space="preserve">team’s </w:t>
      </w:r>
      <w:r w:rsidR="00DA7685">
        <w:t xml:space="preserve">mission </w:t>
      </w:r>
      <w:r w:rsidR="004B0A2E">
        <w:t xml:space="preserve">has </w:t>
      </w:r>
      <w:r w:rsidR="001F3B07">
        <w:t xml:space="preserve">consistently </w:t>
      </w:r>
      <w:r w:rsidR="004B0A2E">
        <w:t>been</w:t>
      </w:r>
      <w:r w:rsidR="00DA7685">
        <w:t xml:space="preserve"> to encourage </w:t>
      </w:r>
      <w:r w:rsidR="00CE3ED9">
        <w:t>other</w:t>
      </w:r>
      <w:r w:rsidR="000A264A">
        <w:t>s to learn new skills,</w:t>
      </w:r>
      <w:r w:rsidR="00DA7685">
        <w:t xml:space="preserve"> grow in their understanding of science and technology</w:t>
      </w:r>
      <w:r w:rsidR="000A264A">
        <w:t>, and try new endeavors</w:t>
      </w:r>
      <w:r>
        <w:t>; and</w:t>
      </w:r>
    </w:p>
    <w:p w:rsidR="004937DC" w:rsidRDefault="004937DC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F6656" w:rsidRDefault="0042567B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</w:t>
      </w:r>
      <w:r w:rsidR="00DA7685">
        <w:t xml:space="preserve">, </w:t>
      </w:r>
      <w:r w:rsidR="00CE3ED9">
        <w:t xml:space="preserve">in the </w:t>
      </w:r>
      <w:r w:rsidR="000A264A">
        <w:t>s</w:t>
      </w:r>
      <w:r w:rsidR="00CE3ED9">
        <w:t xml:space="preserve">tate </w:t>
      </w:r>
      <w:r w:rsidR="000A264A">
        <w:t>c</w:t>
      </w:r>
      <w:r w:rsidR="00CE3ED9">
        <w:t xml:space="preserve">hampionship, the </w:t>
      </w:r>
      <w:r w:rsidR="00DA7685">
        <w:t>Rohming Robots designed, built, and programmed a</w:t>
      </w:r>
      <w:r w:rsidR="00CE3ED9">
        <w:t>n autonomous</w:t>
      </w:r>
      <w:r w:rsidR="00DA7685">
        <w:t xml:space="preserve"> robot to complete </w:t>
      </w:r>
      <w:r w:rsidR="00CE3ED9">
        <w:t xml:space="preserve">certain </w:t>
      </w:r>
      <w:r w:rsidR="00DA7685">
        <w:lastRenderedPageBreak/>
        <w:t>missions</w:t>
      </w:r>
      <w:r w:rsidR="00CE3ED9">
        <w:t>,</w:t>
      </w:r>
      <w:r w:rsidR="00DA7685">
        <w:t xml:space="preserve"> such as landing on </w:t>
      </w:r>
      <w:r w:rsidR="000A264A">
        <w:t>a</w:t>
      </w:r>
      <w:r w:rsidR="00DA7685">
        <w:t xml:space="preserve"> playing field, sampling minerals, claiming </w:t>
      </w:r>
      <w:r w:rsidR="0094420C">
        <w:t>a</w:t>
      </w:r>
      <w:r w:rsidR="00DA7685">
        <w:t xml:space="preserve"> depot, and parking in a crater</w:t>
      </w:r>
      <w:r w:rsidR="001F6656">
        <w:t>; and</w:t>
      </w:r>
    </w:p>
    <w:p w:rsidR="001F6656" w:rsidRDefault="001F6656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A7685" w:rsidRDefault="001F6656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</w:t>
      </w:r>
      <w:r w:rsidR="00DA7685">
        <w:t xml:space="preserve"> </w:t>
      </w:r>
      <w:r w:rsidR="009E4F4F">
        <w:t xml:space="preserve">throughout the season, </w:t>
      </w:r>
      <w:r>
        <w:t>t</w:t>
      </w:r>
      <w:r w:rsidR="00DA7685">
        <w:t xml:space="preserve">eam members on </w:t>
      </w:r>
      <w:r w:rsidR="00CE3ED9">
        <w:t xml:space="preserve">the </w:t>
      </w:r>
      <w:r w:rsidR="00DA7685">
        <w:t xml:space="preserve">Rohming Robots created a detailed engineering notebook logging meetings, outreach, </w:t>
      </w:r>
      <w:r w:rsidR="009E4F4F">
        <w:t xml:space="preserve">and </w:t>
      </w:r>
      <w:r w:rsidR="00DA7685">
        <w:t>design ideas and documenting the</w:t>
      </w:r>
      <w:r w:rsidR="00361CA0">
        <w:t>ir</w:t>
      </w:r>
      <w:r w:rsidR="00DA7685">
        <w:t xml:space="preserve"> engineerin</w:t>
      </w:r>
      <w:r w:rsidR="00CE3ED9">
        <w:t>g process</w:t>
      </w:r>
      <w:r w:rsidR="009E4F4F">
        <w:t>. At the state championship,</w:t>
      </w:r>
      <w:r w:rsidR="000A264A">
        <w:t xml:space="preserve"> they presented </w:t>
      </w:r>
      <w:r w:rsidR="009E4F4F">
        <w:t xml:space="preserve">their extensive work </w:t>
      </w:r>
      <w:r w:rsidR="000A264A">
        <w:t>to the judges</w:t>
      </w:r>
      <w:r w:rsidR="0042567B">
        <w:t>; and</w:t>
      </w:r>
    </w:p>
    <w:p w:rsidR="0042567B" w:rsidRDefault="0042567B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F6656" w:rsidRDefault="009E4F4F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a</w:t>
      </w:r>
      <w:r w:rsidR="00361CA0">
        <w:t>s a</w:t>
      </w:r>
      <w:r>
        <w:t xml:space="preserve"> close </w:t>
      </w:r>
      <w:r w:rsidR="00535087">
        <w:t>model</w:t>
      </w:r>
      <w:r>
        <w:t xml:space="preserve"> of real-world engineering, </w:t>
      </w:r>
      <w:r w:rsidR="001F6656">
        <w:t>FIRST competition</w:t>
      </w:r>
      <w:r>
        <w:t>s</w:t>
      </w:r>
      <w:r w:rsidR="001F6656">
        <w:t xml:space="preserve"> combin</w:t>
      </w:r>
      <w:r>
        <w:t>e</w:t>
      </w:r>
      <w:r w:rsidR="001F6656">
        <w:t xml:space="preserve"> the excitement of sport</w:t>
      </w:r>
      <w:r w:rsidR="000A264A">
        <w:t>s</w:t>
      </w:r>
      <w:r w:rsidR="001F6656">
        <w:t xml:space="preserve"> with the rigors of science and technology</w:t>
      </w:r>
      <w:r w:rsidR="000A264A">
        <w:t>.</w:t>
      </w:r>
      <w:r w:rsidR="001F6656">
        <w:t xml:space="preserve"> FIRST participants </w:t>
      </w:r>
      <w:r w:rsidR="000A264A">
        <w:t>have proven to be</w:t>
      </w:r>
      <w:r w:rsidR="001F6656">
        <w:t xml:space="preserve"> more</w:t>
      </w:r>
      <w:r w:rsidR="000A264A">
        <w:t xml:space="preserve"> motivated to do well in school; </w:t>
      </w:r>
      <w:r w:rsidR="00361CA0">
        <w:t xml:space="preserve">to </w:t>
      </w:r>
      <w:r w:rsidR="00535087">
        <w:t xml:space="preserve">be </w:t>
      </w:r>
      <w:r w:rsidR="001F6656">
        <w:t>more likely to take chal</w:t>
      </w:r>
      <w:r w:rsidR="000A264A">
        <w:t>lenging math or science course</w:t>
      </w:r>
      <w:r w:rsidR="00535087">
        <w:t>s</w:t>
      </w:r>
      <w:r w:rsidR="008C0CF1">
        <w:t xml:space="preserve"> or ultimately major in science or engineering</w:t>
      </w:r>
      <w:r w:rsidR="000A264A">
        <w:t>;</w:t>
      </w:r>
      <w:r w:rsidR="001F6656">
        <w:t xml:space="preserve"> </w:t>
      </w:r>
      <w:r w:rsidR="00361CA0">
        <w:t xml:space="preserve">to </w:t>
      </w:r>
      <w:r w:rsidR="001F6656">
        <w:t>show improved problem solving, time management, conflict resolution, and communication skills</w:t>
      </w:r>
      <w:r w:rsidR="000A264A">
        <w:t xml:space="preserve">; </w:t>
      </w:r>
      <w:r w:rsidR="008C0CF1">
        <w:t xml:space="preserve">and </w:t>
      </w:r>
      <w:r w:rsidR="00361CA0">
        <w:t xml:space="preserve">to </w:t>
      </w:r>
      <w:r w:rsidR="000A264A">
        <w:t>e</w:t>
      </w:r>
      <w:r w:rsidR="001F6656">
        <w:t>xpress a greater interest in going to college; and</w:t>
      </w:r>
    </w:p>
    <w:p w:rsidR="009F1F20" w:rsidRDefault="009F1F20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A7685" w:rsidRDefault="0042567B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</w:t>
      </w:r>
      <w:r w:rsidR="009418C8">
        <w:t xml:space="preserve">, </w:t>
      </w:r>
      <w:r w:rsidR="00D30D57">
        <w:t xml:space="preserve">as </w:t>
      </w:r>
      <w:r w:rsidR="00EB6570">
        <w:t>an</w:t>
      </w:r>
      <w:r w:rsidR="00D30D57">
        <w:t xml:space="preserve"> </w:t>
      </w:r>
      <w:r w:rsidR="00EB6570">
        <w:t>a</w:t>
      </w:r>
      <w:r w:rsidR="00D30D57">
        <w:t xml:space="preserve">ffiliate </w:t>
      </w:r>
      <w:r w:rsidR="00EB6570">
        <w:t>p</w:t>
      </w:r>
      <w:r w:rsidR="00D30D57">
        <w:t xml:space="preserve">artner for the South Carolina FIRST Tech Challenge, the </w:t>
      </w:r>
      <w:r w:rsidR="009418C8">
        <w:t>South Carolina</w:t>
      </w:r>
      <w:r w:rsidR="00DA7685">
        <w:t xml:space="preserve"> Robotics Education Foundation</w:t>
      </w:r>
      <w:r w:rsidR="000A264A">
        <w:t xml:space="preserve"> aims</w:t>
      </w:r>
      <w:r w:rsidR="00DA7685">
        <w:t xml:space="preserve"> to stimulate students’ int</w:t>
      </w:r>
      <w:r w:rsidR="00CB0AC6">
        <w:t>erest and capabilities in s</w:t>
      </w:r>
      <w:r w:rsidR="00DA7685">
        <w:t>cienc</w:t>
      </w:r>
      <w:r>
        <w:t xml:space="preserve">e, </w:t>
      </w:r>
      <w:r w:rsidR="00CB0AC6">
        <w:t>t</w:t>
      </w:r>
      <w:r>
        <w:t xml:space="preserve">echnology, </w:t>
      </w:r>
      <w:r w:rsidR="00CB0AC6">
        <w:t>e</w:t>
      </w:r>
      <w:r>
        <w:t xml:space="preserve">ngineering, and </w:t>
      </w:r>
      <w:r w:rsidR="00CB0AC6">
        <w:t>m</w:t>
      </w:r>
      <w:r w:rsidR="00DA7685">
        <w:t xml:space="preserve">athematics, thereby increasing the </w:t>
      </w:r>
      <w:r w:rsidR="00361CA0">
        <w:t>number</w:t>
      </w:r>
      <w:r w:rsidR="00DA7685">
        <w:t xml:space="preserve"> of talented and skilled students who pur</w:t>
      </w:r>
      <w:r>
        <w:t>sue careers in these areas; and</w:t>
      </w:r>
    </w:p>
    <w:p w:rsidR="0042567B" w:rsidRDefault="0042567B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3B5C0D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C0CF1">
        <w:rPr>
          <w:rFonts w:eastAsia="Times New Roman"/>
        </w:rPr>
        <w:t xml:space="preserve">the members of the South Carolina Senate </w:t>
      </w:r>
      <w:r w:rsidR="008C0CF1">
        <w:rPr>
          <w:color w:val="000000" w:themeColor="text1"/>
        </w:rPr>
        <w:t>appreciate the pride and recognition that FIRST and the Rohming Robots</w:t>
      </w:r>
      <w:r w:rsidR="008C0CF1">
        <w:rPr>
          <w:rFonts w:eastAsia="Times New Roman"/>
        </w:rPr>
        <w:t xml:space="preserve"> </w:t>
      </w:r>
      <w:r w:rsidR="008C0CF1">
        <w:rPr>
          <w:color w:val="000000" w:themeColor="text1"/>
        </w:rPr>
        <w:t xml:space="preserve">have brought to the 4-H and the Charleston community and </w:t>
      </w:r>
      <w:r w:rsidR="00F356E1">
        <w:t>wish them success at the FIRST Championship in Houston, Texas</w:t>
      </w:r>
      <w:r>
        <w:rPr>
          <w:rFonts w:eastAsia="Times New Roman"/>
        </w:rPr>
        <w:t>.  Now, therefore,</w:t>
      </w:r>
    </w:p>
    <w:p w:rsidR="003B5C0D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5C0D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B5C0D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5C0D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05BAB">
        <w:t xml:space="preserve">the members of the South Carolina Senate, by this resolution, </w:t>
      </w:r>
      <w:r w:rsidR="00B63806">
        <w:t>congratulate the Rohming Robots, the Clemson Extension 4-H Youth Development’s FIRST Tech Challenge team, for winning the Inspire Award at the 2018-2019 South Carolina First Tech Challenge State Championship</w:t>
      </w:r>
      <w:r>
        <w:rPr>
          <w:rFonts w:eastAsia="Times New Roman"/>
        </w:rPr>
        <w:t>.</w:t>
      </w:r>
    </w:p>
    <w:p w:rsidR="003B5C0D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5C0D" w:rsidRPr="00522CE0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63806">
        <w:rPr>
          <w:rFonts w:eastAsia="Times New Roman"/>
        </w:rPr>
        <w:t>the Rohming Robots</w:t>
      </w:r>
      <w:r>
        <w:rPr>
          <w:rFonts w:eastAsia="Times New Roman"/>
        </w:rPr>
        <w:t>.</w:t>
      </w:r>
    </w:p>
    <w:p w:rsidR="00C16DD8" w:rsidRDefault="00720EE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C2501" w:rsidRDefault="007C2501" w:rsidP="007C2501">
      <w:pPr>
        <w:suppressAutoHyphens/>
        <w:jc w:val="both"/>
        <w:rPr>
          <w:rFonts w:eastAsia="Times New Roman"/>
        </w:rPr>
      </w:pPr>
    </w:p>
    <w:sectPr w:rsidR="007C2501" w:rsidSect="007C250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F4F" w:rsidRDefault="009E4F4F" w:rsidP="00522CE0">
      <w:r>
        <w:separator/>
      </w:r>
    </w:p>
  </w:endnote>
  <w:endnote w:type="continuationSeparator" w:id="0">
    <w:p w:rsidR="009E4F4F" w:rsidRDefault="009E4F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A0C85A-BA50-403A-9963-AACC15D9D2A1}"/>
    <w:embedBold r:id="rId2" w:fontKey="{C44FAFF4-3EEC-4782-8325-7030BD70F8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720915-521E-4A94-81EF-81B8D8694D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BC84B8-16C9-4FD6-A655-6C2FFF2262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DD8" w:rsidRPr="007C2501" w:rsidRDefault="007C2501" w:rsidP="007C25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F4F" w:rsidRDefault="009E4F4F" w:rsidP="00522CE0">
      <w:r>
        <w:separator/>
      </w:r>
    </w:p>
  </w:footnote>
  <w:footnote w:type="continuationSeparator" w:id="0">
    <w:p w:rsidR="009E4F4F" w:rsidRDefault="009E4F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ROHM.KMM.SS"/>
    <w:docVar w:name="CoverAttorneyInitials" w:val="KMM"/>
    <w:docVar w:name="CoverAttorneyLastName" w:val="Moffitt"/>
    <w:docVar w:name="CoverBillType" w:val="r"/>
    <w:docVar w:name="CoverSenator" w:val="SS"/>
    <w:docVar w:name="dvBillNumber" w:val="726"/>
    <w:docVar w:name="dvBillNumberPrefix" w:val="S. "/>
    <w:docVar w:name="dvOriginalBody" w:val="Senate"/>
    <w:docVar w:name="fulldraftpath" w:val="L:\S-RES\SS\013ROHM.KMM.SS.DOCX"/>
    <w:docVar w:name="NameofBody" w:val="S"/>
    <w:docVar w:name="vgroup2" w:val="S-RES"/>
  </w:docVars>
  <w:rsids>
    <w:rsidRoot w:val="003B5C0D"/>
    <w:rsid w:val="00042AC1"/>
    <w:rsid w:val="00046516"/>
    <w:rsid w:val="00054158"/>
    <w:rsid w:val="00072458"/>
    <w:rsid w:val="0007601D"/>
    <w:rsid w:val="00096F6E"/>
    <w:rsid w:val="000A264A"/>
    <w:rsid w:val="000B0720"/>
    <w:rsid w:val="000B5EAF"/>
    <w:rsid w:val="001315B2"/>
    <w:rsid w:val="00170561"/>
    <w:rsid w:val="00186AC9"/>
    <w:rsid w:val="00197DF1"/>
    <w:rsid w:val="001A590A"/>
    <w:rsid w:val="001B3DD9"/>
    <w:rsid w:val="001B7E5D"/>
    <w:rsid w:val="001D3BAC"/>
    <w:rsid w:val="001F3B07"/>
    <w:rsid w:val="001F6656"/>
    <w:rsid w:val="00216025"/>
    <w:rsid w:val="00245C4E"/>
    <w:rsid w:val="002A20F0"/>
    <w:rsid w:val="002C1321"/>
    <w:rsid w:val="002C2031"/>
    <w:rsid w:val="002C5896"/>
    <w:rsid w:val="002D3BED"/>
    <w:rsid w:val="00305BAB"/>
    <w:rsid w:val="00307C2B"/>
    <w:rsid w:val="00315D04"/>
    <w:rsid w:val="00361CA0"/>
    <w:rsid w:val="00383247"/>
    <w:rsid w:val="00397352"/>
    <w:rsid w:val="003B5C0D"/>
    <w:rsid w:val="003D6E2B"/>
    <w:rsid w:val="003E7597"/>
    <w:rsid w:val="003F266F"/>
    <w:rsid w:val="00413EBF"/>
    <w:rsid w:val="0042567B"/>
    <w:rsid w:val="0044020F"/>
    <w:rsid w:val="00450668"/>
    <w:rsid w:val="00454138"/>
    <w:rsid w:val="004813A2"/>
    <w:rsid w:val="004937DC"/>
    <w:rsid w:val="004952FA"/>
    <w:rsid w:val="004A6650"/>
    <w:rsid w:val="004B0A2E"/>
    <w:rsid w:val="004B6A22"/>
    <w:rsid w:val="004D7F37"/>
    <w:rsid w:val="005061D4"/>
    <w:rsid w:val="00522CE0"/>
    <w:rsid w:val="00535087"/>
    <w:rsid w:val="00541951"/>
    <w:rsid w:val="00565148"/>
    <w:rsid w:val="00570403"/>
    <w:rsid w:val="00593361"/>
    <w:rsid w:val="005A413B"/>
    <w:rsid w:val="005A5017"/>
    <w:rsid w:val="005A648C"/>
    <w:rsid w:val="005E05AD"/>
    <w:rsid w:val="005F07AC"/>
    <w:rsid w:val="005F1745"/>
    <w:rsid w:val="006A1802"/>
    <w:rsid w:val="006C0CBB"/>
    <w:rsid w:val="006C74EA"/>
    <w:rsid w:val="00720D40"/>
    <w:rsid w:val="00720EE2"/>
    <w:rsid w:val="007318D4"/>
    <w:rsid w:val="00765784"/>
    <w:rsid w:val="00766845"/>
    <w:rsid w:val="007A4390"/>
    <w:rsid w:val="007C2501"/>
    <w:rsid w:val="007E5CB7"/>
    <w:rsid w:val="008314D2"/>
    <w:rsid w:val="00870F6F"/>
    <w:rsid w:val="008B2F42"/>
    <w:rsid w:val="008C0CF1"/>
    <w:rsid w:val="008C3697"/>
    <w:rsid w:val="008E185F"/>
    <w:rsid w:val="008F023B"/>
    <w:rsid w:val="008F2DEB"/>
    <w:rsid w:val="00904E16"/>
    <w:rsid w:val="009162B3"/>
    <w:rsid w:val="00927C62"/>
    <w:rsid w:val="009418C8"/>
    <w:rsid w:val="0094420C"/>
    <w:rsid w:val="00944F07"/>
    <w:rsid w:val="00983951"/>
    <w:rsid w:val="00984124"/>
    <w:rsid w:val="00984640"/>
    <w:rsid w:val="00995C37"/>
    <w:rsid w:val="009C118A"/>
    <w:rsid w:val="009D6222"/>
    <w:rsid w:val="009E4F4F"/>
    <w:rsid w:val="009F1F20"/>
    <w:rsid w:val="00A0002A"/>
    <w:rsid w:val="00A02011"/>
    <w:rsid w:val="00A4011E"/>
    <w:rsid w:val="00A86015"/>
    <w:rsid w:val="00A9594E"/>
    <w:rsid w:val="00AA6A5F"/>
    <w:rsid w:val="00AE59C8"/>
    <w:rsid w:val="00B10098"/>
    <w:rsid w:val="00B5790D"/>
    <w:rsid w:val="00B63806"/>
    <w:rsid w:val="00B76DA6"/>
    <w:rsid w:val="00B945C5"/>
    <w:rsid w:val="00BA20EA"/>
    <w:rsid w:val="00BB5AFC"/>
    <w:rsid w:val="00BC0A56"/>
    <w:rsid w:val="00C16DD8"/>
    <w:rsid w:val="00C45366"/>
    <w:rsid w:val="00C57023"/>
    <w:rsid w:val="00C74052"/>
    <w:rsid w:val="00CA3172"/>
    <w:rsid w:val="00CB0AC6"/>
    <w:rsid w:val="00CB187A"/>
    <w:rsid w:val="00CC0EC7"/>
    <w:rsid w:val="00CC251A"/>
    <w:rsid w:val="00CE3ED9"/>
    <w:rsid w:val="00CF2C98"/>
    <w:rsid w:val="00D1088B"/>
    <w:rsid w:val="00D1286F"/>
    <w:rsid w:val="00D14DE6"/>
    <w:rsid w:val="00D156D2"/>
    <w:rsid w:val="00D30D57"/>
    <w:rsid w:val="00D35486"/>
    <w:rsid w:val="00D53E29"/>
    <w:rsid w:val="00D86943"/>
    <w:rsid w:val="00DA3C6B"/>
    <w:rsid w:val="00DA47B9"/>
    <w:rsid w:val="00DA7685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6570"/>
    <w:rsid w:val="00EC34E1"/>
    <w:rsid w:val="00F0234A"/>
    <w:rsid w:val="00F05CF2"/>
    <w:rsid w:val="00F356E1"/>
    <w:rsid w:val="00F4025F"/>
    <w:rsid w:val="00F51241"/>
    <w:rsid w:val="00F52959"/>
    <w:rsid w:val="00F55884"/>
    <w:rsid w:val="00FB7F01"/>
    <w:rsid w:val="00FC0D36"/>
    <w:rsid w:val="00FC3A2B"/>
    <w:rsid w:val="00FD5E0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1A88C84-CE5F-4228-B31B-29EBE91C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500</Words>
  <Characters>2825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726 Text of Previous Version (Apr. 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2019-04-02T20:12:00Z</dcterms:created>
  <dcterms:modified xsi:type="dcterms:W3CDTF">2019-04-02T20:12:00Z</dcterms:modified>
</cp:coreProperties>
</file>