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97" w:rsidRPr="00883197" w:rsidRDefault="00883197" w:rsidP="00883197">
      <w:pPr>
        <w:tabs>
          <w:tab w:val="right" w:pos="5933"/>
        </w:tabs>
        <w:suppressAutoHyphens/>
      </w:pPr>
      <w:r>
        <w:tab/>
      </w:r>
      <w:r>
        <w:rPr>
          <w:b/>
          <w:sz w:val="36"/>
        </w:rPr>
        <w:t>S. 742</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97" w:rsidRDefault="00883197" w:rsidP="0088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134">
        <w:t>Fish, Game and Forestry Committee</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4/4/19--S.</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883197" w:rsidRPr="00883197" w:rsidRDefault="00883197" w:rsidP="0088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197" w:rsidRDefault="008831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97" w:rsidSect="008831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406F" w:rsidRDefault="000040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0D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C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bookmarkEnd w:id="1"/>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03" w:rsidRDefault="00BC0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C81">
        <w:t>2</w:t>
      </w:r>
      <w:r>
        <w:t>.</w:t>
      </w:r>
      <w:r>
        <w:tab/>
        <w:t>This joint resolution takes effect upon approval by the Governor.</w:t>
      </w:r>
    </w:p>
    <w:p w:rsidR="00BC0D03" w:rsidRDefault="003B3C81"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C0D03">
        <w:t>XXX</w:t>
      </w:r>
      <w:r>
        <w:noBreakHyphen/>
      </w:r>
      <w:r>
        <w:noBreakHyphen/>
      </w:r>
      <w:r>
        <w:noBreakHyphen/>
      </w:r>
      <w:r>
        <w:noBreakHyphen/>
      </w: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C0D03" w:rsidRDefault="00BC0D03"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3C81" w:rsidRPr="001A0279"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These regulations amend Chapter 123</w:t>
      </w:r>
      <w:r>
        <w:noBreakHyphen/>
      </w:r>
      <w:r w:rsidRPr="001A0279">
        <w:t>40 Wildlife Management Area Regulations</w:t>
      </w:r>
      <w:r>
        <w:t xml:space="preserve">, </w:t>
      </w:r>
      <w:r w:rsidRPr="001A0279">
        <w:t>123</w:t>
      </w:r>
      <w:r>
        <w:noBreakHyphen/>
      </w:r>
      <w:r w:rsidRPr="001A0279">
        <w:t>51 Turkey Hunting Rules and Seasons, 123</w:t>
      </w:r>
      <w:r>
        <w:noBreakHyphen/>
      </w:r>
      <w:r w:rsidRPr="001A0279">
        <w:t>52 Either</w:t>
      </w:r>
      <w:r>
        <w:noBreakHyphen/>
      </w:r>
      <w:r w:rsidRPr="001A0279">
        <w:t>sex Days and Antlerless Deer Limits for Private Lands in Game Zones 1</w:t>
      </w:r>
      <w:r>
        <w:noBreakHyphen/>
      </w:r>
      <w:r w:rsidRPr="001A0279">
        <w:t>4, 123</w:t>
      </w:r>
      <w:r>
        <w:noBreakHyphen/>
      </w:r>
      <w:r w:rsidRPr="001A0279">
        <w:t>53 Bear Hunting Rules and Seasons</w:t>
      </w:r>
      <w:r>
        <w:t>,</w:t>
      </w:r>
      <w:r w:rsidRPr="001A0279">
        <w:t xml:space="preserve"> and 123</w:t>
      </w:r>
      <w:r>
        <w:noBreakHyphen/>
      </w:r>
      <w:r w:rsidRPr="001A0279">
        <w:t xml:space="preserve">54 Chronic Wasting Disease Carcass Importation Regulations in order to set seasons, bag limits and methods of hunting and taking of wildlife on existing Wildlife Management Areas, standardize turkey regulations on properties in the WMA </w:t>
      </w:r>
      <w:r w:rsidRPr="001A0279">
        <w:lastRenderedPageBreak/>
        <w:t xml:space="preserve">program, provide for expanded opportunity for hunting and fishing on public lands, provide disease prevention measures, </w:t>
      </w:r>
      <w:r>
        <w:t xml:space="preserve">and </w:t>
      </w:r>
      <w:r w:rsidRPr="001A0279">
        <w:t xml:space="preserve">clarify antlerless deer tag regulations and expand bear season. </w:t>
      </w:r>
    </w:p>
    <w:p w:rsidR="003B3C81" w:rsidRPr="001A0279"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C81" w:rsidRPr="00217274" w:rsidRDefault="003B3C81"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A Notice of Drafting for this regulation was published on September 28, 2018 in the</w:t>
      </w:r>
      <w:r w:rsidRPr="001A0279">
        <w:rPr>
          <w:i/>
        </w:rPr>
        <w:t xml:space="preserve"> South Carolina State Register</w:t>
      </w:r>
      <w:r w:rsidRPr="001A0279">
        <w:t>, Volume 42, Issue No. 9.</w:t>
      </w:r>
    </w:p>
    <w:p w:rsidR="00556697" w:rsidRDefault="003B3C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3B52B0" w:rsidRDefault="003B52B0" w:rsidP="003B52B0">
      <w:pPr>
        <w:suppressAutoHyphens/>
      </w:pPr>
    </w:p>
    <w:sectPr w:rsidR="003B52B0" w:rsidSect="008831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D03" w:rsidRDefault="00BC0D03" w:rsidP="009F0C77">
      <w:r>
        <w:separator/>
      </w:r>
    </w:p>
  </w:endnote>
  <w:endnote w:type="continuationSeparator" w:id="0">
    <w:p w:rsidR="00BC0D03" w:rsidRDefault="00BC0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E1EC346-8429-4FC6-B606-2184934C3D46}"/>
    <w:embedBold r:id="rId2" w:fontKey="{223B2440-3D8B-4419-83E9-71425DE3573E}"/>
    <w:embedItalic r:id="rId3" w:fontKey="{0828EFE7-FF33-4669-BCDD-F382789FED26}"/>
  </w:font>
  <w:font w:name="Calibri">
    <w:panose1 w:val="020F0502020204030204"/>
    <w:charset w:val="00"/>
    <w:family w:val="swiss"/>
    <w:pitch w:val="variable"/>
    <w:sig w:usb0="E0002AFF" w:usb1="C000247B" w:usb2="00000009" w:usb3="00000000" w:csb0="000001FF" w:csb1="00000000"/>
    <w:embedRegular r:id="rId4" w:fontKey="{D8C02DBF-AC3F-45AB-A095-F68022BA61B1}"/>
  </w:font>
  <w:font w:name="Segoe UI">
    <w:panose1 w:val="020B0502040204020203"/>
    <w:charset w:val="00"/>
    <w:family w:val="swiss"/>
    <w:pitch w:val="variable"/>
    <w:sig w:usb0="E4002EFF" w:usb1="C000E47F" w:usb2="00000009" w:usb3="00000000" w:csb0="000001FF" w:csb1="00000000"/>
    <w:embedRegular r:id="rId5" w:fontKey="{D45FB01B-1B02-4731-B264-26E1A050106B}"/>
  </w:font>
  <w:font w:name="Cambria">
    <w:panose1 w:val="02040503050406030204"/>
    <w:charset w:val="00"/>
    <w:family w:val="roman"/>
    <w:pitch w:val="variable"/>
    <w:sig w:usb0="E00006FF" w:usb1="420024FF" w:usb2="02000000" w:usb3="00000000" w:csb0="0000019F" w:csb1="00000000"/>
    <w:embedRegular r:id="rId6" w:fontKey="{1D107475-E53B-46EC-B1AC-A2A73260AF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97" w:rsidRPr="0000406F" w:rsidRDefault="0000406F" w:rsidP="0000406F">
    <w:pPr>
      <w:pStyle w:val="Footer"/>
      <w:tabs>
        <w:tab w:val="clear" w:pos="4680"/>
        <w:tab w:val="clear" w:pos="9360"/>
        <w:tab w:val="center" w:pos="2995"/>
      </w:tabs>
      <w:spacing w:before="120"/>
    </w:pPr>
    <w:r>
      <w:t>[742</w:t>
    </w:r>
    <w:r w:rsidR="00883197">
      <w:t>-</w:t>
    </w:r>
    <w:r w:rsidR="00883197">
      <w:fldChar w:fldCharType="begin"/>
    </w:r>
    <w:r w:rsidR="00883197">
      <w:instrText xml:space="preserve"> PAGE  \* MERGEFORMAT </w:instrText>
    </w:r>
    <w:r w:rsidR="00883197">
      <w:fldChar w:fldCharType="separate"/>
    </w:r>
    <w:r w:rsidR="009467CB">
      <w:rPr>
        <w:noProof/>
      </w:rPr>
      <w:t>1</w:t>
    </w:r>
    <w:r w:rsidR="00883197">
      <w:fldChar w:fldCharType="end"/>
    </w:r>
    <w:r w:rsidR="008831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197" w:rsidRPr="0000406F" w:rsidRDefault="00883197" w:rsidP="0000406F">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sidR="003B52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D03" w:rsidRDefault="00BC0D03" w:rsidP="009F0C77">
      <w:r>
        <w:separator/>
      </w:r>
    </w:p>
  </w:footnote>
  <w:footnote w:type="continuationSeparator" w:id="0">
    <w:p w:rsidR="00BC0D03" w:rsidRDefault="00BC0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5CZ19"/>
    <w:docVar w:name="CoverBillType" w:val="a"/>
    <w:docVar w:name="DocPath" w:val="L:\Council\bills\DBS\31555CZ19.DOCX"/>
    <w:docVar w:name="dvBillNumber" w:val="742"/>
    <w:docVar w:name="dvBillNumberPrefix" w:val="S. "/>
    <w:docVar w:name="dvOriginalBody" w:val="Senate"/>
    <w:docVar w:name="dvSteno" w:val="DBS"/>
    <w:docVar w:name="NameofBody" w:val="s"/>
    <w:docVar w:name="vGroup2" w:val="Council"/>
  </w:docVars>
  <w:rsids>
    <w:rsidRoot w:val="00BC0D03"/>
    <w:rsid w:val="0000406F"/>
    <w:rsid w:val="000263D9"/>
    <w:rsid w:val="00026C9A"/>
    <w:rsid w:val="000965A1"/>
    <w:rsid w:val="000C487D"/>
    <w:rsid w:val="000E1785"/>
    <w:rsid w:val="000F39F2"/>
    <w:rsid w:val="001023A4"/>
    <w:rsid w:val="0010776B"/>
    <w:rsid w:val="00133E66"/>
    <w:rsid w:val="00134ACF"/>
    <w:rsid w:val="00144E15"/>
    <w:rsid w:val="001A4A62"/>
    <w:rsid w:val="001A681E"/>
    <w:rsid w:val="001C338F"/>
    <w:rsid w:val="001D08F2"/>
    <w:rsid w:val="002037CA"/>
    <w:rsid w:val="002047A2"/>
    <w:rsid w:val="002321B6"/>
    <w:rsid w:val="0023696B"/>
    <w:rsid w:val="00250967"/>
    <w:rsid w:val="002759C5"/>
    <w:rsid w:val="00277DEE"/>
    <w:rsid w:val="00280D88"/>
    <w:rsid w:val="00294ABE"/>
    <w:rsid w:val="002A3EB4"/>
    <w:rsid w:val="00325348"/>
    <w:rsid w:val="00393688"/>
    <w:rsid w:val="003B3C81"/>
    <w:rsid w:val="003B52B0"/>
    <w:rsid w:val="003D411E"/>
    <w:rsid w:val="003E3C1E"/>
    <w:rsid w:val="003E6148"/>
    <w:rsid w:val="003E7D04"/>
    <w:rsid w:val="00400EAA"/>
    <w:rsid w:val="0041760A"/>
    <w:rsid w:val="004203D7"/>
    <w:rsid w:val="004809EE"/>
    <w:rsid w:val="004B2A8B"/>
    <w:rsid w:val="00511EE9"/>
    <w:rsid w:val="00521E00"/>
    <w:rsid w:val="0055669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197"/>
    <w:rsid w:val="008F4429"/>
    <w:rsid w:val="00932670"/>
    <w:rsid w:val="009352BB"/>
    <w:rsid w:val="009467C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D03"/>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966063-C6FD-42A6-9456-0D36F49E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FF711-43AF-4D4B-A0DD-ECD517A15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282</Words>
  <Characters>1549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742 Text of Previous Version (Apr. 4, 2019) - South Carolina Legislature Online</dc:title>
  <dc:subject/>
  <dc:creator>Deirdre Brevard-Smith</dc:creator>
  <cp:keywords/>
  <dc:description/>
  <cp:lastModifiedBy>Lavarres Lynch</cp:lastModifiedBy>
  <cp:revision>2</cp:revision>
  <cp:lastPrinted>2019-04-02T15:20:00Z</cp:lastPrinted>
  <dcterms:created xsi:type="dcterms:W3CDTF">2019-04-04T18:16:00Z</dcterms:created>
  <dcterms:modified xsi:type="dcterms:W3CDTF">2019-04-04T18:16:00Z</dcterms:modified>
</cp:coreProperties>
</file>