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F46" w:rsidRPr="00522CE0" w:rsidRDefault="00E76F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76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35AC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959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LINDA GRIFFITH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HER RETIREMENT </w:t>
      </w:r>
      <w:r w:rsidR="002A7FE2">
        <w:rPr>
          <w:color w:val="000000" w:themeColor="text1"/>
          <w:u w:color="000000" w:themeColor="text1"/>
        </w:rPr>
        <w:t>AS ADMINISTRATIVE ASSISTANT FOR</w:t>
      </w:r>
      <w:r>
        <w:rPr>
          <w:color w:val="000000" w:themeColor="text1"/>
          <w:u w:color="000000" w:themeColor="text1"/>
        </w:rPr>
        <w:t xml:space="preserve"> THE LEXINGTON COUNTY LEGISLATIVE DELEGATION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 HER FOR HER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MANY YEARS OF DEDICATED SERVICE TO THE STATE OF SOUTH CAROLINA</w:t>
      </w:r>
      <w:r w:rsidRPr="00B55F85">
        <w:rPr>
          <w:color w:val="000000" w:themeColor="text1"/>
          <w:u w:color="000000" w:themeColor="text1"/>
        </w:rPr>
        <w:t>, AND TO WISH H</w:t>
      </w:r>
      <w:r>
        <w:rPr>
          <w:color w:val="000000" w:themeColor="text1"/>
          <w:u w:color="000000" w:themeColor="text1"/>
        </w:rPr>
        <w:t>ER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CONTINUED SUCCESS</w:t>
      </w:r>
      <w:r w:rsidRPr="00B55F85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ALL HER FUTURE ENDEAVORS</w:t>
      </w:r>
      <w:r w:rsidRPr="00B55F85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95978" w:rsidRDefault="00B95978" w:rsidP="00B9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 Linda Griffith upon the occasion of her retirement from the Lexington County Legislative Delegation; and</w:t>
      </w:r>
    </w:p>
    <w:p w:rsidR="00B95978" w:rsidRPr="00BB165B" w:rsidRDefault="00B95978" w:rsidP="00B9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35ACA" w:rsidRDefault="00E35A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95978">
        <w:rPr>
          <w:rFonts w:eastAsia="Times New Roman"/>
        </w:rPr>
        <w:t xml:space="preserve">the members of the South Carolina Senate are grateful for the diligence and commitment that </w:t>
      </w:r>
      <w:r w:rsidR="00B95978">
        <w:rPr>
          <w:rFonts w:eastAsia="Times New Roman"/>
          <w:color w:val="000000" w:themeColor="text1"/>
          <w:szCs w:val="27"/>
          <w:u w:color="000000" w:themeColor="text1"/>
        </w:rPr>
        <w:t>Linda Griffith</w:t>
      </w:r>
      <w:r w:rsidR="00B95978">
        <w:rPr>
          <w:rFonts w:eastAsia="Times New Roman"/>
        </w:rPr>
        <w:t xml:space="preserve"> has shown in serving the people and the State of South Carolina. The members take immense pleasure in wishing her well</w:t>
      </w:r>
      <w:r>
        <w:rPr>
          <w:rFonts w:eastAsia="Times New Roman"/>
        </w:rPr>
        <w:t>.  Now, therefore,</w:t>
      </w:r>
    </w:p>
    <w:p w:rsidR="00E35ACA" w:rsidRDefault="00E35A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5ACA" w:rsidRDefault="00E35A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35ACA" w:rsidRDefault="00E35A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5ACA" w:rsidRDefault="00E35A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95978">
        <w:rPr>
          <w:rFonts w:eastAsia="Times New Roman"/>
        </w:rPr>
        <w:t xml:space="preserve">the members of the South Carolina Senate, by this resolution, congratulate Linda Griffith upon the occasion of her retirement </w:t>
      </w:r>
      <w:r w:rsidR="002A7FE2">
        <w:rPr>
          <w:rFonts w:eastAsia="Times New Roman"/>
        </w:rPr>
        <w:t>as administrative assistant for</w:t>
      </w:r>
      <w:r w:rsidR="00B95978">
        <w:rPr>
          <w:rFonts w:eastAsia="Times New Roman"/>
        </w:rPr>
        <w:t xml:space="preserve"> the Lexington County Legislative Delegation, commend her for her many years of dedicated service to the State of South Carolina, and wish her continued success in all her future endeavors</w:t>
      </w:r>
      <w:r>
        <w:rPr>
          <w:rFonts w:eastAsia="Times New Roman"/>
        </w:rPr>
        <w:t>.</w:t>
      </w:r>
    </w:p>
    <w:p w:rsidR="00E35ACA" w:rsidRDefault="00E35A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5ACA" w:rsidRPr="00522CE0" w:rsidRDefault="00E35A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B95978">
        <w:rPr>
          <w:rFonts w:eastAsia="Times New Roman"/>
        </w:rPr>
        <w:t>Linda Griffith</w:t>
      </w:r>
      <w:r>
        <w:rPr>
          <w:rFonts w:eastAsia="Times New Roman"/>
        </w:rPr>
        <w:t>.</w:t>
      </w:r>
    </w:p>
    <w:p w:rsidR="005C55CA" w:rsidRDefault="0017694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76F46" w:rsidRDefault="00E76F46" w:rsidP="00E76F46">
      <w:pPr>
        <w:suppressAutoHyphens/>
        <w:jc w:val="both"/>
        <w:rPr>
          <w:rFonts w:eastAsia="Times New Roman"/>
        </w:rPr>
      </w:pPr>
    </w:p>
    <w:sectPr w:rsidR="00E76F46" w:rsidSect="00E76F4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30B8" w:rsidRDefault="000330B8" w:rsidP="00522CE0">
      <w:r>
        <w:separator/>
      </w:r>
    </w:p>
  </w:endnote>
  <w:endnote w:type="continuationSeparator" w:id="0">
    <w:p w:rsidR="000330B8" w:rsidRDefault="000330B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A1A1BCF-35E1-4159-9DE7-3BE5F0CB58EE}"/>
    <w:embedBold r:id="rId2" w:fontKey="{9084E64F-BF90-4477-AE71-D52C147890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9729BFF-5037-42EE-AAAE-5C7BBCB830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F5EE90A-36FC-4E5F-A98F-A7F4080E75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CA" w:rsidRPr="00E76F46" w:rsidRDefault="00E76F46" w:rsidP="00E76F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30B8" w:rsidRDefault="000330B8" w:rsidP="00522CE0">
      <w:r>
        <w:separator/>
      </w:r>
    </w:p>
  </w:footnote>
  <w:footnote w:type="continuationSeparator" w:id="0">
    <w:p w:rsidR="000330B8" w:rsidRDefault="000330B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9LIND.KMM.KS"/>
    <w:docVar w:name="CoverAttorneyInitials" w:val="KMM"/>
    <w:docVar w:name="CoverAttorneyLastName" w:val="Moffitt"/>
    <w:docVar w:name="CoverBillType" w:val="r"/>
    <w:docVar w:name="CoverSenator" w:val="KS"/>
    <w:docVar w:name="dvBillNumber" w:val="763"/>
    <w:docVar w:name="dvBillNumberPrefix" w:val="S. "/>
    <w:docVar w:name="dvOriginalBody" w:val="Senate"/>
    <w:docVar w:name="fulldraftpath" w:val="L:\S-RES\KS\049LIND.KMM.KS.DOCX"/>
    <w:docVar w:name="NameofBody" w:val="S"/>
    <w:docVar w:name="vgroup2" w:val="S-RES"/>
  </w:docVars>
  <w:rsids>
    <w:rsidRoot w:val="00E35ACA"/>
    <w:rsid w:val="000330B8"/>
    <w:rsid w:val="00042AC1"/>
    <w:rsid w:val="00046516"/>
    <w:rsid w:val="00072458"/>
    <w:rsid w:val="0007601D"/>
    <w:rsid w:val="000B0720"/>
    <w:rsid w:val="000B5EAF"/>
    <w:rsid w:val="001315B2"/>
    <w:rsid w:val="00170561"/>
    <w:rsid w:val="00176947"/>
    <w:rsid w:val="00186AC9"/>
    <w:rsid w:val="00197DF1"/>
    <w:rsid w:val="001B3DD9"/>
    <w:rsid w:val="001B7E5D"/>
    <w:rsid w:val="001D3BAC"/>
    <w:rsid w:val="00216025"/>
    <w:rsid w:val="00245C4E"/>
    <w:rsid w:val="00281DE3"/>
    <w:rsid w:val="002A7FE2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C55CA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5018F"/>
    <w:rsid w:val="00983951"/>
    <w:rsid w:val="00984124"/>
    <w:rsid w:val="00984640"/>
    <w:rsid w:val="00995C37"/>
    <w:rsid w:val="009C118A"/>
    <w:rsid w:val="00A02011"/>
    <w:rsid w:val="00A4011E"/>
    <w:rsid w:val="00A62F7C"/>
    <w:rsid w:val="00A86015"/>
    <w:rsid w:val="00A9594E"/>
    <w:rsid w:val="00AE59C8"/>
    <w:rsid w:val="00B10098"/>
    <w:rsid w:val="00B411F0"/>
    <w:rsid w:val="00B5790D"/>
    <w:rsid w:val="00B945C5"/>
    <w:rsid w:val="00B95978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35ACA"/>
    <w:rsid w:val="00E76AD9"/>
    <w:rsid w:val="00E76F46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F8B35DE6-A4CF-4E1C-B031-E5E957930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34FD508F.dotm</Template>
  <TotalTime>0</TotalTime>
  <Pages>1</Pages>
  <Words>194</Words>
  <Characters>1032</Characters>
  <Application>Microsoft Office Word</Application>
  <DocSecurity>0</DocSecurity>
  <Lines>39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763 Text of Previous Version (Apr. 16,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2019-04-16T15:20:00Z</dcterms:created>
  <dcterms:modified xsi:type="dcterms:W3CDTF">2019-04-16T15:20:00Z</dcterms:modified>
</cp:coreProperties>
</file>