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AE3" w:rsidRPr="00522CE0" w:rsidRDefault="00D30A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329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7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06416">
        <w:rPr>
          <w:rFonts w:eastAsia="Times New Roman"/>
          <w:szCs w:val="20"/>
        </w:rPr>
        <w:t xml:space="preserve">TO </w:t>
      </w:r>
      <w:r w:rsidRPr="00A06416">
        <w:rPr>
          <w:rFonts w:eastAsia="Times New Roman"/>
          <w:color w:val="000000"/>
          <w:szCs w:val="20"/>
          <w:u w:color="000000"/>
        </w:rPr>
        <w:t xml:space="preserve">WELCOME THE MARCH OF DIMES TO THE STATE HOUSE AND </w:t>
      </w:r>
      <w:r w:rsidR="004F2CFB">
        <w:rPr>
          <w:rFonts w:eastAsia="Times New Roman"/>
          <w:color w:val="000000"/>
          <w:szCs w:val="20"/>
          <w:u w:color="000000"/>
        </w:rPr>
        <w:t>RECOGNIZE</w:t>
      </w:r>
      <w:r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szCs w:val="20"/>
        </w:rPr>
        <w:t xml:space="preserve">Whereas, the </w:t>
      </w:r>
      <w:r w:rsidRPr="00A06416">
        <w:rPr>
          <w:rFonts w:eastAsia="Times New Roman"/>
          <w:color w:val="000000"/>
          <w:szCs w:val="20"/>
          <w:u w:color="000000"/>
        </w:rPr>
        <w:t>March of Dimes leads the fight for the health of all moms and babies through supporting research, leading programs, and providing education and advocacy;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has developed a collaborative model to study and prevent premature birth through groundbreaking research at six prematurity research centers;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is committed to mobilizing the nation by amplifying the voices of women and families;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5B255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>
        <w:rPr>
          <w:rFonts w:eastAsia="Times New Roman"/>
          <w:color w:val="000000"/>
          <w:szCs w:val="20"/>
          <w:u w:color="000000"/>
        </w:rPr>
        <w:t xml:space="preserve">Whereas, 6,396, or </w:t>
      </w:r>
      <w:r w:rsidR="00D271D0" w:rsidRPr="00A06416">
        <w:rPr>
          <w:rFonts w:eastAsia="Times New Roman"/>
          <w:color w:val="000000"/>
          <w:szCs w:val="20"/>
          <w:u w:color="000000"/>
        </w:rPr>
        <w:t>11.2 percent of</w:t>
      </w:r>
      <w:r>
        <w:rPr>
          <w:rFonts w:eastAsia="Times New Roman"/>
          <w:color w:val="000000"/>
          <w:szCs w:val="20"/>
          <w:u w:color="000000"/>
        </w:rPr>
        <w:t>,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 babies in South Carolina were born preterm in 2017, a statistic that gave the State a grade of D on the March of Dimes 2018 Premature Birth Report Card;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one in thirty</w:t>
      </w:r>
      <w:r w:rsidRPr="00A06416">
        <w:rPr>
          <w:rFonts w:eastAsia="Times New Roman"/>
          <w:color w:val="000000"/>
          <w:szCs w:val="20"/>
          <w:u w:color="000000"/>
        </w:rPr>
        <w:noBreakHyphen/>
        <w:t>three babies in South Carolina is born with a birth defect;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women of color are most at ris</w:t>
      </w:r>
      <w:r w:rsidR="004F2CFB">
        <w:rPr>
          <w:rFonts w:eastAsia="Times New Roman"/>
          <w:color w:val="000000"/>
          <w:szCs w:val="20"/>
          <w:u w:color="000000"/>
        </w:rPr>
        <w:t>k of facing birth complications, and</w:t>
      </w:r>
      <w:r w:rsidRPr="00A06416">
        <w:rPr>
          <w:rFonts w:eastAsia="Times New Roman"/>
          <w:color w:val="000000"/>
          <w:szCs w:val="20"/>
          <w:u w:color="000000"/>
        </w:rPr>
        <w:t xml:space="preserve"> </w:t>
      </w:r>
      <w:r w:rsidR="004F2CFB">
        <w:rPr>
          <w:rFonts w:eastAsia="Times New Roman"/>
          <w:color w:val="000000"/>
          <w:szCs w:val="20"/>
          <w:u w:color="000000"/>
        </w:rPr>
        <w:t>b</w:t>
      </w:r>
      <w:r w:rsidRPr="00A06416">
        <w:rPr>
          <w:rFonts w:eastAsia="Times New Roman"/>
          <w:color w:val="000000"/>
          <w:szCs w:val="20"/>
          <w:u w:color="000000"/>
        </w:rPr>
        <w:t>lack women are three to four times more likely to die from complicati</w:t>
      </w:r>
      <w:r w:rsidR="004F2CFB">
        <w:rPr>
          <w:rFonts w:eastAsia="Times New Roman"/>
          <w:color w:val="000000"/>
          <w:szCs w:val="20"/>
          <w:u w:color="000000"/>
        </w:rPr>
        <w:t>ons related to pregnancy causes</w:t>
      </w:r>
      <w:r w:rsidRPr="00A06416">
        <w:rPr>
          <w:rFonts w:eastAsia="Times New Roman"/>
          <w:color w:val="000000"/>
          <w:szCs w:val="20"/>
          <w:u w:color="000000"/>
        </w:rPr>
        <w:t xml:space="preserve"> compared to white women;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maternal death rate in South Carolina is 2.65 per 100,000 live births;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societal cost of preterm birth and birth complications in South Carolina is $330 million dollars;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 experiencing premature labor and birth, birth complications, or infant loss is much more likely to experience mental health issues such as postpartum depression, anxiety, and post</w:t>
      </w:r>
      <w:r w:rsidRPr="00A06416">
        <w:rPr>
          <w:rFonts w:eastAsia="Times New Roman"/>
          <w:color w:val="000000"/>
          <w:szCs w:val="20"/>
          <w:u w:color="000000"/>
        </w:rPr>
        <w:noBreakHyphen/>
        <w:t>traumatic stress disorder;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mother’s mental health is directly connected to her physical health and, subsequently, the health of her baby;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May 1, 2019, is World Maternal Mental Health Awareness Day;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March of Dimes advocates and staff from across the State are visiting the state capitol to raise awareness about the connection of birth trauma, critical babies, and the relation to a mother’s mental health state;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71D0" w:rsidRPr="00A06416">
        <w:rPr>
          <w:rFonts w:eastAsia="Times New Roman"/>
          <w:color w:val="000000"/>
          <w:szCs w:val="20"/>
          <w:u w:color="000000"/>
        </w:rPr>
        <w:t>the March of Dimes is leading a statewide and national effort to save babies from preterm birth by funding research, supporting programs that help families with a newborn in intensive care, and by advocating for funding for newborn screening, anti</w:t>
      </w:r>
      <w:r w:rsidR="00D271D0" w:rsidRPr="00A06416">
        <w:rPr>
          <w:rFonts w:eastAsia="Times New Roman"/>
          <w:color w:val="000000"/>
          <w:szCs w:val="20"/>
          <w:u w:color="000000"/>
        </w:rPr>
        <w:noBreakHyphen/>
        <w:t>tobacco policies, neonatal abstinence syndrome policies, paid</w:t>
      </w:r>
      <w:r w:rsidR="00D271D0" w:rsidRPr="00A06416">
        <w:rPr>
          <w:rFonts w:eastAsia="Times New Roman"/>
          <w:color w:val="000000"/>
          <w:szCs w:val="20"/>
          <w:u w:color="000000"/>
        </w:rPr>
        <w:noBreakHyphen/>
        <w:t>leave policies, supporting the mental health of mothers, and advocating for health equity</w:t>
      </w:r>
      <w:r>
        <w:rPr>
          <w:rFonts w:eastAsia="Times New Roman"/>
        </w:rPr>
        <w:t xml:space="preserve">.  Now, therefore, </w:t>
      </w: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271D0">
        <w:rPr>
          <w:rFonts w:eastAsia="Times New Roman"/>
        </w:rPr>
        <w:t xml:space="preserve"> 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the members of the South Carolina General Assembly, by this resolution, welcome the March of Dimes to the State House and </w:t>
      </w:r>
      <w:r w:rsidR="004F2CFB">
        <w:rPr>
          <w:rFonts w:eastAsia="Times New Roman"/>
          <w:color w:val="000000"/>
          <w:szCs w:val="20"/>
          <w:u w:color="000000"/>
        </w:rPr>
        <w:t>recognize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</w:p>
    <w:p w:rsidR="0066725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30AE3" w:rsidRDefault="00D30AE3" w:rsidP="00D30AE3">
      <w:pPr>
        <w:suppressAutoHyphens/>
        <w:jc w:val="both"/>
        <w:rPr>
          <w:rFonts w:eastAsia="Times New Roman"/>
        </w:rPr>
      </w:pPr>
    </w:p>
    <w:sectPr w:rsidR="00D30AE3" w:rsidSect="00D30AE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550" w:rsidRDefault="005B2550" w:rsidP="00522CE0">
      <w:r>
        <w:separator/>
      </w:r>
    </w:p>
  </w:endnote>
  <w:endnote w:type="continuationSeparator" w:id="0">
    <w:p w:rsidR="005B2550" w:rsidRDefault="005B25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A87BCB-3366-4D87-B743-4B652C6544B4}"/>
    <w:embedBold r:id="rId2" w:fontKey="{1CBA40BD-5D1E-4D74-84B3-EB7CFC4366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5D6A90-2700-4037-A29F-2FEF7AE72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23D517-2C00-4FF8-918C-B04A4F1EBE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252" w:rsidRPr="00D30AE3" w:rsidRDefault="00D30AE3" w:rsidP="00D3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550" w:rsidRDefault="005B2550" w:rsidP="00522CE0">
      <w:r>
        <w:separator/>
      </w:r>
    </w:p>
  </w:footnote>
  <w:footnote w:type="continuationSeparator" w:id="0">
    <w:p w:rsidR="005B2550" w:rsidRDefault="005B25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HEAL.KMM.KS"/>
    <w:docVar w:name="CoverAttorneyInitials" w:val="KMM"/>
    <w:docVar w:name="CoverAttorneyLastName" w:val="Moffitt"/>
    <w:docVar w:name="CoverBillType" w:val="c"/>
    <w:docVar w:name="CoverSenator" w:val="KS"/>
    <w:docVar w:name="dvBillNumber" w:val="767"/>
    <w:docVar w:name="dvBillNumberPrefix" w:val="S. "/>
    <w:docVar w:name="dvOriginalBody" w:val="Senate"/>
    <w:docVar w:name="fulldraftpath" w:val="L:\S-RES\KS\050HEAL.KMM.KS.DOCX"/>
    <w:docVar w:name="NameofBody" w:val="S"/>
    <w:docVar w:name="vgroup2" w:val="S-RES"/>
  </w:docVars>
  <w:rsids>
    <w:rsidRoot w:val="0072329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21C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2CFB"/>
    <w:rsid w:val="00522CE0"/>
    <w:rsid w:val="00541951"/>
    <w:rsid w:val="0055194B"/>
    <w:rsid w:val="00565148"/>
    <w:rsid w:val="00570403"/>
    <w:rsid w:val="00593361"/>
    <w:rsid w:val="005A413B"/>
    <w:rsid w:val="005A5017"/>
    <w:rsid w:val="005A648C"/>
    <w:rsid w:val="005B2550"/>
    <w:rsid w:val="005F07AC"/>
    <w:rsid w:val="005F1745"/>
    <w:rsid w:val="00667252"/>
    <w:rsid w:val="006A1802"/>
    <w:rsid w:val="006C0CBB"/>
    <w:rsid w:val="006C74EA"/>
    <w:rsid w:val="00720D40"/>
    <w:rsid w:val="00723290"/>
    <w:rsid w:val="007318D4"/>
    <w:rsid w:val="00765784"/>
    <w:rsid w:val="007A4390"/>
    <w:rsid w:val="007E5CB7"/>
    <w:rsid w:val="008314D2"/>
    <w:rsid w:val="00841A6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1D0"/>
    <w:rsid w:val="00D30AE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0640E32-0683-4393-902F-57394F76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424</Words>
  <Characters>2249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767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2019-04-17T14:19:00Z</dcterms:created>
  <dcterms:modified xsi:type="dcterms:W3CDTF">2019-04-17T14:19:00Z</dcterms:modified>
</cp:coreProperties>
</file>