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8F8" w:rsidRPr="00522CE0" w:rsidRDefault="003D3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2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A PORTION OF INTERSTATE-85 IN ANDERSON AND OCONEE COUNTY</w:t>
      </w:r>
      <w:r>
        <w:rPr>
          <w:color w:val="000000" w:themeColor="text1"/>
          <w:u w:color="000000" w:themeColor="text1"/>
        </w:rPr>
        <w:t xml:space="preserve"> </w:t>
      </w:r>
      <w:r>
        <w:t>“CHRISTINA 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</w:t>
      </w:r>
      <w:r w:rsidR="00D4616C">
        <w:rPr>
          <w:rFonts w:eastAsia="Times New Roman"/>
        </w:rPr>
        <w:t>by</w:t>
      </w:r>
      <w:r>
        <w:rPr>
          <w:rFonts w:eastAsia="Times New Roman"/>
        </w:rPr>
        <w:t xml:space="preserve"> the tragic death of Christina “Chrissy” Theos Adams on </w:t>
      </w:r>
      <w:r w:rsidR="00597F21">
        <w:rPr>
          <w:rFonts w:eastAsia="Times New Roman"/>
        </w:rPr>
        <w:t xml:space="preserve">Tuesday, December 27, 2016 at the age of forty-nine 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="00597F21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Adams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>e Greek community in Charleston</w:t>
      </w:r>
      <w:r w:rsidR="00405562">
        <w:rPr>
          <w:rFonts w:eastAsia="Times New Roman"/>
          <w:color w:val="000000" w:themeColor="text1"/>
          <w:szCs w:val="21"/>
          <w:u w:color="000000" w:themeColor="text1"/>
        </w:rPr>
        <w:t xml:space="preserve">. She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was an alumna of Bishop England High School;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ber of Kappa Kappa Gamma sorority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and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="009019AF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who supported and worked with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three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term tenure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lastRenderedPageBreak/>
        <w:t xml:space="preserve">Whereas, an active leader in her community,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="005F487D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the American Red Cross;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2F7A">
        <w:rPr>
          <w:rFonts w:eastAsia="Times New Roman"/>
        </w:rPr>
        <w:t xml:space="preserve">it would be only fitting and proper to pay tribute to this daughter of South Carolina by naming </w:t>
      </w:r>
      <w:r w:rsidR="00597F21">
        <w:rPr>
          <w:rFonts w:eastAsia="Times New Roman"/>
        </w:rPr>
        <w:t>a portion of I-85</w:t>
      </w:r>
      <w:r w:rsidR="001D2F7A">
        <w:rPr>
          <w:rFonts w:eastAsia="Times New Roman"/>
        </w:rPr>
        <w:t xml:space="preserve"> in her honor</w:t>
      </w:r>
      <w:r>
        <w:rPr>
          <w:rFonts w:eastAsia="Times New Roman"/>
        </w:rPr>
        <w:t xml:space="preserve">.  Now, therefore, 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7F21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597F21">
        <w:t>name a portion of Interstate-85 in Anderson and Oconee County</w:t>
      </w:r>
      <w:r w:rsidR="00597F21">
        <w:rPr>
          <w:color w:val="000000" w:themeColor="text1"/>
          <w:u w:color="000000" w:themeColor="text1"/>
        </w:rPr>
        <w:t xml:space="preserve"> </w:t>
      </w:r>
      <w:r w:rsidR="00597F21">
        <w:t>“Christina Adams</w:t>
      </w:r>
      <w:r w:rsidR="00597F21">
        <w:rPr>
          <w:rFonts w:eastAsia="Times New Roman"/>
        </w:rPr>
        <w:t xml:space="preserve"> Highway</w:t>
      </w:r>
      <w:r w:rsidR="00597F21">
        <w:t>”</w:t>
      </w:r>
      <w:r w:rsidR="00597F21">
        <w:rPr>
          <w:rFonts w:eastAsia="Times New Roman"/>
        </w:rPr>
        <w:t xml:space="preserve"> and erect appropriate markers or signs at this location containing the designation.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Pr="00522CE0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97F21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597F21">
        <w:rPr>
          <w:rFonts w:eastAsia="Times New Roman"/>
        </w:rPr>
        <w:t xml:space="preserve"> the Department of Transportation and the family of Christina “Chrissy” Theos Adams.</w:t>
      </w:r>
    </w:p>
    <w:p w:rsidR="00A12C8B" w:rsidRDefault="009C3C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38F8" w:rsidRDefault="003D38F8" w:rsidP="003D38F8">
      <w:pPr>
        <w:suppressAutoHyphens/>
        <w:jc w:val="both"/>
        <w:rPr>
          <w:rFonts w:eastAsia="Times New Roman"/>
        </w:rPr>
      </w:pPr>
    </w:p>
    <w:sectPr w:rsidR="003D38F8" w:rsidSect="003D38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B6FA87-BF6D-4B26-ACC8-845308BE2D67}"/>
    <w:embedBold r:id="rId2" w:fontKey="{D7AA63D8-C186-47D6-95D7-CF7D9F6AB7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6A281A-A0E5-47D7-8B9C-27B5430473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177ED8-2A9B-420A-A19E-BA57D93F3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C8B" w:rsidRPr="003D38F8" w:rsidRDefault="003D38F8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1315B2"/>
    <w:rsid w:val="00170561"/>
    <w:rsid w:val="00186AC9"/>
    <w:rsid w:val="00197DF1"/>
    <w:rsid w:val="001B3DD9"/>
    <w:rsid w:val="001B7E5D"/>
    <w:rsid w:val="001D2F7A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7F21"/>
    <w:rsid w:val="005A413B"/>
    <w:rsid w:val="005A5017"/>
    <w:rsid w:val="005A648C"/>
    <w:rsid w:val="005F07AC"/>
    <w:rsid w:val="005F1745"/>
    <w:rsid w:val="005F487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C37"/>
    <w:rsid w:val="009C118A"/>
    <w:rsid w:val="009C3C2B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492</Words>
  <Characters>2687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 Text of Previous Version (Apr. 30,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2019-04-30T18:45:00Z</dcterms:created>
  <dcterms:modified xsi:type="dcterms:W3CDTF">2019-04-30T18:45:00Z</dcterms:modified>
</cp:coreProperties>
</file>