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9F1" w:rsidRPr="00522CE0" w:rsidRDefault="003B69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430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CD53B6">
        <w:t>THE UNITED STATES HIGHWAY 378</w:t>
      </w:r>
      <w:r>
        <w:rPr>
          <w:color w:val="000000" w:themeColor="text1"/>
          <w:u w:color="000000" w:themeColor="text1"/>
        </w:rPr>
        <w:t xml:space="preserve"> </w:t>
      </w:r>
      <w:r w:rsidR="00CD53B6">
        <w:rPr>
          <w:color w:val="000000" w:themeColor="text1"/>
          <w:u w:color="000000" w:themeColor="text1"/>
        </w:rPr>
        <w:t>BYPASS OVER UNITED STATES HIGHWAY 52</w:t>
      </w:r>
      <w:r>
        <w:rPr>
          <w:color w:val="000000" w:themeColor="text1"/>
          <w:u w:color="000000" w:themeColor="text1"/>
        </w:rPr>
        <w:t xml:space="preserve"> IN</w:t>
      </w:r>
      <w:r w:rsidR="00CD53B6">
        <w:rPr>
          <w:color w:val="000000" w:themeColor="text1"/>
          <w:u w:color="000000" w:themeColor="text1"/>
        </w:rPr>
        <w:t xml:space="preserve"> LAKE CITY </w:t>
      </w:r>
      <w:r>
        <w:t>“</w:t>
      </w:r>
      <w:r w:rsidR="00CD53B6">
        <w:t>FARRAH TURNER MEMORIAL BYPASS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</w:t>
      </w:r>
      <w:r w:rsidR="008164EA">
        <w:rPr>
          <w:rFonts w:eastAsia="Times New Roman"/>
        </w:rPr>
        <w:t xml:space="preserve">tragic </w:t>
      </w:r>
      <w:r>
        <w:rPr>
          <w:rFonts w:eastAsia="Times New Roman"/>
        </w:rPr>
        <w:t xml:space="preserve">death of </w:t>
      </w:r>
      <w:r w:rsidR="008164EA">
        <w:rPr>
          <w:rFonts w:eastAsia="Times New Roman"/>
        </w:rPr>
        <w:t xml:space="preserve">Farrah Turner </w:t>
      </w:r>
      <w:r>
        <w:rPr>
          <w:rFonts w:eastAsia="Times New Roman"/>
        </w:rPr>
        <w:t xml:space="preserve">on </w:t>
      </w:r>
      <w:r w:rsidR="00F77748" w:rsidRPr="0085209C">
        <w:rPr>
          <w:rFonts w:eastAsia="Times New Roman"/>
          <w:color w:val="000000" w:themeColor="text1"/>
          <w:szCs w:val="24"/>
          <w:u w:color="000000" w:themeColor="text1"/>
        </w:rPr>
        <w:t>Monday, October 22, 2018</w:t>
      </w:r>
      <w:r>
        <w:rPr>
          <w:rFonts w:eastAsia="Times New Roman"/>
        </w:rPr>
        <w:t xml:space="preserve"> at the age of </w:t>
      </w:r>
      <w:r w:rsidR="00F77748">
        <w:rPr>
          <w:rFonts w:eastAsia="Times New Roman"/>
        </w:rPr>
        <w:t>thirty-six</w:t>
      </w:r>
      <w:r w:rsidR="006C0527">
        <w:rPr>
          <w:rFonts w:eastAsia="Times New Roman"/>
        </w:rPr>
        <w:t xml:space="preserve"> and wish to honor and remember her supreme sacrifice in the line of duty</w:t>
      </w:r>
      <w:r>
        <w:rPr>
          <w:rFonts w:eastAsia="Times New Roman"/>
        </w:rPr>
        <w:t>; and</w:t>
      </w:r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Maxine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Turner was born on April 24, 1982 to Katie God</w:t>
      </w:r>
      <w:r>
        <w:rPr>
          <w:rFonts w:eastAsia="Times New Roman"/>
          <w:color w:val="000000" w:themeColor="text1"/>
          <w:szCs w:val="24"/>
          <w:u w:color="000000" w:themeColor="text1"/>
        </w:rPr>
        <w:t>win and the late Dexter Turner. She was an alumna of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Lake City High School, Francis Marion University, and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Capella University, where she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earned a Master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 of Science in Public Safety 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Criminal Justice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, with a concentration in homeland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ecurity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began her career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with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the Florence County Sheriff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s Office</w:t>
      </w:r>
      <w:r w:rsidR="00EA5729">
        <w:rPr>
          <w:rFonts w:eastAsia="Times New Roman"/>
          <w:color w:val="000000" w:themeColor="text1"/>
          <w:szCs w:val="24"/>
          <w:u w:color="000000" w:themeColor="text1"/>
        </w:rPr>
        <w:t xml:space="preserve"> on August 28, 2006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>In her role as a deputy, she met and help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ed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countless individuals in the community and formed lifetime bo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nds with her investigative team. In recognition of her outstanding service,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 was named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Investigator of the Year</w:t>
      </w:r>
      <w:r w:rsidR="00CB4438">
        <w:rPr>
          <w:rFonts w:eastAsia="Times New Roman"/>
          <w:color w:val="000000" w:themeColor="text1"/>
          <w:szCs w:val="24"/>
          <w:u w:color="000000" w:themeColor="text1"/>
        </w:rPr>
        <w:t xml:space="preserve"> in 2016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A5729" w:rsidRDefault="00EA5729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B4438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on Wednesday, October 3, 2018, 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she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>suffered fatal gunshot wounds when she and other investigators from the Florence County Sheriff’s Office arrived at a home off of Vintage Drive to interview a suspect as part of a sex offense investigation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More than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>four hundred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 shots were exchanged during the standoff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CB4438" w:rsidRPr="0085209C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Whereas, a devout Christian,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was a member of Word of God </w:t>
      </w:r>
      <w:r>
        <w:rPr>
          <w:rFonts w:eastAsia="Times New Roman"/>
          <w:color w:val="000000" w:themeColor="text1"/>
          <w:szCs w:val="24"/>
          <w:u w:color="000000" w:themeColor="text1"/>
        </w:rPr>
        <w:t>Outreach Ministry in Scranton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. She shared some Sunday mornings with a second church family at First Presbyterian Church in Florence. She was also a member of Delta Sigma Theta Sorority, Inc.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she leaves to c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herish her memory her mother, Katie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win brother, Farrell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wife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Michelle Turner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brother,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Ronald Turner;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sister, April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half sister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Bridgette Gibson;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half brother, Nicholas Lee;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maternal grandmother, Alberta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paternal grandmother, Queen Esther Turner;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 host of other relatives and friends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F430E" w:rsidRDefault="00FF430E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EB2">
        <w:rPr>
          <w:rFonts w:eastAsia="Times New Roman"/>
        </w:rPr>
        <w:t>it would be</w:t>
      </w:r>
      <w:r w:rsidR="00160396">
        <w:rPr>
          <w:rFonts w:eastAsia="Times New Roman"/>
        </w:rPr>
        <w:t xml:space="preserve"> only</w:t>
      </w:r>
      <w:r w:rsidR="008C7EB2">
        <w:rPr>
          <w:rFonts w:eastAsia="Times New Roman"/>
        </w:rPr>
        <w:t xml:space="preserve"> fitting and proper to pay tribute to this </w:t>
      </w:r>
      <w:r w:rsidR="00843F05">
        <w:rPr>
          <w:rFonts w:eastAsia="Times New Roman"/>
        </w:rPr>
        <w:t>daughter</w:t>
      </w:r>
      <w:r w:rsidR="008C7EB2">
        <w:rPr>
          <w:rFonts w:eastAsia="Times New Roman"/>
        </w:rPr>
        <w:t xml:space="preserve"> of South Carolina by naming a road in </w:t>
      </w:r>
      <w:r w:rsidR="008164EA">
        <w:rPr>
          <w:rFonts w:eastAsia="Times New Roman"/>
        </w:rPr>
        <w:t>Florence</w:t>
      </w:r>
      <w:r w:rsidR="008C7EB2">
        <w:rPr>
          <w:rFonts w:eastAsia="Times New Roman"/>
        </w:rPr>
        <w:t xml:space="preserve"> County in h</w:t>
      </w:r>
      <w:r w:rsidR="00843F05">
        <w:rPr>
          <w:rFonts w:eastAsia="Times New Roman"/>
        </w:rPr>
        <w:t>er</w:t>
      </w:r>
      <w:r w:rsidR="008C7EB2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C7EB2">
        <w:rPr>
          <w:rFonts w:eastAsia="Times New Roman"/>
        </w:rPr>
        <w:t xml:space="preserve"> the members of the General Assembly, by this resolution, request that the Department of Transportation </w:t>
      </w:r>
      <w:r w:rsidR="008C7EB2">
        <w:t xml:space="preserve">name </w:t>
      </w:r>
      <w:r w:rsidR="00CD53B6">
        <w:t>the United States Highway 378</w:t>
      </w:r>
      <w:r w:rsidR="00CD53B6">
        <w:rPr>
          <w:color w:val="000000" w:themeColor="text1"/>
          <w:u w:color="000000" w:themeColor="text1"/>
        </w:rPr>
        <w:t xml:space="preserve"> Bypass over United States Highway 52 in Lake City </w:t>
      </w:r>
      <w:r w:rsidR="008C7EB2">
        <w:t>“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 xml:space="preserve"> Memorial </w:t>
      </w:r>
      <w:r w:rsidR="00CD53B6">
        <w:rPr>
          <w:rFonts w:eastAsia="Times New Roman"/>
        </w:rPr>
        <w:t>Bypass</w:t>
      </w:r>
      <w:r w:rsidR="008C7EB2">
        <w:t>”</w:t>
      </w:r>
      <w:r w:rsidR="008C7EB2">
        <w:rPr>
          <w:rFonts w:eastAsia="Times New Roman"/>
        </w:rPr>
        <w:t xml:space="preserve"> and erect appropriate markers or signs at this location containing the designation.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Pr="00522CE0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8C7EB2">
        <w:rPr>
          <w:rFonts w:eastAsia="Times New Roman"/>
        </w:rPr>
        <w:t xml:space="preserve">forwarded to the Department of Transportation and the family of 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>.</w:t>
      </w:r>
    </w:p>
    <w:p w:rsidR="00934E49" w:rsidRDefault="00C628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B69F1" w:rsidRDefault="003B69F1" w:rsidP="003B69F1">
      <w:pPr>
        <w:suppressAutoHyphens/>
        <w:jc w:val="both"/>
        <w:rPr>
          <w:rFonts w:eastAsia="Times New Roman"/>
        </w:rPr>
      </w:pPr>
    </w:p>
    <w:sectPr w:rsidR="003B69F1" w:rsidSect="003B69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F05" w:rsidRDefault="00843F05" w:rsidP="00522CE0">
      <w:r>
        <w:separator/>
      </w:r>
    </w:p>
  </w:endnote>
  <w:endnote w:type="continuationSeparator" w:id="0">
    <w:p w:rsidR="00843F05" w:rsidRDefault="00843F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ECD1CC-82C2-4125-9670-49B61B8F73DE}"/>
    <w:embedBold r:id="rId2" w:fontKey="{CD4E7FCA-1010-4D57-8B63-11D6A9ACDB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25DE9C-916E-4D03-9AD4-55277FDAF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94A226-02A2-4E11-9E72-3788B84885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E49" w:rsidRPr="003B69F1" w:rsidRDefault="003B69F1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F05" w:rsidRDefault="00843F05" w:rsidP="00522CE0">
      <w:r>
        <w:separator/>
      </w:r>
    </w:p>
  </w:footnote>
  <w:footnote w:type="continuationSeparator" w:id="0">
    <w:p w:rsidR="00843F05" w:rsidRDefault="00843F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ARR.KMM.RAS"/>
    <w:docVar w:name="CoverAttorneyInitials" w:val="KMM"/>
    <w:docVar w:name="CoverAttorneyLastName" w:val="Moffitt"/>
    <w:docVar w:name="CoverBillType" w:val="c"/>
    <w:docVar w:name="CoverSenator" w:val="RAS"/>
    <w:docVar w:name="dvBillNumber" w:val="801"/>
    <w:docVar w:name="dvBillNumberPrefix" w:val="S. "/>
    <w:docVar w:name="dvOriginalBody" w:val="Senate"/>
    <w:docVar w:name="fulldraftpath" w:val="L:\S-RES\RAS\005FARR.KMM.RAS.DOCX"/>
    <w:docVar w:name="NameofBody" w:val="S"/>
    <w:docVar w:name="vgroup2" w:val="S-RES"/>
  </w:docVars>
  <w:rsids>
    <w:rsidRoot w:val="00FF430E"/>
    <w:rsid w:val="00042AC1"/>
    <w:rsid w:val="00046516"/>
    <w:rsid w:val="00072458"/>
    <w:rsid w:val="0007601D"/>
    <w:rsid w:val="000B0720"/>
    <w:rsid w:val="000B5EAF"/>
    <w:rsid w:val="001315B2"/>
    <w:rsid w:val="0016039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521A"/>
    <w:rsid w:val="003B69F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C88"/>
    <w:rsid w:val="00593361"/>
    <w:rsid w:val="005A413B"/>
    <w:rsid w:val="005A5017"/>
    <w:rsid w:val="005A648C"/>
    <w:rsid w:val="005F07AC"/>
    <w:rsid w:val="005F1745"/>
    <w:rsid w:val="006A1802"/>
    <w:rsid w:val="006C0527"/>
    <w:rsid w:val="006C0CBB"/>
    <w:rsid w:val="006C74EA"/>
    <w:rsid w:val="00720D40"/>
    <w:rsid w:val="007318D4"/>
    <w:rsid w:val="00765784"/>
    <w:rsid w:val="007A4390"/>
    <w:rsid w:val="007E5CB7"/>
    <w:rsid w:val="008164EA"/>
    <w:rsid w:val="008314D2"/>
    <w:rsid w:val="00843F05"/>
    <w:rsid w:val="00852CC9"/>
    <w:rsid w:val="00870F6F"/>
    <w:rsid w:val="008B2F42"/>
    <w:rsid w:val="008C3697"/>
    <w:rsid w:val="008C7EB2"/>
    <w:rsid w:val="008E185F"/>
    <w:rsid w:val="008F023B"/>
    <w:rsid w:val="00904E16"/>
    <w:rsid w:val="009162B3"/>
    <w:rsid w:val="00927C62"/>
    <w:rsid w:val="00934E49"/>
    <w:rsid w:val="00983951"/>
    <w:rsid w:val="00984124"/>
    <w:rsid w:val="00984640"/>
    <w:rsid w:val="00995C37"/>
    <w:rsid w:val="009C118A"/>
    <w:rsid w:val="009E1CD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18F1"/>
    <w:rsid w:val="00C45366"/>
    <w:rsid w:val="00C57023"/>
    <w:rsid w:val="00C6281D"/>
    <w:rsid w:val="00C74052"/>
    <w:rsid w:val="00CB187A"/>
    <w:rsid w:val="00CB4438"/>
    <w:rsid w:val="00CC0EC7"/>
    <w:rsid w:val="00CC251A"/>
    <w:rsid w:val="00CD53B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A9C"/>
    <w:rsid w:val="00E436C9"/>
    <w:rsid w:val="00E76AD9"/>
    <w:rsid w:val="00E86EE2"/>
    <w:rsid w:val="00E91E2F"/>
    <w:rsid w:val="00EA3546"/>
    <w:rsid w:val="00EA5729"/>
    <w:rsid w:val="00EB47AE"/>
    <w:rsid w:val="00EC34E1"/>
    <w:rsid w:val="00F0234A"/>
    <w:rsid w:val="00F05CF2"/>
    <w:rsid w:val="00F51241"/>
    <w:rsid w:val="00F52959"/>
    <w:rsid w:val="00F55884"/>
    <w:rsid w:val="00F77748"/>
    <w:rsid w:val="00FB7F01"/>
    <w:rsid w:val="00FC0D36"/>
    <w:rsid w:val="00FC3A2B"/>
    <w:rsid w:val="00FD4A5A"/>
    <w:rsid w:val="00FE6467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246BCD3-0AB9-42E8-BCE8-D91C5610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6860E-9E3A-4D46-B0CE-78AEA7914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461</Words>
  <Characters>2376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801 Text of Previous Version (Apr. 30,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2019-04-30T18:46:00Z</dcterms:created>
  <dcterms:modified xsi:type="dcterms:W3CDTF">2019-04-30T18:46:00Z</dcterms:modified>
</cp:coreProperties>
</file>