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3D5" w:rsidRDefault="00C723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622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CARDINAL NEWM</w:t>
      </w:r>
      <w:r w:rsidR="009B2ACF">
        <w:t>AN GIRLS BASKETBALL TEAM, COACH</w:t>
      </w:r>
      <w:r w:rsidR="00D95F85">
        <w:t>, AND SCHOOL OFFICIALS FOR CLI</w:t>
      </w:r>
      <w:r>
        <w:t>NCHING THE SOUTH CAROLINA INDEPENDENT SCHOOL ASSOCIATION 3A STATE CHAMPIONSHIP TITLE.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Saturday, February 23, 2019, the Cardinal Newman girls basketball team secured their first</w:t>
      </w:r>
      <w:r>
        <w:noBreakHyphen/>
        <w:t>ever state title in the South Carolina Independent School Association (SCISA) 3A championship game;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facing Northwood Academy, the Cardinals started the game strong, putting up an early lead of 10</w:t>
      </w:r>
      <w:r>
        <w:noBreakHyphen/>
        <w:t>1 in the opening minutes of the quarter;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Cardinal Newman, which bested Porter</w:t>
      </w:r>
      <w:r>
        <w:noBreakHyphen/>
        <w:t xml:space="preserve">Gaud </w:t>
      </w:r>
      <w:r w:rsidR="007250F8">
        <w:t>S</w:t>
      </w:r>
      <w:r>
        <w:t>chool 51</w:t>
      </w:r>
      <w:r>
        <w:noBreakHyphen/>
        <w:t>38 the night before, kept the Chargers at bay, maintaining a persistent lead and closing out the quarter at 15</w:t>
      </w:r>
      <w:r>
        <w:noBreakHyphen/>
        <w:t>10;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Cardinals never lost their lead, winning the game with a final score of 53</w:t>
      </w:r>
      <w:r>
        <w:noBreakHyphen/>
        <w:t>44 at the Sumter Civic Center;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head coach Molly Rainwater provided her girls with the skill and expertise to pair with their talent which culminated in their successful bid for the state title;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Cardinal Newman girls basketball team finished the season 25</w:t>
      </w:r>
      <w:r>
        <w:noBreakHyphen/>
        <w:t>4, an impressive accomplishment even without the state trophy; and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recognition and prestige these girls have brought their school </w:t>
      </w:r>
      <w:r>
        <w:lastRenderedPageBreak/>
        <w:t>and community and hope to hear of much continued success.  Now, therefore,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22B" w:rsidRDefault="00FB12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congratulate the Cardinal Newm</w:t>
      </w:r>
      <w:r w:rsidR="009B2ACF">
        <w:t>an girls basketball team, coach</w:t>
      </w:r>
      <w:r w:rsidR="00D95F85">
        <w:t>, and school officials for cli</w:t>
      </w:r>
      <w:r>
        <w:t>nching the South Carolina Independent School Association 3A State Championship title.</w:t>
      </w:r>
    </w:p>
    <w:p w:rsidR="009B622B" w:rsidRDefault="009B62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2BB" w:rsidRDefault="00FB12BB" w:rsidP="00FB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 coach Molly Rainwater and</w:t>
      </w:r>
      <w:r w:rsidR="002F7486">
        <w:t xml:space="preserve"> Principal Jacqualine Kasprowski</w:t>
      </w:r>
      <w:r>
        <w:t xml:space="preserve">. </w:t>
      </w:r>
    </w:p>
    <w:p w:rsidR="0052432C" w:rsidRDefault="00FB12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3D5" w:rsidRDefault="00C723D5" w:rsidP="00C723D5">
      <w:pPr>
        <w:suppressAutoHyphens/>
      </w:pPr>
    </w:p>
    <w:sectPr w:rsidR="00C723D5" w:rsidSect="00C723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22B" w:rsidRDefault="009B622B" w:rsidP="009F0C77">
      <w:r>
        <w:separator/>
      </w:r>
    </w:p>
  </w:endnote>
  <w:endnote w:type="continuationSeparator" w:id="0">
    <w:p w:rsidR="009B622B" w:rsidRDefault="009B62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63E22A-34E7-4461-81B1-A91443E9226D}"/>
    <w:embedBold r:id="rId2" w:fontKey="{6F90C07C-A61C-4F42-9B1F-470644738D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CDCD47-A23C-4193-8771-148AD51DD7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6F9009-005E-45C7-BC4F-73A2F1923E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32C" w:rsidRPr="00C723D5" w:rsidRDefault="00C723D5" w:rsidP="00C723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22B" w:rsidRDefault="009B622B" w:rsidP="009F0C77">
      <w:r>
        <w:separator/>
      </w:r>
    </w:p>
  </w:footnote>
  <w:footnote w:type="continuationSeparator" w:id="0">
    <w:p w:rsidR="009B622B" w:rsidRDefault="009B62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626ZW19"/>
    <w:docVar w:name="CoverBillType" w:val="r"/>
    <w:docVar w:name="DocPath" w:val="L:\Council\bills\RT\17626ZW19.DOCX"/>
    <w:docVar w:name="dvBillNumber" w:val="82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9B622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7486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2432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50F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5B6"/>
    <w:rsid w:val="007F5799"/>
    <w:rsid w:val="007F6947"/>
    <w:rsid w:val="00834A12"/>
    <w:rsid w:val="00872729"/>
    <w:rsid w:val="008F4429"/>
    <w:rsid w:val="00932670"/>
    <w:rsid w:val="009352BB"/>
    <w:rsid w:val="00990668"/>
    <w:rsid w:val="009B2ACF"/>
    <w:rsid w:val="009B397B"/>
    <w:rsid w:val="009B622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3CBD"/>
    <w:rsid w:val="00C038D8"/>
    <w:rsid w:val="00C045DD"/>
    <w:rsid w:val="00C3136F"/>
    <w:rsid w:val="00C3483A"/>
    <w:rsid w:val="00C723D5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5F85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12B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10B36A-BF71-4FF8-89F3-F206E954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B30FD-5984-4AF6-9C3C-3BA9DF059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276</Words>
  <Characters>1529</Characters>
  <Application>Microsoft Office Word</Application>
  <DocSecurity>0</DocSecurity>
  <Lines>54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825 Text of Previous Version (May 7, 2019) - South Carolina Legislature Online</dc:title>
  <dc:subject/>
  <dc:creator>Rebecca Turner</dc:creator>
  <cp:keywords/>
  <dc:description/>
  <cp:lastModifiedBy>S Volk</cp:lastModifiedBy>
  <cp:revision>2</cp:revision>
  <dcterms:created xsi:type="dcterms:W3CDTF">2019-05-07T16:10:00Z</dcterms:created>
  <dcterms:modified xsi:type="dcterms:W3CDTF">2019-05-07T16:10:00Z</dcterms:modified>
</cp:coreProperties>
</file>