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BC2" w:rsidRDefault="00C85508" w:rsidP="00624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  <w:r>
        <w:t>DRAFT PREPARED BY LEGISLATIVE COUNCIL</w:t>
      </w:r>
    </w:p>
    <w:p w:rsidR="00C85508" w:rsidRDefault="00C85508" w:rsidP="00624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For:</w:t>
      </w:r>
      <w:r>
        <w:tab/>
        <w:t>Senator Fanning</w:t>
      </w:r>
    </w:p>
    <w:p w:rsidR="00C85508" w:rsidRDefault="00C85508" w:rsidP="00624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Attorney:</w:t>
      </w:r>
      <w:r>
        <w:tab/>
        <w:t>Ziegler</w:t>
      </w:r>
    </w:p>
    <w:p w:rsidR="00C85508" w:rsidRDefault="00C85508" w:rsidP="00624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Stenographer:</w:t>
      </w:r>
      <w:r>
        <w:tab/>
        <w:t>Huth</w:t>
      </w:r>
    </w:p>
    <w:p w:rsidR="00C85508" w:rsidRDefault="00C85508" w:rsidP="00624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Date:</w:t>
      </w:r>
      <w:r>
        <w:tab/>
        <w:t>January 15, 2019</w:t>
      </w:r>
    </w:p>
    <w:p w:rsidR="00624BC2" w:rsidRDefault="00C85508" w:rsidP="00624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DOC. I.D.:</w:t>
      </w:r>
      <w:r>
        <w:tab/>
        <w:t>L:\COUNCIL\BILLS\BH\7104CZ19.DOCX</w:t>
      </w:r>
    </w:p>
    <w:p w:rsidR="00624BC2" w:rsidRDefault="00624BC2" w:rsidP="00624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6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743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64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5631D">
        <w:rPr>
          <w:color w:val="000000" w:themeColor="text1"/>
          <w:u w:color="000000" w:themeColor="text1"/>
        </w:rPr>
        <w:t>TO AMEND THE CODE OF LAWS OF SOUTH CAROLINA, 1976, BY ADDING SECTION 48</w:t>
      </w:r>
      <w:r w:rsidRPr="00E5631D">
        <w:rPr>
          <w:color w:val="000000" w:themeColor="text1"/>
          <w:u w:color="000000" w:themeColor="text1"/>
        </w:rPr>
        <w:noBreakHyphen/>
        <w:t>14</w:t>
      </w:r>
      <w:r w:rsidRPr="00E5631D">
        <w:rPr>
          <w:color w:val="000000" w:themeColor="text1"/>
          <w:u w:color="000000" w:themeColor="text1"/>
        </w:rPr>
        <w:noBreakHyphen/>
        <w:t>45 SO AS TO ESTABLISH CERTAIN STORMWATER AND SEDIMENT REDUCTION PERMIT REQUIREMENTS FOR AN ALL</w:t>
      </w:r>
      <w:r w:rsidRPr="00E5631D">
        <w:rPr>
          <w:color w:val="000000" w:themeColor="text1"/>
          <w:u w:color="000000" w:themeColor="text1"/>
        </w:rPr>
        <w:noBreakHyphen/>
        <w:t>TERRAIN VEHICLE PARK, TO DEFINE THE TERM ALL</w:t>
      </w:r>
      <w:r w:rsidRPr="00E5631D">
        <w:rPr>
          <w:color w:val="000000" w:themeColor="text1"/>
          <w:u w:color="000000" w:themeColor="text1"/>
        </w:rPr>
        <w:noBreakHyphen/>
        <w:t xml:space="preserve">TERRAIN VEHICLE PARK, </w:t>
      </w:r>
      <w:r w:rsidR="008A6901">
        <w:rPr>
          <w:color w:val="000000" w:themeColor="text1"/>
          <w:u w:color="000000" w:themeColor="text1"/>
        </w:rPr>
        <w:t xml:space="preserve">AND </w:t>
      </w:r>
      <w:r w:rsidRPr="00E5631D">
        <w:rPr>
          <w:color w:val="000000" w:themeColor="text1"/>
          <w:u w:color="000000" w:themeColor="text1"/>
        </w:rPr>
        <w:t xml:space="preserve">TO PROVIDE A PENALTY.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 xml:space="preserve">Be it enacted by the General Assembly of the State of South Carolina: </w:t>
      </w:r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 xml:space="preserve">Chapter 14, Title 48 of the 1976 Code is amended by adding: </w:t>
      </w:r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  <w:t>“Section 48</w:t>
      </w:r>
      <w:r w:rsidRPr="00E5631D">
        <w:rPr>
          <w:color w:val="000000" w:themeColor="text1"/>
          <w:u w:color="000000" w:themeColor="text1"/>
        </w:rPr>
        <w:noBreakHyphen/>
        <w:t>14</w:t>
      </w:r>
      <w:r w:rsidRPr="00E5631D">
        <w:rPr>
          <w:color w:val="000000" w:themeColor="text1"/>
          <w:u w:color="000000" w:themeColor="text1"/>
        </w:rPr>
        <w:noBreakHyphen/>
        <w:t>45.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As used in this section, ‘all</w:t>
      </w:r>
      <w:r w:rsidRPr="00E5631D">
        <w:rPr>
          <w:color w:val="000000" w:themeColor="text1"/>
          <w:u w:color="000000" w:themeColor="text1"/>
        </w:rPr>
        <w:noBreakHyphen/>
        <w:t>terrain vehicle park’ means an area of privately owned land operated with the intention of providing an opportunity to utilize an all</w:t>
      </w:r>
      <w:r w:rsidRPr="00E5631D">
        <w:rPr>
          <w:color w:val="000000" w:themeColor="text1"/>
          <w:u w:color="000000" w:themeColor="text1"/>
        </w:rPr>
        <w:noBreakHyphen/>
        <w:t>terrain vehicle as defined in Section 50</w:t>
      </w:r>
      <w:r w:rsidRPr="00E5631D">
        <w:rPr>
          <w:color w:val="000000" w:themeColor="text1"/>
          <w:u w:color="000000" w:themeColor="text1"/>
        </w:rPr>
        <w:noBreakHyphen/>
        <w:t>26</w:t>
      </w:r>
      <w:r w:rsidRPr="00E5631D">
        <w:rPr>
          <w:color w:val="000000" w:themeColor="text1"/>
          <w:u w:color="000000" w:themeColor="text1"/>
        </w:rPr>
        <w:noBreakHyphen/>
        <w:t xml:space="preserve">20. </w:t>
      </w:r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  <w:t>(B)(1)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An all</w:t>
      </w:r>
      <w:r w:rsidRPr="00E5631D">
        <w:rPr>
          <w:color w:val="000000" w:themeColor="text1"/>
          <w:u w:color="000000" w:themeColor="text1"/>
        </w:rPr>
        <w:noBreakHyphen/>
        <w:t xml:space="preserve">terrain vehicle park must submit a stormwater management and sediment control plan to the department and local government operating a stormwater management and sediment reduction program, if applicable. In addition to the information required by the department, the plan must, at a minimum, include methods to: </w:t>
      </w:r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mitigate land disturbance by all</w:t>
      </w:r>
      <w:r w:rsidRPr="00E5631D">
        <w:rPr>
          <w:color w:val="000000" w:themeColor="text1"/>
          <w:u w:color="000000" w:themeColor="text1"/>
        </w:rPr>
        <w:noBreakHyphen/>
        <w:t>terrain vehicle park visitors; and</w:t>
      </w:r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address an</w:t>
      </w:r>
      <w:r w:rsidR="00EA49FA">
        <w:rPr>
          <w:color w:val="000000" w:themeColor="text1"/>
          <w:u w:color="000000" w:themeColor="text1"/>
        </w:rPr>
        <w:t>y</w:t>
      </w:r>
      <w:r w:rsidRPr="00E5631D">
        <w:rPr>
          <w:color w:val="000000" w:themeColor="text1"/>
          <w:u w:color="000000" w:themeColor="text1"/>
        </w:rPr>
        <w:t xml:space="preserve"> existing stormwater and sediment discharge into the waters around the all</w:t>
      </w:r>
      <w:r w:rsidRPr="00E5631D">
        <w:rPr>
          <w:color w:val="000000" w:themeColor="text1"/>
          <w:u w:color="000000" w:themeColor="text1"/>
        </w:rPr>
        <w:noBreakHyphen/>
        <w:t>terrain vehicle park.</w:t>
      </w:r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The provisions of Section 48</w:t>
      </w:r>
      <w:r w:rsidRPr="00E5631D">
        <w:rPr>
          <w:color w:val="000000" w:themeColor="text1"/>
          <w:u w:color="000000" w:themeColor="text1"/>
        </w:rPr>
        <w:noBreakHyphen/>
        <w:t>14</w:t>
      </w:r>
      <w:r w:rsidRPr="00E5631D">
        <w:rPr>
          <w:color w:val="000000" w:themeColor="text1"/>
          <w:u w:color="000000" w:themeColor="text1"/>
        </w:rPr>
        <w:noBreakHyphen/>
        <w:t>30(B) and (C) apply to plans submitted by an all</w:t>
      </w:r>
      <w:r w:rsidRPr="00E5631D">
        <w:rPr>
          <w:color w:val="000000" w:themeColor="text1"/>
          <w:u w:color="000000" w:themeColor="text1"/>
        </w:rPr>
        <w:noBreakHyphen/>
        <w:t>terrain park.</w:t>
      </w:r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The department has full authority to enforce the plan submitted by the park regardless of regulation by a local government, if applicable.</w:t>
      </w:r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lastRenderedPageBreak/>
        <w:tab/>
      </w:r>
      <w:r w:rsidRPr="00E5631D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 xml:space="preserve">In addition to the requirements set forth pursuant to this chapter and by regulation, the department may consider other state and federal laws when electing to approve or deny a permit. </w:t>
      </w:r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631D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5631D">
        <w:rPr>
          <w:color w:val="000000" w:themeColor="text1"/>
          <w:u w:color="000000" w:themeColor="text1"/>
        </w:rPr>
        <w:t>In addition to penalties prescribed by a local government and the provisions of this chapter, the department may issue a fine to an all</w:t>
      </w:r>
      <w:r w:rsidRPr="00E5631D">
        <w:rPr>
          <w:color w:val="000000" w:themeColor="text1"/>
          <w:u w:color="000000" w:themeColor="text1"/>
        </w:rPr>
        <w:noBreakHyphen/>
        <w:t xml:space="preserve">terrain vehicle park that fails to submit a stormwater management and sediment control plan or violates the provisions of this chapter. The department may levy a fine up to five hundred dollars per day until the plan is submitted or the violation is remedied.” </w:t>
      </w:r>
    </w:p>
    <w:p w:rsidR="005C64ED" w:rsidRPr="00E5631D" w:rsidRDefault="005C64ED" w:rsidP="005C6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438" w:rsidRDefault="001F74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C64ED">
        <w:t>2</w:t>
      </w:r>
      <w:r>
        <w:t>.</w:t>
      </w:r>
      <w:r>
        <w:tab/>
        <w:t>This act takes effect upon approval by the Governor.</w:t>
      </w:r>
    </w:p>
    <w:p w:rsidR="00F16423" w:rsidRPr="00DE096A" w:rsidRDefault="0010776B" w:rsidP="00F16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  <w:sz w:val="24"/>
        </w:rPr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F16423" w:rsidRPr="00DE096A" w:rsidSect="00F1642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438" w:rsidRDefault="001F7438" w:rsidP="009F0C77">
      <w:r>
        <w:separator/>
      </w:r>
    </w:p>
  </w:endnote>
  <w:endnote w:type="continuationSeparator" w:id="0">
    <w:p w:rsidR="001F7438" w:rsidRDefault="001F74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9F9FC05-E670-4FF6-A5F6-038F825B9F71}"/>
    <w:embedBold r:id="rId2" w:fontKey="{1B8F0931-FDA8-40DC-AF49-CDD397D751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6EF83E-00A9-4756-86D8-04DF69145CC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E90B816-D1C4-407C-A204-312DDFAE42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66C31D-92A9-4F9C-B9D6-0B69B644A6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A8E" w:rsidRPr="00F16423" w:rsidRDefault="00F16423" w:rsidP="00F164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438" w:rsidRDefault="001F7438" w:rsidP="009F0C77">
      <w:r>
        <w:separator/>
      </w:r>
    </w:p>
  </w:footnote>
  <w:footnote w:type="continuationSeparator" w:id="0">
    <w:p w:rsidR="001F7438" w:rsidRDefault="001F74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104CZ19"/>
    <w:docVar w:name="CoverBillType" w:val="b"/>
    <w:docVar w:name="DocPath" w:val="L:\Council\bills\BH\7104CZ19.DOCX"/>
    <w:docVar w:name="dvBillNumber" w:val="835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1F7438"/>
    <w:rsid w:val="000263D9"/>
    <w:rsid w:val="00026C9A"/>
    <w:rsid w:val="000965A1"/>
    <w:rsid w:val="00096E64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7438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D7CA9"/>
    <w:rsid w:val="003E3C1E"/>
    <w:rsid w:val="003E6148"/>
    <w:rsid w:val="003E7D04"/>
    <w:rsid w:val="00400EAA"/>
    <w:rsid w:val="00401A8E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5C64ED"/>
    <w:rsid w:val="0061228A"/>
    <w:rsid w:val="006215AA"/>
    <w:rsid w:val="00624BC2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6901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55CD9"/>
    <w:rsid w:val="00C74E9D"/>
    <w:rsid w:val="00C82FD3"/>
    <w:rsid w:val="00C85508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096A"/>
    <w:rsid w:val="00DE68F0"/>
    <w:rsid w:val="00DF3845"/>
    <w:rsid w:val="00DF7E17"/>
    <w:rsid w:val="00EA49FA"/>
    <w:rsid w:val="00EB00A2"/>
    <w:rsid w:val="00EB1BF3"/>
    <w:rsid w:val="00EB261D"/>
    <w:rsid w:val="00EF3EEE"/>
    <w:rsid w:val="00F149A7"/>
    <w:rsid w:val="00F16423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1321A1-A8A2-4B82-8D51-D59DCD26A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5C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CD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A038A-6759-409C-B7CF-67E5582A1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FB387832.dotm</Template>
  <TotalTime>0</TotalTime>
  <Pages>1</Pages>
  <Words>352</Words>
  <Characters>1876</Characters>
  <Application>Microsoft Office Word</Application>
  <DocSecurity>0</DocSecurity>
  <Lines>55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835 Text of Previous Version (May 8, 2019) - South Carolina Legislature Online</dc:title>
  <dc:subject/>
  <dc:creator>Bonnie Huth</dc:creator>
  <cp:keywords/>
  <dc:description/>
  <cp:lastModifiedBy>S Volk</cp:lastModifiedBy>
  <cp:revision>2</cp:revision>
  <cp:lastPrinted>2019-01-14T20:43:00Z</cp:lastPrinted>
  <dcterms:created xsi:type="dcterms:W3CDTF">2019-05-08T22:00:00Z</dcterms:created>
  <dcterms:modified xsi:type="dcterms:W3CDTF">2019-05-08T22:00:00Z</dcterms:modified>
</cp:coreProperties>
</file>