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CA38F9" w:rsidRP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12, 2020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8F9" w:rsidRPr="00CA38F9" w:rsidRDefault="00CA38F9" w:rsidP="00CA38F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865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8F9" w:rsidRDefault="00CA38F9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56970">
        <w:t>Senators Jackson, Hutto and Shealy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2/12/20--S.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2020.</w:t>
      </w:r>
    </w:p>
    <w:p w:rsidR="00CA38F9" w:rsidRPr="00CA38F9" w:rsidRDefault="00CA38F9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8F9" w:rsidRDefault="00CA38F9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 xml:space="preserve">THE COMMITTEE ON </w:t>
      </w:r>
    </w:p>
    <w:p w:rsidR="00CA38F9" w:rsidRPr="00CA38F9" w:rsidRDefault="00CA38F9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FAMILY AND VETERANS' SERVICES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865) to amend Section 63</w:t>
      </w:r>
      <w:r>
        <w:noBreakHyphen/>
        <w:t>1</w:t>
      </w:r>
      <w:r>
        <w:noBreakHyphen/>
        <w:t>50, as amended, Code of Laws of South Carolina, 1976, relating to the Joint Citizens and Legislative Committee on Children, etc., respectfully</w:t>
      </w:r>
    </w:p>
    <w:p w:rsidR="00CA38F9" w:rsidRPr="00CA38F9" w:rsidRDefault="00CA38F9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KATRINA F. SHEALY for Committee.</w:t>
      </w:r>
    </w:p>
    <w:p w:rsidR="00CA38F9" w:rsidRPr="00CA38F9" w:rsidRDefault="00CA38F9" w:rsidP="00CA3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8F9" w:rsidRDefault="00CA38F9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A38F9" w:rsidSect="00CA38F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4D07" w:rsidRDefault="00AC4D07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4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66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3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</w:t>
      </w:r>
      <w:r w:rsidR="003E15FB">
        <w:noBreakHyphen/>
      </w:r>
      <w:r>
        <w:t>1</w:t>
      </w:r>
      <w:r w:rsidR="003E15FB">
        <w:noBreakHyphen/>
      </w:r>
      <w:r>
        <w:t>50, AS AMENDED, CODE OF LAWS OF SOUTH CAROLINA, 1976, RELATING TO THE JOINT CITIZENS AND LEGISLATIVE COMMITTEE ON CHILDREN, SO AS TO REAUTHORIZE THE COMMITTEE THROUGH DECEMBER 31, 2030.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6FB" w:rsidRDefault="003C6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66FB" w:rsidRDefault="003C6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3F0" w:rsidRDefault="003C66FB" w:rsidP="009C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C63F0">
        <w:t>Section 63</w:t>
      </w:r>
      <w:r w:rsidR="003E15FB">
        <w:noBreakHyphen/>
      </w:r>
      <w:r w:rsidR="009C63F0">
        <w:t>1</w:t>
      </w:r>
      <w:r w:rsidR="003E15FB">
        <w:noBreakHyphen/>
      </w:r>
      <w:r w:rsidR="009C63F0">
        <w:t>50(F) of the 1976 Code is amended to read:</w:t>
      </w:r>
    </w:p>
    <w:p w:rsidR="009C63F0" w:rsidRDefault="009C63F0" w:rsidP="009C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6FB" w:rsidRDefault="009C63F0" w:rsidP="009C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:rsidR="003C66FB" w:rsidRDefault="003C6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6FB" w:rsidRDefault="003C6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63F0">
        <w:t>2</w:t>
      </w:r>
      <w:r>
        <w:t>.</w:t>
      </w:r>
      <w:r>
        <w:tab/>
        <w:t>This act takes effect upon approval by the Governor.</w:t>
      </w:r>
    </w:p>
    <w:p w:rsidR="00B674A6" w:rsidRDefault="003E15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8CF" w:rsidRDefault="002658CF" w:rsidP="002658CF">
      <w:pPr>
        <w:suppressAutoHyphens/>
      </w:pPr>
    </w:p>
    <w:sectPr w:rsidR="002658CF" w:rsidSect="00CA38F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6FB" w:rsidRDefault="003C66FB" w:rsidP="009F0C77">
      <w:r>
        <w:separator/>
      </w:r>
    </w:p>
  </w:endnote>
  <w:endnote w:type="continuationSeparator" w:id="0">
    <w:p w:rsidR="003C66FB" w:rsidRDefault="003C66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08A224-CFC5-4B33-AA82-E5DFCFD2942B}"/>
    <w:embedBold r:id="rId2" w:fontKey="{579DE0FD-65D3-498F-8141-0842C986A2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D7B797A-2A29-4E15-8B02-C2521C7607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936702-D8A9-4686-9653-6D6ECA5800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99418C-A596-4FA7-B4B2-065369092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4A6" w:rsidRPr="00AC4D07" w:rsidRDefault="00AC4D07" w:rsidP="00AC4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[865</w:t>
    </w:r>
    <w:r w:rsidR="00CA38F9">
      <w:t>-</w:t>
    </w:r>
    <w:r w:rsidR="00CA38F9">
      <w:fldChar w:fldCharType="begin"/>
    </w:r>
    <w:r w:rsidR="00CA38F9">
      <w:instrText xml:space="preserve"> PAGE  \* MERGEFORMAT </w:instrText>
    </w:r>
    <w:r w:rsidR="00CA38F9">
      <w:fldChar w:fldCharType="separate"/>
    </w:r>
    <w:r w:rsidR="00D32ACF">
      <w:rPr>
        <w:noProof/>
      </w:rPr>
      <w:t>1</w:t>
    </w:r>
    <w:r w:rsidR="00CA38F9">
      <w:fldChar w:fldCharType="end"/>
    </w:r>
    <w:r w:rsidR="00CA38F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8F9" w:rsidRPr="00AC4D07" w:rsidRDefault="00CA38F9" w:rsidP="00AC4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58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6FB" w:rsidRDefault="003C66FB" w:rsidP="009F0C77">
      <w:r>
        <w:separator/>
      </w:r>
    </w:p>
  </w:footnote>
  <w:footnote w:type="continuationSeparator" w:id="0">
    <w:p w:rsidR="003C66FB" w:rsidRDefault="003C66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673VR20"/>
    <w:docVar w:name="CoverBillType" w:val="b"/>
    <w:docVar w:name="DocPath" w:val="L:\Council\bills\CC\15673VR20.DOCX"/>
    <w:docVar w:name="dvBillNumber" w:val="865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3C66F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29A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58CF"/>
    <w:rsid w:val="002759C5"/>
    <w:rsid w:val="00277DEE"/>
    <w:rsid w:val="00280D88"/>
    <w:rsid w:val="00294ABE"/>
    <w:rsid w:val="002A3EB4"/>
    <w:rsid w:val="00325348"/>
    <w:rsid w:val="00393688"/>
    <w:rsid w:val="003C66FB"/>
    <w:rsid w:val="003D411E"/>
    <w:rsid w:val="003E15FB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4C37"/>
    <w:rsid w:val="00786819"/>
    <w:rsid w:val="007920AE"/>
    <w:rsid w:val="007A325A"/>
    <w:rsid w:val="007C3099"/>
    <w:rsid w:val="007E72BE"/>
    <w:rsid w:val="007F1523"/>
    <w:rsid w:val="007F509E"/>
    <w:rsid w:val="007F5799"/>
    <w:rsid w:val="007F6947"/>
    <w:rsid w:val="00821CB0"/>
    <w:rsid w:val="00834A12"/>
    <w:rsid w:val="00872729"/>
    <w:rsid w:val="008F4429"/>
    <w:rsid w:val="00932670"/>
    <w:rsid w:val="009352BB"/>
    <w:rsid w:val="00990668"/>
    <w:rsid w:val="009B397B"/>
    <w:rsid w:val="009C63F0"/>
    <w:rsid w:val="009F0C77"/>
    <w:rsid w:val="009F4DD1"/>
    <w:rsid w:val="00A64E80"/>
    <w:rsid w:val="00A741D9"/>
    <w:rsid w:val="00A85589"/>
    <w:rsid w:val="00A9741D"/>
    <w:rsid w:val="00AB0576"/>
    <w:rsid w:val="00AC4D07"/>
    <w:rsid w:val="00AD4B17"/>
    <w:rsid w:val="00B26FA6"/>
    <w:rsid w:val="00B674A6"/>
    <w:rsid w:val="00B741CB"/>
    <w:rsid w:val="00B87AF8"/>
    <w:rsid w:val="00B934F3"/>
    <w:rsid w:val="00BB6347"/>
    <w:rsid w:val="00BD2134"/>
    <w:rsid w:val="00C038D8"/>
    <w:rsid w:val="00C045DD"/>
    <w:rsid w:val="00C079FB"/>
    <w:rsid w:val="00C3136F"/>
    <w:rsid w:val="00C3483A"/>
    <w:rsid w:val="00C74E9D"/>
    <w:rsid w:val="00C82FD3"/>
    <w:rsid w:val="00CA38F9"/>
    <w:rsid w:val="00CC6B7B"/>
    <w:rsid w:val="00CD3619"/>
    <w:rsid w:val="00CF4447"/>
    <w:rsid w:val="00D239F9"/>
    <w:rsid w:val="00D24C61"/>
    <w:rsid w:val="00D32ACF"/>
    <w:rsid w:val="00D405E7"/>
    <w:rsid w:val="00D40DD2"/>
    <w:rsid w:val="00D41D56"/>
    <w:rsid w:val="00D6260D"/>
    <w:rsid w:val="00D6662B"/>
    <w:rsid w:val="00D95E2F"/>
    <w:rsid w:val="00D970A9"/>
    <w:rsid w:val="00DA0AEB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AD9315-4881-4EEB-BB8E-6FF1D432C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0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57F22-047C-427F-831E-9D690153B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E6341219.dotm</Template>
  <TotalTime>0</TotalTime>
  <Pages>2</Pages>
  <Words>194</Words>
  <Characters>1008</Characters>
  <Application>Microsoft Office Word</Application>
  <DocSecurity>0</DocSecurity>
  <Lines>56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865 Text of Previous Version (Feb. 12, 2020) - South Carolina Legislature Online</dc:title>
  <dc:subject/>
  <dc:creator>Chris Charlton</dc:creator>
  <cp:keywords/>
  <dc:description/>
  <cp:lastModifiedBy>Danny Crook</cp:lastModifiedBy>
  <cp:revision>2</cp:revision>
  <cp:lastPrinted>2019-12-10T21:04:00Z</cp:lastPrinted>
  <dcterms:created xsi:type="dcterms:W3CDTF">2020-02-12T21:35:00Z</dcterms:created>
  <dcterms:modified xsi:type="dcterms:W3CDTF">2020-02-12T21:35:00Z</dcterms:modified>
</cp:coreProperties>
</file>