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F7B05" w:rsidRP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2020</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Pr="001F7B05" w:rsidRDefault="001F7B05" w:rsidP="001F7B05">
      <w:pPr>
        <w:tabs>
          <w:tab w:val="right" w:pos="5933"/>
        </w:tabs>
        <w:suppressAutoHyphens/>
      </w:pPr>
      <w:r>
        <w:tab/>
      </w:r>
      <w:r>
        <w:rPr>
          <w:b/>
          <w:sz w:val="36"/>
        </w:rPr>
        <w:t>S. 881</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093E">
        <w:t>Senator Cromer</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340D8B">
      <w:pPr>
        <w:tabs>
          <w:tab w:val="right" w:pos="5933"/>
        </w:tabs>
        <w:suppressAutoHyphens/>
      </w:pPr>
      <w:r>
        <w:t>S. Printed 1/30/20--S.</w:t>
      </w:r>
      <w:r w:rsidR="00340D8B">
        <w:tab/>
        <w:t>[SEC 1/31/20 4:15 PM]</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F7B05" w:rsidRP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P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881) to amend Section 38</w:t>
      </w:r>
      <w:r>
        <w:noBreakHyphen/>
        <w:t>9</w:t>
      </w:r>
      <w:r>
        <w:noBreakHyphen/>
        <w:t>200, as amended, Code of Laws of South Carolina, 1976, relating to reinsurance credits, so as to, among other things, etc., respectfully</w:t>
      </w:r>
    </w:p>
    <w:p w:rsidR="001F7B05" w:rsidRP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1F7B05" w:rsidRPr="001F7B05" w:rsidRDefault="001F7B05" w:rsidP="001F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B05" w:rsidRDefault="001F7B05"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7B05" w:rsidSect="001F7B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0C3D" w:rsidRDefault="00F20C3D"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D18" w:rsidRDefault="00EB7D18" w:rsidP="00EB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31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C9D" w:rsidP="00AE0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091F5E">
        <w:noBreakHyphen/>
      </w:r>
      <w:r>
        <w:t>9</w:t>
      </w:r>
      <w:r w:rsidR="00091F5E">
        <w:noBreakHyphen/>
      </w:r>
      <w:r>
        <w:t xml:space="preserve">200, </w:t>
      </w:r>
      <w:r w:rsidR="006157BC">
        <w:t xml:space="preserve">AS AMENDED, </w:t>
      </w:r>
      <w:r>
        <w:t>CODE OF LAWS OF SOUTH CAROLINA, 1976, RELATING TO REINSURANCE CREDITS, SO AS TO</w:t>
      </w:r>
      <w:r w:rsidR="00590165">
        <w:t>, AMONG OTHER THINGS, ADOPT</w:t>
      </w:r>
      <w:r>
        <w:t xml:space="preserve"> THE RECIPROCAL JURISDICTION AMENDMENT FROM THE </w:t>
      </w:r>
      <w:r w:rsidR="006157BC">
        <w:t>NATIONAL ASSOCIATION OF INSURANCE COMMISSIONERS (</w:t>
      </w:r>
      <w:r>
        <w:t>NAIC</w:t>
      </w:r>
      <w:r w:rsidR="006157BC">
        <w:t>)</w:t>
      </w:r>
      <w:r>
        <w:t xml:space="preserve"> MODEL LAW AND TO MAKE OTHER CONFORMING CHANGES; </w:t>
      </w:r>
      <w:r w:rsidR="006157BC">
        <w:t xml:space="preserve">AND </w:t>
      </w:r>
      <w:r>
        <w:t>TO AMEND SECTION 38</w:t>
      </w:r>
      <w:r w:rsidR="00091F5E">
        <w:noBreakHyphen/>
      </w:r>
      <w:r>
        <w:t>9</w:t>
      </w:r>
      <w:r w:rsidR="00091F5E">
        <w:noBreakHyphen/>
      </w:r>
      <w:r>
        <w:t>210,</w:t>
      </w:r>
      <w:r w:rsidR="006157BC">
        <w:t xml:space="preserve"> AS AMENDED,</w:t>
      </w:r>
      <w:r>
        <w:t xml:space="preserve"> RELATING TO THE REDUCTION FROM LIABILITY FOR REINSURANCE, SO AS TO CORRECT A STATUTORY REFERENCE.</w:t>
      </w:r>
      <w:bookmarkStart w:id="4" w:name="titleend"/>
      <w:bookmarkEnd w:id="4"/>
      <w:bookmarkEnd w:id="1"/>
    </w:p>
    <w:p w:rsidR="00AE0C9D" w:rsidRDefault="00AE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1A08">
        <w:t>SECTION</w:t>
      </w:r>
      <w:r>
        <w:tab/>
        <w:t>1.</w:t>
      </w:r>
      <w:r>
        <w:tab/>
      </w:r>
      <w:r w:rsidRPr="00731A08">
        <w:t>Section 38</w:t>
      </w:r>
      <w:r w:rsidR="00091F5E">
        <w:noBreakHyphen/>
      </w:r>
      <w:r w:rsidRPr="00731A08">
        <w:t>9</w:t>
      </w:r>
      <w:r w:rsidR="00091F5E">
        <w:noBreakHyphen/>
      </w:r>
      <w:r w:rsidRPr="00731A08">
        <w:t>200 of the 1976 Code</w:t>
      </w:r>
      <w:r w:rsidR="006157BC">
        <w:t>, as last amended by Act 172 of 2018,</w:t>
      </w:r>
      <w:r w:rsidRPr="00731A08">
        <w:t xml:space="preserve"> is </w:t>
      </w:r>
      <w:r w:rsidR="006157BC">
        <w:t xml:space="preserve">further </w:t>
      </w:r>
      <w:r w:rsidRPr="00731A08">
        <w:t>amended to read:</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w:t>
      </w:r>
      <w:r w:rsidR="006157BC">
        <w:t>Section 38</w:t>
      </w:r>
      <w:r w:rsidR="00091F5E">
        <w:noBreakHyphen/>
      </w:r>
      <w:r w:rsidR="006157BC">
        <w:t>9</w:t>
      </w:r>
      <w:r w:rsidR="00091F5E">
        <w:noBreakHyphen/>
      </w:r>
      <w:r w:rsidR="006157BC">
        <w:t>200.</w:t>
      </w:r>
      <w:r w:rsidR="006157BC">
        <w:tab/>
      </w:r>
      <w:r>
        <w:t>(A)</w:t>
      </w:r>
      <w:r>
        <w:tab/>
      </w:r>
      <w:r w:rsidRPr="000901F0">
        <w:t xml:space="preserve">Credit for reinsurance must be allowed a domestic ceding insurer as an asset or a reduction from liability on account of reinsurance ceded only when the reinsurer meets the requirements of subsection (B), (C), (D), (E), (F), </w:t>
      </w:r>
      <w:r w:rsidRPr="00EC1725">
        <w:rPr>
          <w:strike/>
        </w:rPr>
        <w:t>or</w:t>
      </w:r>
      <w:r w:rsidRPr="000901F0">
        <w:t xml:space="preserve"> (G)</w:t>
      </w:r>
      <w:r>
        <w:rPr>
          <w:u w:val="single"/>
        </w:rPr>
        <w:t>, or (H)</w:t>
      </w:r>
      <w:r w:rsidRPr="00EC1725">
        <w:t xml:space="preserve"> </w:t>
      </w:r>
      <w:r w:rsidRPr="000901F0">
        <w:t>provided that the director or his designee may, pursuant to subsection (</w:t>
      </w:r>
      <w:r w:rsidRPr="00EC1725">
        <w:rPr>
          <w:strike/>
        </w:rPr>
        <w:t>M</w:t>
      </w:r>
      <w:r w:rsidRPr="00EC1725">
        <w:rPr>
          <w:u w:val="single"/>
        </w:rPr>
        <w:t>N</w:t>
      </w:r>
      <w:r w:rsidRPr="000901F0">
        <w:t xml:space="preserve">), adopt by regulation additional specific requirements in relation to or setting forth the valuation of assets or reserve credits, the amount and forms of security supporting reinsurance arrangements, or the circumstances pursuant to which a credit may be reduced or eliminated. Credit only may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w:t>
      </w:r>
      <w:r w:rsidRPr="000901F0">
        <w:lastRenderedPageBreak/>
        <w:t>licensed to transact insurance or reinsurance. If meeting the requirements of subsection (D) or (E), the requirements of subsection (</w:t>
      </w:r>
      <w:r w:rsidRPr="00EC1725">
        <w:rPr>
          <w:strike/>
        </w:rPr>
        <w:t>H</w:t>
      </w:r>
      <w:r w:rsidRPr="00EC1725">
        <w:rPr>
          <w:u w:val="single"/>
        </w:rPr>
        <w:t>I</w:t>
      </w:r>
      <w:r w:rsidRPr="000901F0">
        <w:t>) also must be met.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C1725" w:rsidRPr="000901F0">
        <w:t>Credit must be allowed when the reinsurance is ceded to an assuming insurer which is licensed to transact insurance or reinsurance in this State</w:t>
      </w:r>
      <w:r w:rsidR="00EC1725">
        <w:t xml:space="preserve"> </w:t>
      </w:r>
      <w:r w:rsidR="00EC1725" w:rsidRPr="00EC1725">
        <w:rPr>
          <w:strike/>
        </w:rPr>
        <w:t>,</w:t>
      </w:r>
      <w:r w:rsidR="008F1494" w:rsidRPr="008F1494">
        <w:rPr>
          <w:u w:val="single"/>
        </w:rPr>
        <w:t>or</w:t>
      </w:r>
      <w:r w:rsidR="00EC1725" w:rsidRPr="000901F0">
        <w:t xml:space="preserve"> approved as a reinsurer by the director or designee provided by Section 38</w:t>
      </w:r>
      <w:r w:rsidR="00091F5E">
        <w:noBreakHyphen/>
      </w:r>
      <w:r w:rsidR="00EC1725" w:rsidRPr="000901F0">
        <w:t>5</w:t>
      </w:r>
      <w:r w:rsidR="00091F5E">
        <w:noBreakHyphen/>
      </w:r>
      <w:r w:rsidR="00EC1725" w:rsidRPr="000901F0">
        <w:t>60</w:t>
      </w:r>
      <w:r w:rsidR="00EC1725" w:rsidRPr="00EC1725">
        <w:rPr>
          <w:strike/>
        </w:rPr>
        <w:t>, or licensed as a captive reinsurance company pursuant to Chapter 90 of this title</w:t>
      </w:r>
      <w:r w:rsidR="00EC1725" w:rsidRPr="000901F0">
        <w:t>. It is not the intent of this provision to allow an insurer domiciled outside this State to take credit for reinsurance in its financial statements based on the domestic license, authorization,</w:t>
      </w:r>
      <w:r w:rsidR="00EC1725">
        <w:t xml:space="preserve"> </w:t>
      </w:r>
      <w:r w:rsidR="00EC1725">
        <w:rPr>
          <w:u w:val="single"/>
        </w:rPr>
        <w:t>or</w:t>
      </w:r>
      <w:r w:rsidR="00EC1725" w:rsidRPr="000901F0">
        <w:t xml:space="preserve"> accreditation</w:t>
      </w:r>
      <w:r w:rsidR="00D02193">
        <w:rPr>
          <w:strike/>
        </w:rPr>
        <w:t xml:space="preserve">, or </w:t>
      </w:r>
      <w:r w:rsidR="00091F5E" w:rsidRPr="00091F5E">
        <w:rPr>
          <w:strike/>
        </w:rPr>
        <w:t>‘</w:t>
      </w:r>
      <w:r w:rsidR="00D02193">
        <w:rPr>
          <w:strike/>
        </w:rPr>
        <w:t>substantially similar</w:t>
      </w:r>
      <w:r w:rsidR="00091F5E" w:rsidRPr="00091F5E">
        <w:rPr>
          <w:strike/>
        </w:rPr>
        <w:t>’</w:t>
      </w:r>
      <w:r w:rsidR="00EC1725" w:rsidRPr="00FE6953">
        <w:rPr>
          <w:strike/>
        </w:rPr>
        <w:t xml:space="preserve"> status of the captive reinsurance company</w:t>
      </w:r>
      <w:r w:rsidR="00EC1725" w:rsidRPr="000901F0">
        <w: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C1725" w:rsidRPr="000901F0">
        <w:t>Credit must be allowed when the reinsurance is ceded to an assuming insurer which is accredited as a reinsurer in this State. An accredited reinsurer is one which:</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FE6953">
        <w:tab/>
      </w:r>
      <w:r w:rsidRPr="000901F0">
        <w:t>files with the director or designee evidence of its submission to this state</w:t>
      </w:r>
      <w:r w:rsidR="00091F5E" w:rsidRPr="00091F5E">
        <w:t>’</w:t>
      </w:r>
      <w:r w:rsidRPr="000901F0">
        <w:t>s jurisdiction;</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submits to this state</w:t>
      </w:r>
      <w:r w:rsidR="00091F5E" w:rsidRPr="00091F5E">
        <w:t>’</w:t>
      </w:r>
      <w:r w:rsidR="00EC1725" w:rsidRPr="000901F0">
        <w:t>s authority to examine its books and records;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is licensed to transact insurance or reinsurance in at least one state or, for a United States branch of an alien assuming insurer, is entered through and licensed to transact insurance or reinsurance, in at least one state;</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C1725" w:rsidRPr="000901F0">
        <w:t>files annually with the director or designee a copy of its annual statement filed with the insurance department of its state of domicile and a copy of its most recent audited financial statement;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C1725" w:rsidRPr="000901F0">
        <w:t>demonstrates to the satisfaction of the director that it has adequate financial capacity to meet its reinsurance obligations and is otherwise qualified to assume reinsurance from domestic insurers. An assuming insurer is deemed to meet this requirement at the time of its application if it maintains a surplus as it regards policyholders of no less than twenty million dollars and its accreditation has not been denied by the director or his designee within ninety days after the submission of its application.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(D)(1)</w:t>
      </w:r>
      <w:r w:rsidR="00FE6953">
        <w:tab/>
      </w:r>
      <w:r w:rsidRPr="000901F0">
        <w:t>Credit must be allowed when the reinsurance is ceded to an assuming insurer that is domiciled in, or in the case of a United States branch of an alien assuming insurer is entered through, a state that employs standards regarding credit for reinsurance substantially similar to those applicable under this statute and the assuming insurer or United States branch of an alien assuming insurer: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FE6953">
        <w:tab/>
      </w:r>
      <w:r w:rsidRPr="000901F0">
        <w:t>maintains a surplus as regards policyholders in an amount not less than twenty million dollars;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EC1725" w:rsidRPr="000901F0">
        <w:t>submits to the authority of this State to examine its books and records.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The requirement of Section (D)(1)(a) does not apply to reinsurance ceded and assumed pursuant to pooling arrangements among insurers in the same holding company system.</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00EC1725" w:rsidRPr="000901F0">
        <w:t>Credit must be allowed when the reinsurance is ceded to an assuming insurer which maintains a trust fund in a qualified United States financial institution, defined in Section 38</w:t>
      </w:r>
      <w:r w:rsidR="00091F5E">
        <w:noBreakHyphen/>
      </w:r>
      <w:r w:rsidR="00EC1725" w:rsidRPr="000901F0">
        <w:t>9</w:t>
      </w:r>
      <w:r w:rsidR="00091F5E">
        <w:noBreakHyphen/>
      </w:r>
      <w:r w:rsidR="00EC1725" w:rsidRPr="000901F0">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(2)(a)</w:t>
      </w:r>
      <w:r w:rsidR="00FE6953">
        <w:tab/>
      </w:r>
      <w:r w:rsidRPr="000901F0">
        <w:t>Credit for reinsurance must not be granted under this subsection (E) unless the form of the trust and any amendments to the trust have been approved by:</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rsidR="00FE6953">
        <w:t xml:space="preserve"> </w:t>
      </w:r>
      <w:r w:rsidR="00FE6953">
        <w:tab/>
      </w:r>
      <w:r w:rsidRPr="000901F0">
        <w:t>the insurance commissioner of the state where the trust is domiciled; or</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EC1725" w:rsidRPr="000901F0">
        <w:t>the insurance commissioner of another state who, pursuant to the terms of the trust instrument, has accepted principal regulatory oversight of the trust.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The form of the trust and any trust amendments also must be filed with the commissioner of every state in which the ceding insurer beneficiaries of the trust are domiciled. The trust instrument must provide that contested claims must be valid and enforceable upon the final order of a court of competent jurisdiction in the United States. The trust must vest legal title to assets in the trustees of the trust for the benefit of the assuming insurers</w:t>
      </w:r>
      <w:r w:rsidR="00091F5E" w:rsidRPr="00091F5E">
        <w:t>’</w:t>
      </w:r>
      <w:r w:rsidR="00EC1725" w:rsidRPr="000901F0">
        <w:t xml:space="preserve"> United States ceding insurers and their assigns and successors in interest. The trust and the assuming insurer are subject to examination as determined by the director or his designee.</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D02193">
        <w:t>T</w:t>
      </w:r>
      <w:r w:rsidR="00EC1725" w:rsidRPr="000901F0">
        <w:t>he trust shall remain in effect for as long as the assuming insurer has outstanding obligations due under the reinsurance agreements subject to the trust. No later than February twenty</w:t>
      </w:r>
      <w:r w:rsidR="00091F5E">
        <w:noBreakHyphen/>
      </w:r>
      <w:r w:rsidR="00EC1725" w:rsidRPr="000901F0">
        <w:t>eighth of each year the trustees of the trust shall report to the director or designee in writing setting forth the balance of the trust and listing the trust</w:t>
      </w:r>
      <w:r w:rsidR="00091F5E" w:rsidRPr="00091F5E">
        <w:t>’</w:t>
      </w:r>
      <w:r w:rsidR="00EC1725" w:rsidRPr="000901F0">
        <w:t xml:space="preserve">s investments at the preceding year end and shall certify the date of termination of the trust, if so planned, or certify </w:t>
      </w:r>
      <w:r w:rsidR="00EC1725" w:rsidRPr="000901F0">
        <w:lastRenderedPageBreak/>
        <w:t>that the trust may not expire before the next following December thirty</w:t>
      </w:r>
      <w:r w:rsidR="00091F5E">
        <w:noBreakHyphen/>
      </w:r>
      <w:r w:rsidR="00EC1725" w:rsidRPr="000901F0">
        <w:t>first.</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The following requirements apply to the following categories of assuming insurers: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FE6953">
        <w:tab/>
      </w:r>
      <w:r w:rsidRPr="000901F0">
        <w:t>The trust fund for a single assuming insurer consists of funds in trust in an amount not less than the assuming insurer</w:t>
      </w:r>
      <w:r w:rsidR="00091F5E" w:rsidRPr="00091F5E">
        <w:t>’</w:t>
      </w:r>
      <w:r w:rsidRPr="000901F0">
        <w:t>s liabilities attributable to reinsurance ceded by United States ceding insurers, and in addition, the assuming insurer shall maintain a trusteed surplus of not less than twenty million dollars. 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091F5E" w:rsidRPr="00091F5E">
        <w:t>’</w:t>
      </w:r>
      <w:r w:rsidRPr="000901F0">
        <w:t>s liquidity or solvency. The minimum required trusteed surplus may not be reduced to an amount less than thirty percent of the assuming insurer</w:t>
      </w:r>
      <w:r w:rsidR="00091F5E" w:rsidRPr="00091F5E">
        <w:t>’</w:t>
      </w:r>
      <w:r w:rsidRPr="000901F0">
        <w:t>s liabilities attributable to reinsurance by domestic ceding insurers covered by the trust.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(b)(i)</w:t>
      </w:r>
      <w:r w:rsidR="00FE6953">
        <w:tab/>
      </w:r>
      <w:r w:rsidRPr="000901F0">
        <w:t>In the case of a group including incorporated and individual unincorporated underwriters: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t>f</w:t>
      </w:r>
      <w:r w:rsidR="00EC1725" w:rsidRPr="000901F0">
        <w:t>or reinsurance ceded under reinsurance agreements with an inception, amendment, or renewal date on or after January 1, 1993, the trust consists of a trusteed account in an amount not less than the respective underwriter</w:t>
      </w:r>
      <w:r w:rsidR="00091F5E" w:rsidRPr="00091F5E">
        <w:t>’</w:t>
      </w:r>
      <w:r w:rsidR="00EC1725" w:rsidRPr="000901F0">
        <w:t>s several liabilities attributable to business ceded by United States domiciled ceding insurers to any underwriter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t>f</w:t>
      </w:r>
      <w:r w:rsidR="00EC1725" w:rsidRPr="000901F0">
        <w:t>or reinsurance ceded under reinsurance agreements with an inception date on or before December 31, 1992, and not amended or renewed after that date, notwithstanding the other provisions of this section, the trust consists of a trusteed account in an amount not less than the respective underwriter</w:t>
      </w:r>
      <w:r w:rsidR="00091F5E" w:rsidRPr="00091F5E">
        <w:t>’</w:t>
      </w:r>
      <w:r w:rsidR="00EC1725" w:rsidRPr="000901F0">
        <w:t>s several insurance and reinsurance liabilities attributable to business written in the United States;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00EC1725" w:rsidRPr="000901F0">
        <w:t xml:space="preserve">in addition to these trusts, the group shall maintain in trust a trusteed surplus of which one hundred million dollars is </w:t>
      </w:r>
      <w:r w:rsidR="00EC1725" w:rsidRPr="000901F0">
        <w:lastRenderedPageBreak/>
        <w:t>held jointly for the benefit of the United States domiciled ceding insurers of any member of the group for all years of account; and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rsidR="00FE6953">
        <w:tab/>
      </w:r>
      <w:r w:rsidRPr="000901F0">
        <w:t>The incorporated members of the group must not be engaged in any business other than underwriting as a member of the group and are subject to the same level of regulation and solvency control by the group</w:t>
      </w:r>
      <w:r w:rsidR="00091F5E" w:rsidRPr="00091F5E">
        <w:t>’</w:t>
      </w:r>
      <w:r w:rsidRPr="000901F0">
        <w:t>s domiciliary regulator as are the unincorporated members.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EC1725" w:rsidRPr="000901F0">
        <w:t>The group, within ninety days after its financial statements are due to be filed with the group</w:t>
      </w:r>
      <w:r w:rsidR="00091F5E" w:rsidRPr="00091F5E">
        <w:t>’</w:t>
      </w:r>
      <w:r w:rsidR="00EC1725" w:rsidRPr="000901F0">
        <w:t>s domiciliary regulator, shall provide to the director an annual certification by the group</w:t>
      </w:r>
      <w:r w:rsidR="00091F5E" w:rsidRPr="00091F5E">
        <w:t>’</w:t>
      </w:r>
      <w:r w:rsidR="00EC1725" w:rsidRPr="000901F0">
        <w:t>s domiciliary regulator of the solvency of each underwriter member or if a certification is unavailable, financial statements prepared by independent public accountants of each underwriter member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In the case of a group of incorporated underwriters under common administration, the group shall:</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rsidR="00FE6953">
        <w:t xml:space="preserve"> </w:t>
      </w:r>
      <w:r w:rsidR="00FE6953">
        <w:tab/>
      </w:r>
      <w:r w:rsidRPr="000901F0">
        <w:t>have continuously transacted an insurance business outside the United States for at least three years immediately before making application for accreditation;</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00EC1725" w:rsidRPr="000901F0">
        <w:t>maintain aggregate policyholders</w:t>
      </w:r>
      <w:r w:rsidR="00091F5E" w:rsidRPr="00091F5E">
        <w:t>’</w:t>
      </w:r>
      <w:r w:rsidR="00EC1725" w:rsidRPr="000901F0">
        <w:t xml:space="preserve"> surplus of at least ten billion dollars;</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00EC1725" w:rsidRPr="000901F0">
        <w:t>maintain a trust fund in an amount not less than the group</w:t>
      </w:r>
      <w:r w:rsidR="00091F5E" w:rsidRPr="00091F5E">
        <w:t>’</w:t>
      </w:r>
      <w:r w:rsidR="00EC1725" w:rsidRPr="000901F0">
        <w:t>s several liabilities attributable to business ceded by United States domiciled ceding insurers to any member of the group pursuant to reinsurance contracts issued in the name of the group;</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00EC1725" w:rsidRPr="000901F0">
        <w:t>in addition, maintain a joint trusteed surplus of which one hundred million dollars must be held jointly for the benefit of United States domiciled ceding insurers of any member of the group as additional security for these liabilities; and</w:t>
      </w:r>
    </w:p>
    <w:p w:rsidR="00EC1725" w:rsidRDefault="00FE6953"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00EC1725" w:rsidRPr="000901F0">
        <w:t>within ninety days after its financial statements are due to be filed with the group</w:t>
      </w:r>
      <w:r w:rsidR="00091F5E" w:rsidRPr="00091F5E">
        <w:t>’</w:t>
      </w:r>
      <w:r w:rsidR="00EC1725" w:rsidRPr="000901F0">
        <w:t>s domiciliary regulator, make available to the director an annual certification of each underwriter member</w:t>
      </w:r>
      <w:r w:rsidR="00091F5E" w:rsidRPr="00091F5E">
        <w:t>’</w:t>
      </w:r>
      <w:r w:rsidR="00EC1725" w:rsidRPr="000901F0">
        <w:t>s solvency by the member</w:t>
      </w:r>
      <w:r w:rsidR="00091F5E" w:rsidRPr="00091F5E">
        <w:t>’</w:t>
      </w:r>
      <w:r w:rsidR="00EC1725" w:rsidRPr="000901F0">
        <w:t>s domiciliary regulator and financial statements of each underwriter member of the group prepared by its independent public accountant.</w:t>
      </w:r>
    </w:p>
    <w:p w:rsidR="00FE6953" w:rsidRPr="00731A08" w:rsidRDefault="00EC1725"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tab/>
      </w:r>
      <w:r w:rsidR="00CD696E" w:rsidRPr="00CD696E">
        <w:rPr>
          <w:u w:val="single"/>
        </w:rPr>
        <w:t>(</w:t>
      </w:r>
      <w:r w:rsidR="00FE6953">
        <w:rPr>
          <w:u w:val="single"/>
        </w:rPr>
        <w:t>F)(1)</w:t>
      </w:r>
      <w:r w:rsidR="00792C39" w:rsidRPr="00792C39">
        <w:tab/>
      </w:r>
      <w:r w:rsidR="00FE6953" w:rsidRPr="00731A08">
        <w:rPr>
          <w:u w:val="single"/>
        </w:rPr>
        <w:t>Credit must be allowed when the reinsurance is ceded to an assuming insurer that has been certified by the director or his designee as a reinsurer in this State and secures its obligations with the requirements of this subsection.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Pr>
          <w:u w:val="single"/>
        </w:rPr>
        <w:t>(2)</w:t>
      </w:r>
      <w:r w:rsidRPr="00792C39">
        <w:tab/>
      </w:r>
      <w:r w:rsidR="00FE6953" w:rsidRPr="00731A08">
        <w:rPr>
          <w:u w:val="single"/>
        </w:rPr>
        <w:t>In order to be eligible for certification, the assuming insurer must: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Pr="00792C39">
        <w:tab/>
      </w:r>
      <w:r w:rsidR="00FE6953">
        <w:rPr>
          <w:u w:val="single"/>
        </w:rPr>
        <w:t>(a)</w:t>
      </w:r>
      <w:r w:rsidRPr="00792C39">
        <w:tab/>
      </w:r>
      <w:r w:rsidR="00FE6953" w:rsidRPr="00731A08">
        <w:rPr>
          <w:u w:val="single"/>
        </w:rPr>
        <w:t>be domiciled and licensed to transact insurance or reinsurance in a qualified jurisdiction, as determined by the director pursuant to this 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maintain minimum capital and surplus, or its equivalent, in an amount to be determined by the director or his designee pursuant to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maintain financial strength ratings from two or more rating agencies deemed acceptable by the director or his designee pursuant to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(d)</w:t>
      </w:r>
      <w:r w:rsidRPr="00792C39">
        <w:tab/>
      </w:r>
      <w:r w:rsidR="00FE6953" w:rsidRPr="00731A08">
        <w:rPr>
          <w:u w:val="single"/>
        </w:rPr>
        <w:t>agree to submit to the jurisdiction of this State, appoint the director as its agent for service of process in this State, and agree to provide security for one hundred percent of the assuming insurer</w:t>
      </w:r>
      <w:r w:rsidR="00091F5E" w:rsidRPr="00091F5E">
        <w:rPr>
          <w:u w:val="single"/>
        </w:rPr>
        <w:t>’</w:t>
      </w:r>
      <w:r w:rsidR="00FE6953" w:rsidRPr="00731A08">
        <w:rPr>
          <w:u w:val="single"/>
        </w:rPr>
        <w:t>s liabilities attributable to reinsurance ceded by domestic ceding insurers if it resists enforcement of a final United States judgment;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(e)</w:t>
      </w:r>
      <w:r w:rsidRPr="00792C39">
        <w:tab/>
      </w:r>
      <w:r w:rsidR="00FE6953" w:rsidRPr="00731A08">
        <w:rPr>
          <w:u w:val="single"/>
        </w:rPr>
        <w:t>agree to meet applicable information filing requirements as determined by the director or his designee, both with respect to an initial application for certification and on an ongoing basis;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(f)</w:t>
      </w:r>
      <w:r w:rsidRPr="00792C39">
        <w:tab/>
      </w:r>
      <w:r w:rsidR="00FE6953" w:rsidRPr="00731A08">
        <w:rPr>
          <w:u w:val="single"/>
        </w:rPr>
        <w:t>satisfy any other requirements for certification deemed relevant by the commissioner.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Pr>
          <w:u w:val="single"/>
        </w:rPr>
        <w:t>(3)</w:t>
      </w:r>
      <w:r w:rsidRPr="00792C39">
        <w:tab/>
      </w:r>
      <w:r w:rsidR="00FE6953" w:rsidRPr="00731A08">
        <w:rPr>
          <w:u w:val="single"/>
        </w:rPr>
        <w:t>An association, including incorporated and individual unincorporated underwriters, may be a certified reinsurer. In addition to satisfying other requirements of item (2) of this subsection, in order to be eligible for certification: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the incorporated members of the association may not be engaged in any business other than underwriting as a member of the association and are subject to the same level of regulation and solvency control by the association</w:t>
      </w:r>
      <w:r w:rsidR="00091F5E" w:rsidRPr="00091F5E">
        <w:rPr>
          <w:u w:val="single"/>
        </w:rPr>
        <w:t>’</w:t>
      </w:r>
      <w:r w:rsidR="00FE6953" w:rsidRPr="00731A08">
        <w:rPr>
          <w:u w:val="single"/>
        </w:rPr>
        <w:t>s domiciliary regulator as are the unincorporated members;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within ninety days after its financial statements are due to be filed with the association</w:t>
      </w:r>
      <w:r w:rsidR="00091F5E" w:rsidRPr="00091F5E">
        <w:rPr>
          <w:u w:val="single"/>
        </w:rPr>
        <w:t>’</w:t>
      </w:r>
      <w:r w:rsidR="00FE6953" w:rsidRPr="00731A08">
        <w:rPr>
          <w:u w:val="single"/>
        </w:rPr>
        <w:t>s domiciliary regulator, the association shall provide to the director an annual certification by the association</w:t>
      </w:r>
      <w:r w:rsidR="00091F5E" w:rsidRPr="00091F5E">
        <w:rPr>
          <w:u w:val="single"/>
        </w:rPr>
        <w:t>’</w:t>
      </w:r>
      <w:r w:rsidR="00FE6953" w:rsidRPr="00731A08">
        <w:rPr>
          <w:u w:val="single"/>
        </w:rPr>
        <w:t>s domiciliary regulator of the solvency of each underwriter member; or if a certification is unavailable, financial statements prepared by independent public accountants, of each underwriter member of the association.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00FE6953">
        <w:rPr>
          <w:u w:val="single"/>
        </w:rPr>
        <w:t>(4)</w:t>
      </w:r>
      <w:r w:rsidRPr="00792C39">
        <w:tab/>
      </w:r>
      <w:r w:rsidR="00FE6953" w:rsidRPr="00731A08">
        <w:rPr>
          <w:u w:val="singl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In order to determine whether the domiciliary jurisdiction of a non</w:t>
      </w:r>
      <w:r w:rsidR="00091F5E">
        <w:rPr>
          <w:u w:val="single"/>
        </w:rPr>
        <w:noBreakHyphen/>
      </w:r>
      <w:r w:rsidR="00FE6953" w:rsidRPr="00731A08">
        <w:rPr>
          <w:u w:val="single"/>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w:t>
      </w:r>
      <w:r w:rsidR="00FE6953">
        <w:rPr>
          <w:u w:val="single"/>
        </w:rPr>
        <w:t>,</w:t>
      </w:r>
      <w:r w:rsidR="00FE6953" w:rsidRPr="00731A08">
        <w:rPr>
          <w:u w:val="single"/>
        </w:rPr>
        <w:t xml:space="preserve"> and the extent of reciprocal recognition afforded by the non</w:t>
      </w:r>
      <w:r w:rsidR="00091F5E">
        <w:rPr>
          <w:u w:val="single"/>
        </w:rPr>
        <w:noBreakHyphen/>
      </w:r>
      <w:r w:rsidR="00FE6953" w:rsidRPr="00731A08">
        <w:rPr>
          <w:u w:val="singl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(b)</w:t>
      </w:r>
      <w:r w:rsidRPr="00792C39">
        <w:tab/>
      </w:r>
      <w:r w:rsidR="00FE6953" w:rsidRPr="00731A08">
        <w:rPr>
          <w:u w:val="single"/>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Pr>
          <w:u w:val="single"/>
        </w:rPr>
        <w:t>(c)</w:t>
      </w:r>
      <w:r w:rsidRPr="00792C39">
        <w:tab/>
      </w:r>
      <w:r w:rsidR="00FE6953" w:rsidRPr="00731A08">
        <w:rPr>
          <w:u w:val="single"/>
        </w:rPr>
        <w:t>United States jurisdictions that meet the requirement for accreditation under the NAIC financial standards and accreditation program must be recognized as qualified jurisdictions.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(d)</w:t>
      </w:r>
      <w:r w:rsidRPr="00792C39">
        <w:tab/>
      </w:r>
      <w:r w:rsidR="00FE6953" w:rsidRPr="00731A08">
        <w:rPr>
          <w:u w:val="single"/>
        </w:rPr>
        <w:t>If a certified reinsurer</w:t>
      </w:r>
      <w:r w:rsidR="00091F5E" w:rsidRPr="00091F5E">
        <w:rPr>
          <w:u w:val="single"/>
        </w:rPr>
        <w:t>’</w:t>
      </w:r>
      <w:r w:rsidR="00FE6953" w:rsidRPr="00731A08">
        <w:rPr>
          <w:u w:val="single"/>
        </w:rPr>
        <w:t>s domiciliary jurisdiction ceases to be a qualified jurisdiction, the director or his designee has the discretion to suspend the reinsurer</w:t>
      </w:r>
      <w:r w:rsidR="00091F5E" w:rsidRPr="00091F5E">
        <w:rPr>
          <w:u w:val="single"/>
        </w:rPr>
        <w:t>’</w:t>
      </w:r>
      <w:r w:rsidR="00FE6953" w:rsidRPr="00731A08">
        <w:rPr>
          <w:u w:val="single"/>
        </w:rPr>
        <w:t>s certification indefinitely, in lieu</w:t>
      </w:r>
      <w:r w:rsidR="00FE6953">
        <w:rPr>
          <w:u w:val="single"/>
        </w:rPr>
        <w:t xml:space="preserve"> </w:t>
      </w:r>
      <w:r w:rsidR="00FE6953" w:rsidRPr="00731A08">
        <w:rPr>
          <w:u w:val="single"/>
        </w:rPr>
        <w:t>of revocation.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(5)</w:t>
      </w:r>
      <w:r w:rsidRPr="00792C39">
        <w:tab/>
      </w:r>
      <w:r w:rsidR="00FE6953" w:rsidRPr="00731A08">
        <w:rPr>
          <w:u w:val="singl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(6)</w:t>
      </w:r>
      <w:r w:rsidRPr="00792C39">
        <w:tab/>
      </w:r>
      <w:r w:rsidR="00FE6953" w:rsidRPr="00731A08">
        <w:rPr>
          <w:u w:val="single"/>
        </w:rPr>
        <w:t xml:space="preserve">A certified reinsurer shall secure obligations assumed from domestic ceding insurers under this subsection at a level </w:t>
      </w:r>
      <w:r w:rsidR="00FE6953" w:rsidRPr="00731A08">
        <w:rPr>
          <w:u w:val="single"/>
        </w:rPr>
        <w:lastRenderedPageBreak/>
        <w:t>consistent with its rating, as specified in regulations promulgated by the director or his designee.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(b)</w:t>
      </w:r>
      <w:r w:rsidRPr="00792C39">
        <w:tab/>
      </w:r>
      <w:r w:rsidR="00FE6953" w:rsidRPr="00731A08">
        <w:rPr>
          <w:u w:val="singl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(c)</w:t>
      </w:r>
      <w:r w:rsidRPr="00792C39">
        <w:tab/>
      </w:r>
      <w:r w:rsidR="00FE6953" w:rsidRPr="00731A08">
        <w:rPr>
          <w:u w:val="singl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(d)</w:t>
      </w:r>
      <w:r w:rsidRPr="00792C39">
        <w:tab/>
      </w:r>
      <w:r w:rsidR="003A48DE">
        <w:rPr>
          <w:u w:val="single"/>
        </w:rPr>
        <w:t>I</w:t>
      </w:r>
      <w:r w:rsidR="00FE6953" w:rsidRPr="00731A08">
        <w:rPr>
          <w:u w:val="single"/>
        </w:rPr>
        <w:t>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091F5E" w:rsidRPr="00091F5E">
        <w:rPr>
          <w:u w:val="single"/>
        </w:rPr>
        <w:t>’</w:t>
      </w:r>
      <w:r w:rsidR="00FE6953" w:rsidRPr="00731A08">
        <w:rPr>
          <w:u w:val="single"/>
        </w:rPr>
        <w:t>s obligations will not be paid in full when due.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(e)</w:t>
      </w:r>
      <w:r w:rsidRPr="00792C39">
        <w:tab/>
      </w:r>
      <w:r w:rsidR="00FE6953" w:rsidRPr="00731A08">
        <w:rPr>
          <w:u w:val="single"/>
        </w:rPr>
        <w:t>A certified reinsurer whose certification has been terminated for any reason shall be treated as a certified reinsurer required to secure one hundred percent of its obligations.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3A48DE">
        <w:rPr>
          <w:u w:val="single"/>
        </w:rPr>
        <w:t xml:space="preserve"> </w:t>
      </w:r>
      <w:r w:rsidRPr="00792C39">
        <w:tab/>
      </w:r>
      <w:r w:rsidR="00FE6953" w:rsidRPr="00731A08">
        <w:rPr>
          <w:u w:val="single"/>
        </w:rPr>
        <w:t xml:space="preserve">As used in this </w:t>
      </w:r>
      <w:r w:rsidR="008F1494">
        <w:rPr>
          <w:u w:val="single"/>
        </w:rPr>
        <w:t xml:space="preserve">subsection, the term </w:t>
      </w:r>
      <w:r w:rsidR="00091F5E" w:rsidRPr="00091F5E">
        <w:rPr>
          <w:u w:val="single"/>
        </w:rPr>
        <w:t>‘</w:t>
      </w:r>
      <w:r w:rsidR="00FE6953" w:rsidRPr="00731A08">
        <w:rPr>
          <w:u w:val="single"/>
        </w:rPr>
        <w:t>terminate</w:t>
      </w:r>
      <w:r w:rsidR="00091F5E" w:rsidRPr="00091F5E">
        <w:rPr>
          <w:u w:val="single"/>
        </w:rPr>
        <w:t>’</w:t>
      </w:r>
      <w:r w:rsidR="00FE6953" w:rsidRPr="00731A08">
        <w:rPr>
          <w:u w:val="single"/>
        </w:rPr>
        <w:t xml:space="preserve"> refers to revocation, suspension, voluntary surrender, and inactive status.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(ii)</w:t>
      </w:r>
      <w:r w:rsidRPr="00792C39">
        <w:tab/>
      </w:r>
      <w:r w:rsidR="00FE6953" w:rsidRPr="00731A08">
        <w:rPr>
          <w:u w:val="single"/>
        </w:rPr>
        <w:t>If the director or his designee continues to assign a higher rating as permitted by other provisions of this section, this requirement does not apply to a certified reinsurer in inactive status or to a reinsurer whose certification has been suspended.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lastRenderedPageBreak/>
        <w:tab/>
      </w:r>
      <w:r w:rsidRPr="00792C39">
        <w:tab/>
      </w:r>
      <w:r w:rsidR="003A48DE">
        <w:rPr>
          <w:u w:val="single"/>
        </w:rPr>
        <w:t>(7)</w:t>
      </w:r>
      <w:r w:rsidRPr="00792C39">
        <w:tab/>
      </w:r>
      <w:r w:rsidR="00FE6953" w:rsidRPr="00731A08">
        <w:rPr>
          <w:u w:val="single"/>
        </w:rPr>
        <w:t>If an applicant for certification has been certified as a reinsurer in a NAIC</w:t>
      </w:r>
      <w:r w:rsidR="00091F5E">
        <w:rPr>
          <w:u w:val="single"/>
        </w:rPr>
        <w:noBreakHyphen/>
      </w:r>
      <w:r w:rsidR="00FE6953" w:rsidRPr="00731A08">
        <w:rPr>
          <w:u w:val="single"/>
        </w:rPr>
        <w:t>accredited jurisdiction, the director or his designee has the discretion to defer to that jurisdiction</w:t>
      </w:r>
      <w:r w:rsidR="00091F5E" w:rsidRPr="00091F5E">
        <w:rPr>
          <w:u w:val="single"/>
        </w:rPr>
        <w:t>’</w:t>
      </w:r>
      <w:r w:rsidR="00FE6953" w:rsidRPr="00731A08">
        <w:rPr>
          <w:u w:val="single"/>
        </w:rPr>
        <w:t>s certification and to defer to the rating assigned by that jurisdiction, and the assuming insurer must be considered to be a certified reinsurer in this State.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sidRPr="00731A08">
        <w:rPr>
          <w:u w:val="single"/>
        </w:rPr>
        <w:t>(8)</w:t>
      </w:r>
      <w:r w:rsidRPr="00792C39">
        <w:tab/>
      </w:r>
      <w:r w:rsidR="00FE6953" w:rsidRPr="00731A08">
        <w:rPr>
          <w:u w:val="single"/>
        </w:rPr>
        <w:t>A certified reinsurer that ceases to assume new business in this State may request to maintain its certification in inactive status in order to continue to qualify for a reduction in security for its in</w:t>
      </w:r>
      <w:r w:rsidR="00091F5E">
        <w:rPr>
          <w:u w:val="single"/>
        </w:rPr>
        <w:noBreakHyphen/>
      </w:r>
      <w:r w:rsidR="00FE6953" w:rsidRPr="00731A08">
        <w:rPr>
          <w:u w:val="singl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003A48DE">
        <w:rPr>
          <w:u w:val="single"/>
        </w:rPr>
        <w:t>(G)(1)</w:t>
      </w:r>
      <w:r w:rsidRPr="00792C39">
        <w:tab/>
      </w:r>
      <w:r w:rsidR="00FE6953" w:rsidRPr="00731A08">
        <w:rPr>
          <w:u w:val="single"/>
        </w:rPr>
        <w:t>Credit shall be allowed when the reinsurance is ceded to an assuming insurer meeting each of the conditions set forth below</w:t>
      </w:r>
      <w:r w:rsidR="008F1494" w:rsidRPr="008F1494">
        <w:rPr>
          <w:u w:val="single"/>
        </w:rPr>
        <w: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The assuming insurer must have its head office or be domiciled in, as applicable, and be licensed in</w:t>
      </w:r>
      <w:r w:rsidR="00FE6953">
        <w:rPr>
          <w:u w:val="single"/>
        </w:rPr>
        <w:t xml:space="preserve"> a </w:t>
      </w:r>
      <w:r w:rsidR="00D42975">
        <w:rPr>
          <w:u w:val="single"/>
        </w:rPr>
        <w:t>r</w:t>
      </w:r>
      <w:r w:rsidR="00FE6953">
        <w:rPr>
          <w:u w:val="single"/>
        </w:rPr>
        <w:t xml:space="preserve">eciprocal </w:t>
      </w:r>
      <w:r w:rsidR="00D42975">
        <w:rPr>
          <w:u w:val="single"/>
        </w:rPr>
        <w:t>j</w:t>
      </w:r>
      <w:r w:rsidR="00FE6953">
        <w:rPr>
          <w:u w:val="single"/>
        </w:rPr>
        <w:t xml:space="preserve">urisdiction. A </w:t>
      </w:r>
      <w:r w:rsidR="00091F5E" w:rsidRPr="00091F5E">
        <w:rPr>
          <w:u w:val="single"/>
        </w:rPr>
        <w:t>‘</w:t>
      </w:r>
      <w:r w:rsidR="00D42975">
        <w:rPr>
          <w:u w:val="single"/>
        </w:rPr>
        <w:t>r</w:t>
      </w:r>
      <w:r w:rsidR="00FE6953" w:rsidRPr="00731A08">
        <w:rPr>
          <w:u w:val="single"/>
        </w:rPr>
        <w:t xml:space="preserve">eciprocal </w:t>
      </w:r>
      <w:r w:rsidR="00D42975">
        <w:rPr>
          <w:u w:val="single"/>
        </w:rPr>
        <w:t>j</w:t>
      </w:r>
      <w:r w:rsidR="00FE6953" w:rsidRPr="00731A08">
        <w:rPr>
          <w:u w:val="single"/>
        </w:rPr>
        <w:t>urisdiction</w:t>
      </w:r>
      <w:r w:rsidR="00091F5E" w:rsidRPr="00091F5E">
        <w:rPr>
          <w:u w:val="single"/>
        </w:rPr>
        <w:t>’</w:t>
      </w:r>
      <w:r w:rsidR="00FE6953" w:rsidRPr="00731A08">
        <w:rPr>
          <w:u w:val="single"/>
        </w:rPr>
        <w:t xml:space="preserve"> is a jurisdiction that meets one of the following:</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CD696E">
        <w:rPr>
          <w:u w:val="single"/>
        </w:rPr>
        <w:t xml:space="preserve"> </w:t>
      </w:r>
      <w:r w:rsidRPr="00792C39">
        <w:tab/>
      </w:r>
      <w:r w:rsidR="00340D8B">
        <w:rPr>
          <w:u w:val="single"/>
        </w:rPr>
        <w:t>a</w:t>
      </w:r>
      <w:r w:rsidR="00FE6953" w:rsidRPr="00731A08">
        <w:rPr>
          <w:u w:val="single"/>
        </w:rPr>
        <w:t xml:space="preserve"> non</w:t>
      </w:r>
      <w:r w:rsidR="00091F5E">
        <w:rPr>
          <w:u w:val="single"/>
        </w:rPr>
        <w:noBreakHyphen/>
      </w:r>
      <w:r w:rsidR="00FE6953" w:rsidRPr="00731A08">
        <w:rPr>
          <w:u w:val="single"/>
        </w:rPr>
        <w:t xml:space="preserve">U.S. jurisdiction that is subject </w:t>
      </w:r>
      <w:r w:rsidR="00FE6953">
        <w:rPr>
          <w:u w:val="single"/>
        </w:rPr>
        <w:t>to an in</w:t>
      </w:r>
      <w:r w:rsidR="00091F5E">
        <w:rPr>
          <w:u w:val="single"/>
        </w:rPr>
        <w:noBreakHyphen/>
      </w:r>
      <w:r w:rsidR="00FE6953" w:rsidRPr="00731A08">
        <w:rPr>
          <w:u w:val="single"/>
        </w:rPr>
        <w:t xml:space="preserve">force covered agreement with the United States, each within its legal authority, or, in the case of a covered agreement between the United States and </w:t>
      </w:r>
      <w:r w:rsidR="008F1494">
        <w:rPr>
          <w:u w:val="single"/>
        </w:rPr>
        <w:t xml:space="preserve">the </w:t>
      </w:r>
      <w:r w:rsidR="00FE6953" w:rsidRPr="00731A08">
        <w:rPr>
          <w:u w:val="single"/>
        </w:rPr>
        <w:t xml:space="preserve">European Union, is a member state of the European Union. For purposes of this subsection, a </w:t>
      </w:r>
      <w:r w:rsidR="00091F5E" w:rsidRPr="00091F5E">
        <w:rPr>
          <w:u w:val="single"/>
        </w:rPr>
        <w:t>‘</w:t>
      </w:r>
      <w:r w:rsidR="00FE6953" w:rsidRPr="00731A08">
        <w:rPr>
          <w:u w:val="single"/>
        </w:rPr>
        <w:t>covered agreement</w:t>
      </w:r>
      <w:r w:rsidR="00091F5E" w:rsidRPr="00091F5E">
        <w:rPr>
          <w:u w:val="single"/>
        </w:rPr>
        <w:t>’</w:t>
      </w:r>
      <w:r w:rsidR="00FE6953" w:rsidRPr="00731A08">
        <w:rPr>
          <w:u w:val="single"/>
        </w:rPr>
        <w:t xml:space="preserve"> is an agreement entered into pursuant to Dodd Frank Wall Street Reform and Consu</w:t>
      </w:r>
      <w:r w:rsidR="007B4217">
        <w:rPr>
          <w:u w:val="single"/>
        </w:rPr>
        <w:t>mer Protection Act, 31 U.S.C. Sections</w:t>
      </w:r>
      <w:r w:rsidR="00FE6953" w:rsidRPr="00731A08">
        <w:rPr>
          <w:u w:val="single"/>
        </w:rPr>
        <w:t xml:space="preserve"> 313 and 314, that is currently in effect or in a period of provisional application and addresses the elimination, under specified conditions, of collateral requirements as a condition for entering into any reinsurance agreement with a ceding insurer domiciled in this </w:t>
      </w:r>
      <w:r w:rsidR="00FE6953">
        <w:rPr>
          <w:u w:val="single"/>
        </w:rPr>
        <w:t>S</w:t>
      </w:r>
      <w:r w:rsidR="00FE6953" w:rsidRPr="00731A08">
        <w:rPr>
          <w:u w:val="single"/>
        </w:rPr>
        <w:t>tate or for allowing the ceding insurer to recognize credit for reinsurance;</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w:t>
      </w:r>
      <w:r w:rsidRPr="00792C39">
        <w:tab/>
      </w:r>
      <w:r w:rsidR="00340D8B" w:rsidRPr="00340D8B">
        <w:rPr>
          <w:u w:val="single"/>
        </w:rPr>
        <w:t>a</w:t>
      </w:r>
      <w:r w:rsidR="00FE6953" w:rsidRPr="00731A08">
        <w:rPr>
          <w:u w:val="single"/>
        </w:rPr>
        <w:t xml:space="preserve"> U.S. jurisdiction that meets the requirements for accreditation under the NAIC financial standards and accreditation program; 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(iii)</w:t>
      </w:r>
      <w:r w:rsidRPr="00792C39">
        <w:tab/>
      </w:r>
      <w:r w:rsidR="00340D8B">
        <w:rPr>
          <w:u w:val="single"/>
        </w:rPr>
        <w:t>a</w:t>
      </w:r>
      <w:r w:rsidR="00FE6953" w:rsidRPr="00731A08">
        <w:rPr>
          <w:u w:val="single"/>
        </w:rPr>
        <w:t xml:space="preserve"> qualified jurisdiction, as determined by the </w:t>
      </w:r>
      <w:r w:rsidR="00721930">
        <w:rPr>
          <w:u w:val="single"/>
        </w:rPr>
        <w:t>director</w:t>
      </w:r>
      <w:r w:rsidR="00FE6953" w:rsidRPr="00731A08">
        <w:rPr>
          <w:u w:val="single"/>
        </w:rPr>
        <w:t xml:space="preserve"> pursuant to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200(F)(4), which is not otherwise described in </w:t>
      </w:r>
      <w:r w:rsidR="00340D8B">
        <w:rPr>
          <w:u w:val="single"/>
        </w:rPr>
        <w:t>s</w:t>
      </w:r>
      <w:r w:rsidR="00FE6953" w:rsidRPr="00731A08">
        <w:rPr>
          <w:u w:val="single"/>
        </w:rPr>
        <w:t>ubparagraph (a)(i) or (a)(ii) and which meets certain additional requirements, consistent with the terms and conditions of in</w:t>
      </w:r>
      <w:r w:rsidR="00091F5E">
        <w:rPr>
          <w:u w:val="single"/>
        </w:rPr>
        <w:noBreakHyphen/>
      </w:r>
      <w:r w:rsidR="00FE6953" w:rsidRPr="00731A08">
        <w:rPr>
          <w:u w:val="single"/>
        </w:rPr>
        <w:t xml:space="preserve">force covered agreements, as specified by the </w:t>
      </w:r>
      <w:r w:rsidR="00721930">
        <w:rPr>
          <w:u w:val="single"/>
        </w:rPr>
        <w:t>director</w:t>
      </w:r>
      <w:r w:rsidR="00FE6953" w:rsidRPr="00731A08">
        <w:rPr>
          <w:u w:val="single"/>
        </w:rPr>
        <w:t xml:space="preserve">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 xml:space="preserve">The assuming insurer must have and maintain, on an ongoing basis, minimum capital and surplus, or its equivalent, </w:t>
      </w:r>
      <w:r w:rsidR="00FE6953" w:rsidRPr="00731A08">
        <w:rPr>
          <w:u w:val="single"/>
        </w:rPr>
        <w:lastRenderedPageBreak/>
        <w:t>calculated according to the methodology of its domiciliary jurisdiction, in an amount to be set forth in regulation.  If the assuming insurer is an association, including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to be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(c)</w:t>
      </w:r>
      <w:r w:rsidRPr="00792C39">
        <w:tab/>
      </w:r>
      <w:r w:rsidR="00FE6953" w:rsidRPr="00731A08">
        <w:rPr>
          <w:u w:val="single"/>
        </w:rPr>
        <w:t>The assuming insurer must have and maintain, on an ongoing basis, a minimum solvency or capital ratio, as applicable, which wi</w:t>
      </w:r>
      <w:r w:rsidR="00FE6953">
        <w:rPr>
          <w:u w:val="single"/>
        </w:rPr>
        <w:t xml:space="preserve">ll be set forth in regulation. </w:t>
      </w:r>
      <w:r w:rsidR="00FE6953" w:rsidRPr="00731A08">
        <w:rPr>
          <w:u w:val="single"/>
        </w:rPr>
        <w:t>I</w:t>
      </w:r>
      <w:r w:rsidR="00FE6953">
        <w:rPr>
          <w:u w:val="single"/>
        </w:rPr>
        <w:t>f</w:t>
      </w:r>
      <w:r w:rsidR="00FE6953" w:rsidRPr="00731A08">
        <w:rPr>
          <w:u w:val="single"/>
        </w:rPr>
        <w:t xml:space="preserve"> the assuming insurer is an association, including incorporated and individual unincorporated underwriters, it must have and maintain, on an ongoing basis, a minimum solvency or capital ration in the </w:t>
      </w:r>
      <w:r w:rsidR="00D42975">
        <w:rPr>
          <w:u w:val="single"/>
        </w:rPr>
        <w:t>r</w:t>
      </w:r>
      <w:r w:rsidR="00FE6953" w:rsidRPr="00731A08">
        <w:rPr>
          <w:u w:val="single"/>
        </w:rPr>
        <w:t xml:space="preserve">eciprocal </w:t>
      </w:r>
      <w:r w:rsidR="00D42975">
        <w:rPr>
          <w:u w:val="single"/>
        </w:rPr>
        <w:t>j</w:t>
      </w:r>
      <w:r w:rsidR="00FE6953" w:rsidRPr="00731A08">
        <w:rPr>
          <w:u w:val="single"/>
        </w:rPr>
        <w:t>urisdiction where the assuming insurer has its head office or is d</w:t>
      </w:r>
      <w:r w:rsidR="005D50AF">
        <w:rPr>
          <w:u w:val="single"/>
        </w:rPr>
        <w:t xml:space="preserve">omiciled, as applicable, and </w:t>
      </w:r>
      <w:r w:rsidR="00FE6953" w:rsidRPr="00731A08">
        <w:rPr>
          <w:u w:val="single"/>
        </w:rPr>
        <w:t xml:space="preserve">also </w:t>
      </w:r>
      <w:r w:rsidR="005D50AF">
        <w:rPr>
          <w:u w:val="single"/>
        </w:rPr>
        <w:t xml:space="preserve">is </w:t>
      </w:r>
      <w:r w:rsidR="00FE6953" w:rsidRPr="00731A08">
        <w:rPr>
          <w:u w:val="single"/>
        </w:rPr>
        <w:t>licensed.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(d)</w:t>
      </w:r>
      <w:r w:rsidRPr="00792C39">
        <w:tab/>
      </w:r>
      <w:r w:rsidR="005D50AF">
        <w:rPr>
          <w:u w:val="single"/>
        </w:rPr>
        <w:t>T</w:t>
      </w:r>
      <w:r w:rsidR="00FE6953" w:rsidRPr="00731A08">
        <w:rPr>
          <w:u w:val="single"/>
        </w:rPr>
        <w:t xml:space="preserve">he assuming insurer must agree and provide adequate assurance to the </w:t>
      </w:r>
      <w:r w:rsidR="00721930">
        <w:rPr>
          <w:u w:val="single"/>
        </w:rPr>
        <w:t>director</w:t>
      </w:r>
      <w:r w:rsidR="00FE6953" w:rsidRPr="00731A08">
        <w:rPr>
          <w:u w:val="single"/>
        </w:rPr>
        <w:t xml:space="preserve">, in a form specified by the </w:t>
      </w:r>
      <w:r w:rsidR="00721930">
        <w:rPr>
          <w:u w:val="single"/>
        </w:rPr>
        <w:t>director</w:t>
      </w:r>
      <w:r w:rsidR="00FE6953" w:rsidRPr="00731A08">
        <w:rPr>
          <w:u w:val="single"/>
        </w:rPr>
        <w:t xml:space="preserve"> pursuant to regulation, as follows: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w:t>
      </w:r>
      <w:r w:rsidR="003A48DE">
        <w:rPr>
          <w:u w:val="single"/>
        </w:rPr>
        <w:t xml:space="preserve"> </w:t>
      </w:r>
      <w:r w:rsidRPr="00792C39">
        <w:tab/>
      </w:r>
      <w:r w:rsidR="005D50AF">
        <w:rPr>
          <w:u w:val="single"/>
        </w:rPr>
        <w:t>t</w:t>
      </w:r>
      <w:r w:rsidR="00FE6953" w:rsidRPr="00731A08">
        <w:rPr>
          <w:u w:val="single"/>
        </w:rPr>
        <w:t xml:space="preserve">he assuming insurer must provide prompt written notice and explanation to the </w:t>
      </w:r>
      <w:r w:rsidR="00721930">
        <w:rPr>
          <w:u w:val="single"/>
        </w:rPr>
        <w:t>d</w:t>
      </w:r>
      <w:r w:rsidR="00FE6953" w:rsidRPr="00731A08">
        <w:rPr>
          <w:u w:val="single"/>
        </w:rPr>
        <w:t>irector if it falls below the min</w:t>
      </w:r>
      <w:r w:rsidR="00FE6953">
        <w:rPr>
          <w:u w:val="single"/>
        </w:rPr>
        <w:t>imum requirements set forth in s</w:t>
      </w:r>
      <w:r w:rsidR="00FE6953" w:rsidRPr="00731A08">
        <w:rPr>
          <w:u w:val="single"/>
        </w:rPr>
        <w:t>ub</w:t>
      </w:r>
      <w:r w:rsidR="005D50AF">
        <w:rPr>
          <w:u w:val="single"/>
        </w:rPr>
        <w:t>items</w:t>
      </w:r>
      <w:r w:rsidR="00FE6953" w:rsidRPr="00731A08">
        <w:rPr>
          <w:u w:val="single"/>
        </w:rPr>
        <w:t xml:space="preserve"> (b) or (c), or if any regulatory action is taken against it for serious no</w:t>
      </w:r>
      <w:r w:rsidR="005D50AF">
        <w:rPr>
          <w:u w:val="single"/>
        </w:rPr>
        <w:t>ncompliance with applicable law;</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FE6953" w:rsidRPr="00731A08">
        <w:rPr>
          <w:u w:val="single"/>
        </w:rPr>
        <w:t>(ii)</w:t>
      </w:r>
      <w:r w:rsidRPr="00792C39">
        <w:tab/>
      </w:r>
      <w:r w:rsidR="005D50AF">
        <w:rPr>
          <w:u w:val="single"/>
        </w:rPr>
        <w:t>t</w:t>
      </w:r>
      <w:r w:rsidR="00FE6953" w:rsidRPr="00731A08">
        <w:rPr>
          <w:u w:val="single"/>
        </w:rPr>
        <w:t>he assuming insurer must consent in writing to the juri</w:t>
      </w:r>
      <w:r w:rsidR="00FE6953">
        <w:rPr>
          <w:u w:val="single"/>
        </w:rPr>
        <w:t>sdiction of the courts of this S</w:t>
      </w:r>
      <w:r w:rsidR="00FE6953" w:rsidRPr="00731A08">
        <w:rPr>
          <w:u w:val="single"/>
        </w:rPr>
        <w:t xml:space="preserve">tate and to the appointment of the </w:t>
      </w:r>
      <w:r w:rsidR="00721930">
        <w:rPr>
          <w:u w:val="single"/>
        </w:rPr>
        <w:t>d</w:t>
      </w:r>
      <w:r w:rsidR="00FE6953" w:rsidRPr="00731A08">
        <w:rPr>
          <w:u w:val="single"/>
        </w:rPr>
        <w:t xml:space="preserve">irector as agent for service of process.  The </w:t>
      </w:r>
      <w:r w:rsidR="00721930">
        <w:rPr>
          <w:u w:val="single"/>
        </w:rPr>
        <w:t>d</w:t>
      </w:r>
      <w:r w:rsidR="00FE6953" w:rsidRPr="00731A08">
        <w:rPr>
          <w:u w:val="single"/>
        </w:rPr>
        <w:t xml:space="preserve">irector may require that consent for service of process be provided to the </w:t>
      </w:r>
      <w:r w:rsidR="00721930">
        <w:rPr>
          <w:u w:val="single"/>
        </w:rPr>
        <w:t>d</w:t>
      </w:r>
      <w:r w:rsidR="00FE6953" w:rsidRPr="00731A08">
        <w:rPr>
          <w:u w:val="single"/>
        </w:rPr>
        <w:t>irector and included in each reinsurance agreement.  Nothing in this provision shall limit, or in any way alter, the capacity of parties to a reinsurance agreement to agree to alternative dispute resolution mechanisms, except to the extent such agreements are unenforceable under applicable insolvency or delinquency laws;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(iii)</w:t>
      </w:r>
      <w:r w:rsidRPr="00792C39">
        <w:tab/>
      </w:r>
      <w:r w:rsidR="005D50AF">
        <w:rPr>
          <w:u w:val="single"/>
        </w:rPr>
        <w:t>t</w:t>
      </w:r>
      <w:r w:rsidR="00FE6953" w:rsidRPr="00731A08">
        <w:rPr>
          <w:u w:val="single"/>
        </w:rPr>
        <w:t>he assuming insurer must consent in writing to pay all final judgments, wherever enforcement is sought, obtained by a ceding insurer or its legal successor, that have been declared enforceable in the jurisdiction where the judgment was obtained;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(iv)</w:t>
      </w:r>
      <w:r w:rsidRPr="00792C39">
        <w:tab/>
      </w:r>
      <w:r w:rsidR="005D50AF">
        <w:rPr>
          <w:u w:val="single"/>
        </w:rPr>
        <w:t>e</w:t>
      </w:r>
      <w:r w:rsidR="00FE6953" w:rsidRPr="00731A08">
        <w:rPr>
          <w:u w:val="single"/>
        </w:rPr>
        <w:t>ach reinsurance agreement must include a provision requiring the assuming insurer to provide security in an amount equal to one hundred percent (100%) of the assuming insurer</w:t>
      </w:r>
      <w:r w:rsidR="00091F5E" w:rsidRPr="00091F5E">
        <w:rPr>
          <w:u w:val="single"/>
        </w:rPr>
        <w:t>’</w:t>
      </w:r>
      <w:r w:rsidR="00FE6953" w:rsidRPr="00731A08">
        <w:rPr>
          <w:u w:val="single"/>
        </w:rPr>
        <w:t xml:space="preserve">s liabilities attributable to reinsurance ceded pursuant to that agreement if the assuming insurer resists enforcement of a final judgment that is enforceable under the law of the jurisdiction in </w:t>
      </w:r>
      <w:r w:rsidR="00FE6953" w:rsidRPr="00731A08">
        <w:rPr>
          <w:u w:val="single"/>
        </w:rPr>
        <w:lastRenderedPageBreak/>
        <w:t>which it was obtained or a properly enforceable arbitration award, whether obtained by the ceding insurer or by its legal successor on behalf of its resolution estate; and</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003A48DE">
        <w:rPr>
          <w:u w:val="single"/>
        </w:rPr>
        <w:t>(v)</w:t>
      </w:r>
      <w:r w:rsidRPr="00792C39">
        <w:tab/>
      </w:r>
      <w:r w:rsidR="005D50AF">
        <w:rPr>
          <w:u w:val="single"/>
        </w:rPr>
        <w:t>t</w:t>
      </w:r>
      <w:r w:rsidR="00FE6953" w:rsidRPr="00731A08">
        <w:rPr>
          <w:u w:val="single"/>
        </w:rPr>
        <w:t>he assuming insurer must confirm that it is not presently participating in any solvent scheme of a</w:t>
      </w:r>
      <w:r w:rsidR="00933D1F">
        <w:rPr>
          <w:u w:val="single"/>
        </w:rPr>
        <w:t>rrangement which involves this s</w:t>
      </w:r>
      <w:r w:rsidR="00FE6953" w:rsidRPr="00731A08">
        <w:rPr>
          <w:u w:val="single"/>
        </w:rPr>
        <w:t>tate</w:t>
      </w:r>
      <w:r w:rsidR="00091F5E" w:rsidRPr="00091F5E">
        <w:rPr>
          <w:u w:val="single"/>
        </w:rPr>
        <w:t>’</w:t>
      </w:r>
      <w:r w:rsidR="00FE6953" w:rsidRPr="00731A08">
        <w:rPr>
          <w:u w:val="single"/>
        </w:rPr>
        <w:t xml:space="preserve">s ceding insurers, and agree to notify the ceding insurer and the </w:t>
      </w:r>
      <w:r w:rsidR="00721930">
        <w:rPr>
          <w:u w:val="single"/>
        </w:rPr>
        <w:t>d</w:t>
      </w:r>
      <w:r w:rsidR="00FE6953" w:rsidRPr="00731A08">
        <w:rPr>
          <w:u w:val="single"/>
        </w:rPr>
        <w:t>irector and to provide security in an amount equal to one hundred percent (100%) of the assuming insurer</w:t>
      </w:r>
      <w:r w:rsidR="00091F5E" w:rsidRPr="00091F5E">
        <w:rPr>
          <w:u w:val="single"/>
        </w:rPr>
        <w:t>’</w:t>
      </w:r>
      <w:r w:rsidR="00FE6953" w:rsidRPr="00731A08">
        <w:rPr>
          <w:u w:val="single"/>
        </w:rPr>
        <w:t>s liabilities to the ceding insurer, should the assuming insurer enter into such a solvent scheme of arrangement. Such security shall be in a form consistent with the provisions of Section 38</w:t>
      </w:r>
      <w:r w:rsidR="00091F5E">
        <w:rPr>
          <w:u w:val="single"/>
        </w:rPr>
        <w:noBreakHyphen/>
      </w:r>
      <w:r w:rsidR="00FE6953" w:rsidRPr="00731A08">
        <w:rPr>
          <w:u w:val="single"/>
        </w:rPr>
        <w:t>9</w:t>
      </w:r>
      <w:r w:rsidR="00091F5E">
        <w:rPr>
          <w:u w:val="single"/>
        </w:rPr>
        <w:noBreakHyphen/>
      </w:r>
      <w:r w:rsidR="00FE6953" w:rsidRPr="00731A08">
        <w:rPr>
          <w:u w:val="single"/>
        </w:rPr>
        <w:t>200(F) and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210 and as specified by the </w:t>
      </w:r>
      <w:r w:rsidR="00721930">
        <w:rPr>
          <w:u w:val="single"/>
        </w:rPr>
        <w:t>d</w:t>
      </w:r>
      <w:r w:rsidR="00FE6953" w:rsidRPr="00731A08">
        <w:rPr>
          <w:u w:val="single"/>
        </w:rPr>
        <w:t>irector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(e)</w:t>
      </w:r>
      <w:r w:rsidRPr="00792C39">
        <w:tab/>
      </w:r>
      <w:r w:rsidR="00FE6953" w:rsidRPr="00731A08">
        <w:rPr>
          <w:u w:val="single"/>
        </w:rPr>
        <w:t xml:space="preserve">The assuming insurer or its legal successor must provide, if required by the </w:t>
      </w:r>
      <w:r w:rsidR="00721930">
        <w:rPr>
          <w:u w:val="single"/>
        </w:rPr>
        <w:t>d</w:t>
      </w:r>
      <w:r w:rsidR="00FE6953" w:rsidRPr="00731A08">
        <w:rPr>
          <w:u w:val="single"/>
        </w:rPr>
        <w:t xml:space="preserve">irector, on behalf of itself and any legal predecessors, certain documentation to the </w:t>
      </w:r>
      <w:r w:rsidR="00721930">
        <w:rPr>
          <w:u w:val="single"/>
        </w:rPr>
        <w:t>d</w:t>
      </w:r>
      <w:r w:rsidR="00FE6953" w:rsidRPr="00731A08">
        <w:rPr>
          <w:u w:val="single"/>
        </w:rPr>
        <w:t xml:space="preserve">irector, as specified by the </w:t>
      </w:r>
      <w:r w:rsidR="00721930">
        <w:rPr>
          <w:u w:val="single"/>
        </w:rPr>
        <w:t>d</w:t>
      </w:r>
      <w:r w:rsidR="00FE6953" w:rsidRPr="00731A08">
        <w:rPr>
          <w:u w:val="single"/>
        </w:rPr>
        <w:t>irector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(f)</w:t>
      </w:r>
      <w:r w:rsidRPr="00792C39">
        <w:tab/>
      </w:r>
      <w:r w:rsidR="00FE6953" w:rsidRPr="00731A08">
        <w:rPr>
          <w:u w:val="single"/>
        </w:rPr>
        <w:t>The assuming insurer must maintain a practice of prompt payment of claims under reinsurance agreements, pursuant to criteria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(g)</w:t>
      </w:r>
      <w:r w:rsidRPr="00792C39">
        <w:tab/>
      </w:r>
      <w:r w:rsidR="00FE6953" w:rsidRPr="00731A08">
        <w:rPr>
          <w:u w:val="single"/>
        </w:rPr>
        <w:t>The assuming insurer</w:t>
      </w:r>
      <w:r w:rsidR="00091F5E" w:rsidRPr="00091F5E">
        <w:rPr>
          <w:u w:val="single"/>
        </w:rPr>
        <w:t>’</w:t>
      </w:r>
      <w:r w:rsidR="00FE6953" w:rsidRPr="00731A08">
        <w:rPr>
          <w:u w:val="single"/>
        </w:rPr>
        <w:t xml:space="preserve">s supervisory authority must confirm to the </w:t>
      </w:r>
      <w:r w:rsidR="00721930">
        <w:rPr>
          <w:u w:val="single"/>
        </w:rPr>
        <w:t>d</w:t>
      </w:r>
      <w:r w:rsidR="00FE6953" w:rsidRPr="00731A08">
        <w:rPr>
          <w:u w:val="single"/>
        </w:rPr>
        <w:t xml:space="preserve">irector on an annual basis, as of the preceding December </w:t>
      </w:r>
      <w:r w:rsidR="005D50AF">
        <w:rPr>
          <w:u w:val="single"/>
        </w:rPr>
        <w:t>thirty</w:t>
      </w:r>
      <w:r w:rsidR="00091F5E">
        <w:rPr>
          <w:u w:val="single"/>
        </w:rPr>
        <w:noBreakHyphen/>
      </w:r>
      <w:r w:rsidR="005D50AF">
        <w:rPr>
          <w:u w:val="single"/>
        </w:rPr>
        <w:t>first</w:t>
      </w:r>
      <w:r w:rsidR="00FE6953" w:rsidRPr="00731A08">
        <w:rPr>
          <w:u w:val="single"/>
        </w:rPr>
        <w:t xml:space="preserve"> or at the annual date otherwi</w:t>
      </w:r>
      <w:r w:rsidR="00D42975">
        <w:rPr>
          <w:u w:val="single"/>
        </w:rPr>
        <w:t>se statutorily reported to the r</w:t>
      </w:r>
      <w:r w:rsidR="00FE6953" w:rsidRPr="00731A08">
        <w:rPr>
          <w:u w:val="single"/>
        </w:rPr>
        <w:t xml:space="preserve">eciprocal </w:t>
      </w:r>
      <w:r w:rsidR="00D42975">
        <w:rPr>
          <w:u w:val="single"/>
        </w:rPr>
        <w:t>j</w:t>
      </w:r>
      <w:r w:rsidR="00FE6953" w:rsidRPr="00731A08">
        <w:rPr>
          <w:u w:val="single"/>
        </w:rPr>
        <w:t>urisdiction, that the assuming insurer complies with the requirements set forth in sub</w:t>
      </w:r>
      <w:r w:rsidR="005D50AF">
        <w:rPr>
          <w:u w:val="single"/>
        </w:rPr>
        <w:t>item</w:t>
      </w:r>
      <w:r w:rsidR="00FE6953" w:rsidRPr="00731A08">
        <w:rPr>
          <w:u w:val="single"/>
        </w:rPr>
        <w:t>s (b) and (c).</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(h)</w:t>
      </w:r>
      <w:r w:rsidRPr="00792C39">
        <w:tab/>
      </w:r>
      <w:r w:rsidR="00FE6953" w:rsidRPr="00731A08">
        <w:rPr>
          <w:u w:val="single"/>
        </w:rPr>
        <w:t xml:space="preserve">Nothing in this provision precludes an assuming insurer from providing the </w:t>
      </w:r>
      <w:r w:rsidR="00721930">
        <w:rPr>
          <w:u w:val="single"/>
        </w:rPr>
        <w:t>d</w:t>
      </w:r>
      <w:r w:rsidR="00FE6953" w:rsidRPr="00731A08">
        <w:rPr>
          <w:u w:val="single"/>
        </w:rPr>
        <w:t>irector with information on a voluntary basis.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(2)</w:t>
      </w:r>
      <w:r w:rsidRPr="00792C39">
        <w:tab/>
      </w:r>
      <w:r w:rsidR="00FE6953" w:rsidRPr="00731A08">
        <w:rPr>
          <w:u w:val="single"/>
        </w:rPr>
        <w:t xml:space="preserve">The </w:t>
      </w:r>
      <w:r w:rsidR="003A48DE">
        <w:rPr>
          <w:u w:val="single"/>
        </w:rPr>
        <w:t>d</w:t>
      </w:r>
      <w:r w:rsidR="005D50AF">
        <w:rPr>
          <w:u w:val="single"/>
        </w:rPr>
        <w:t>irector</w:t>
      </w:r>
      <w:r w:rsidR="00FE6953" w:rsidRPr="00731A08">
        <w:rPr>
          <w:u w:val="single"/>
        </w:rPr>
        <w:t xml:space="preserve"> timely </w:t>
      </w:r>
      <w:r w:rsidR="005D50AF">
        <w:rPr>
          <w:u w:val="single"/>
        </w:rPr>
        <w:t xml:space="preserve">shall </w:t>
      </w:r>
      <w:r w:rsidR="00D42975">
        <w:rPr>
          <w:u w:val="single"/>
        </w:rPr>
        <w:t>create and publish a list of r</w:t>
      </w:r>
      <w:r w:rsidR="00FE6953" w:rsidRPr="00731A08">
        <w:rPr>
          <w:u w:val="single"/>
        </w:rPr>
        <w:t xml:space="preserve">eciprocal </w:t>
      </w:r>
      <w:r w:rsidR="00D42975">
        <w:rPr>
          <w:u w:val="single"/>
        </w:rPr>
        <w:t>j</w:t>
      </w:r>
      <w:r w:rsidR="00FE6953" w:rsidRPr="00731A08">
        <w:rPr>
          <w:u w:val="single"/>
        </w:rPr>
        <w:t>urisdictions.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(a)</w:t>
      </w:r>
      <w:r w:rsidRPr="00792C39">
        <w:tab/>
      </w:r>
      <w:r w:rsidR="00FE6953" w:rsidRPr="00731A08">
        <w:rPr>
          <w:u w:val="single"/>
        </w:rPr>
        <w:t xml:space="preserve">A list of </w:t>
      </w:r>
      <w:r w:rsidR="00D42975">
        <w:rPr>
          <w:u w:val="single"/>
        </w:rPr>
        <w:t>r</w:t>
      </w:r>
      <w:r w:rsidR="00FE6953" w:rsidRPr="00731A08">
        <w:rPr>
          <w:u w:val="single"/>
        </w:rPr>
        <w:t xml:space="preserve">eciprocal </w:t>
      </w:r>
      <w:r w:rsidR="00D42975">
        <w:rPr>
          <w:u w:val="single"/>
        </w:rPr>
        <w:t>j</w:t>
      </w:r>
      <w:r w:rsidR="00FE6953" w:rsidRPr="00731A08">
        <w:rPr>
          <w:u w:val="single"/>
        </w:rPr>
        <w:t>urisdictions is published through</w:t>
      </w:r>
      <w:r w:rsidR="005D50AF">
        <w:rPr>
          <w:u w:val="single"/>
        </w:rPr>
        <w:t xml:space="preserve"> the</w:t>
      </w:r>
      <w:r w:rsidR="00FE6953" w:rsidRPr="00731A08">
        <w:rPr>
          <w:u w:val="single"/>
        </w:rPr>
        <w:t xml:space="preserve"> NAIC Committee Process. The </w:t>
      </w:r>
      <w:r w:rsidR="00721930">
        <w:rPr>
          <w:u w:val="single"/>
        </w:rPr>
        <w:t>d</w:t>
      </w:r>
      <w:r w:rsidR="00FE6953" w:rsidRPr="00731A08">
        <w:rPr>
          <w:u w:val="single"/>
        </w:rPr>
        <w:t>irector</w:t>
      </w:r>
      <w:r w:rsidR="00091F5E" w:rsidRPr="00091F5E">
        <w:rPr>
          <w:u w:val="single"/>
        </w:rPr>
        <w:t>’</w:t>
      </w:r>
      <w:r w:rsidR="00FE6953" w:rsidRPr="00731A08">
        <w:rPr>
          <w:u w:val="single"/>
        </w:rPr>
        <w:t xml:space="preserve">s list shall include any </w:t>
      </w:r>
      <w:r w:rsidR="00D42975">
        <w:rPr>
          <w:u w:val="single"/>
        </w:rPr>
        <w:t>r</w:t>
      </w:r>
      <w:r w:rsidR="00FE6953" w:rsidRPr="00731A08">
        <w:rPr>
          <w:u w:val="single"/>
        </w:rPr>
        <w:t xml:space="preserve">eciprocal </w:t>
      </w:r>
      <w:r w:rsidR="00D42975">
        <w:rPr>
          <w:u w:val="single"/>
        </w:rPr>
        <w:t>j</w:t>
      </w:r>
      <w:r w:rsidR="00FE6953" w:rsidRPr="00731A08">
        <w:rPr>
          <w:u w:val="single"/>
        </w:rPr>
        <w:t>urisdiction as defined under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200(G)(1)(a)(i) and (ii), and shall consider any other </w:t>
      </w:r>
      <w:r w:rsidR="00D42975">
        <w:rPr>
          <w:u w:val="single"/>
        </w:rPr>
        <w:t>r</w:t>
      </w:r>
      <w:r w:rsidR="00FE6953" w:rsidRPr="00731A08">
        <w:rPr>
          <w:u w:val="single"/>
        </w:rPr>
        <w:t xml:space="preserve">eciprocal </w:t>
      </w:r>
      <w:r w:rsidR="00D42975">
        <w:rPr>
          <w:u w:val="single"/>
        </w:rPr>
        <w:t>j</w:t>
      </w:r>
      <w:r w:rsidR="00FE6953" w:rsidRPr="00731A08">
        <w:rPr>
          <w:u w:val="single"/>
        </w:rPr>
        <w:t xml:space="preserve">urisdiction included on the NAIC list. The </w:t>
      </w:r>
      <w:r w:rsidR="00721930">
        <w:rPr>
          <w:u w:val="single"/>
        </w:rPr>
        <w:t>d</w:t>
      </w:r>
      <w:r w:rsidR="00FE6953" w:rsidRPr="00731A08">
        <w:rPr>
          <w:u w:val="single"/>
        </w:rPr>
        <w:t xml:space="preserve">irector may approve a jurisdiction that does </w:t>
      </w:r>
      <w:r w:rsidR="00D42975">
        <w:rPr>
          <w:u w:val="single"/>
        </w:rPr>
        <w:t>not appear on the NAIC list of r</w:t>
      </w:r>
      <w:r w:rsidR="00FE6953" w:rsidRPr="00731A08">
        <w:rPr>
          <w:u w:val="single"/>
        </w:rPr>
        <w:t xml:space="preserve">eciprocal </w:t>
      </w:r>
      <w:r w:rsidR="00D42975">
        <w:rPr>
          <w:u w:val="single"/>
        </w:rPr>
        <w:t>j</w:t>
      </w:r>
      <w:r w:rsidR="00FE6953" w:rsidRPr="00731A08">
        <w:rPr>
          <w:u w:val="single"/>
        </w:rPr>
        <w:t xml:space="preserve">urisdictions in accordance with criteria to be developed under regulations issued by the </w:t>
      </w:r>
      <w:r w:rsidR="00721930">
        <w:rPr>
          <w:u w:val="single"/>
        </w:rPr>
        <w:t>d</w:t>
      </w:r>
      <w:r w:rsidR="00FE6953" w:rsidRPr="00731A08">
        <w:rPr>
          <w:u w:val="single"/>
        </w:rPr>
        <w:t>irector.</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792C39">
        <w:tab/>
      </w:r>
      <w:r w:rsidRPr="00792C39">
        <w:tab/>
      </w:r>
      <w:r w:rsidRPr="00792C39">
        <w:tab/>
      </w:r>
      <w:r w:rsidR="00FE6953" w:rsidRPr="00731A08">
        <w:rPr>
          <w:u w:val="single"/>
        </w:rPr>
        <w:t>(b)</w:t>
      </w:r>
      <w:r w:rsidRPr="00792C39">
        <w:tab/>
      </w:r>
      <w:r w:rsidR="00FE6953" w:rsidRPr="00731A08">
        <w:rPr>
          <w:u w:val="single"/>
        </w:rPr>
        <w:t xml:space="preserve">The </w:t>
      </w:r>
      <w:r w:rsidR="00721930">
        <w:rPr>
          <w:u w:val="single"/>
        </w:rPr>
        <w:t>d</w:t>
      </w:r>
      <w:r w:rsidR="00FE6953" w:rsidRPr="00731A08">
        <w:rPr>
          <w:u w:val="single"/>
        </w:rPr>
        <w:t>irector may remove a j</w:t>
      </w:r>
      <w:r w:rsidR="00D42975">
        <w:rPr>
          <w:u w:val="single"/>
        </w:rPr>
        <w:t>urisdiction from the list of r</w:t>
      </w:r>
      <w:r w:rsidR="00FE6953" w:rsidRPr="00731A08">
        <w:rPr>
          <w:u w:val="single"/>
        </w:rPr>
        <w:t xml:space="preserve">eciprocal </w:t>
      </w:r>
      <w:r w:rsidR="00D42975">
        <w:rPr>
          <w:u w:val="single"/>
        </w:rPr>
        <w:t>j</w:t>
      </w:r>
      <w:r w:rsidR="00FE6953" w:rsidRPr="00731A08">
        <w:rPr>
          <w:u w:val="single"/>
        </w:rPr>
        <w:t xml:space="preserve">urisdictions upon a determination that the jurisdiction no longer meets the requirements of a </w:t>
      </w:r>
      <w:r w:rsidR="00D42975">
        <w:rPr>
          <w:u w:val="single"/>
        </w:rPr>
        <w:t>r</w:t>
      </w:r>
      <w:r w:rsidR="00FE6953" w:rsidRPr="00731A08">
        <w:rPr>
          <w:u w:val="single"/>
        </w:rPr>
        <w:t xml:space="preserve">eciprocal </w:t>
      </w:r>
      <w:r w:rsidR="00D42975">
        <w:rPr>
          <w:u w:val="single"/>
        </w:rPr>
        <w:t>j</w:t>
      </w:r>
      <w:r w:rsidR="00FE6953" w:rsidRPr="00731A08">
        <w:rPr>
          <w:u w:val="single"/>
        </w:rPr>
        <w:t xml:space="preserve">urisdiction, in accordance with a process set forth in regulations issued by the </w:t>
      </w:r>
      <w:r w:rsidR="00721930">
        <w:rPr>
          <w:u w:val="single"/>
        </w:rPr>
        <w:t>d</w:t>
      </w:r>
      <w:r w:rsidR="00FE6953" w:rsidRPr="00731A08">
        <w:rPr>
          <w:u w:val="single"/>
        </w:rPr>
        <w:t xml:space="preserve">irector, except that the </w:t>
      </w:r>
      <w:r w:rsidR="00721930">
        <w:rPr>
          <w:u w:val="single"/>
        </w:rPr>
        <w:t>d</w:t>
      </w:r>
      <w:r w:rsidR="00FE6953" w:rsidRPr="00731A08">
        <w:rPr>
          <w:u w:val="single"/>
        </w:rPr>
        <w:t xml:space="preserve">irector shall not remove from the list a </w:t>
      </w:r>
      <w:r w:rsidR="00D42975">
        <w:rPr>
          <w:u w:val="single"/>
        </w:rPr>
        <w:t>r</w:t>
      </w:r>
      <w:r w:rsidR="00FE6953" w:rsidRPr="00731A08">
        <w:rPr>
          <w:u w:val="single"/>
        </w:rPr>
        <w:t xml:space="preserve">eciprocal </w:t>
      </w:r>
      <w:r w:rsidR="00D42975">
        <w:rPr>
          <w:u w:val="single"/>
        </w:rPr>
        <w:t>j</w:t>
      </w:r>
      <w:r w:rsidR="00FE6953" w:rsidRPr="00731A08">
        <w:rPr>
          <w:u w:val="single"/>
        </w:rPr>
        <w:t>urisdiction as defined under Section 38</w:t>
      </w:r>
      <w:r w:rsidR="00091F5E">
        <w:rPr>
          <w:u w:val="single"/>
        </w:rPr>
        <w:noBreakHyphen/>
      </w:r>
      <w:r w:rsidR="00FE6953" w:rsidRPr="00731A08">
        <w:rPr>
          <w:u w:val="single"/>
        </w:rPr>
        <w:t>9</w:t>
      </w:r>
      <w:r w:rsidR="00091F5E">
        <w:rPr>
          <w:u w:val="single"/>
        </w:rPr>
        <w:noBreakHyphen/>
      </w:r>
      <w:r w:rsidR="00FE6953" w:rsidRPr="00731A08">
        <w:rPr>
          <w:u w:val="single"/>
        </w:rPr>
        <w:t xml:space="preserve">200(G)(1)(a)(i) and (ii).  Upon removal of a </w:t>
      </w:r>
      <w:r w:rsidR="00D42975">
        <w:rPr>
          <w:u w:val="single"/>
        </w:rPr>
        <w:t>r</w:t>
      </w:r>
      <w:r w:rsidR="00FE6953" w:rsidRPr="00731A08">
        <w:rPr>
          <w:u w:val="single"/>
        </w:rPr>
        <w:t xml:space="preserve">eciprocal </w:t>
      </w:r>
      <w:r w:rsidR="00D42975">
        <w:rPr>
          <w:u w:val="single"/>
        </w:rPr>
        <w:lastRenderedPageBreak/>
        <w:t>j</w:t>
      </w:r>
      <w:r w:rsidR="00FE6953" w:rsidRPr="00731A08">
        <w:rPr>
          <w:u w:val="single"/>
        </w:rPr>
        <w:t>urisdiction from this list</w:t>
      </w:r>
      <w:r w:rsidR="005D50AF">
        <w:rPr>
          <w:u w:val="single"/>
        </w:rPr>
        <w:t>,</w:t>
      </w:r>
      <w:r w:rsidR="00FE6953" w:rsidRPr="00731A08">
        <w:rPr>
          <w:u w:val="single"/>
        </w:rPr>
        <w:t xml:space="preserve"> credit for reinsurance ceded to an assuming insurer which has its home office or is domiciled in that jurisdiction shall be allowed, if otherwise allowed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w:t>
      </w:r>
      <w:r w:rsidR="005D50AF">
        <w:rPr>
          <w:u w:val="single"/>
        </w:rPr>
        <w:t>,</w:t>
      </w:r>
      <w:r w:rsidR="00FE6953" w:rsidRPr="00731A08">
        <w:rPr>
          <w:u w:val="single"/>
        </w:rPr>
        <w:t xml:space="preserve"> </w:t>
      </w:r>
      <w:r w:rsidR="00FE6953" w:rsidRPr="005D50AF">
        <w:rPr>
          <w:u w:val="single"/>
        </w:rPr>
        <w:t>et seq.</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(3)</w:t>
      </w:r>
      <w:r w:rsidRPr="00792C39">
        <w:tab/>
      </w:r>
      <w:r w:rsidR="00FE6953" w:rsidRPr="00731A08">
        <w:rPr>
          <w:u w:val="single"/>
        </w:rPr>
        <w:t xml:space="preserve">The </w:t>
      </w:r>
      <w:r w:rsidR="00721930">
        <w:rPr>
          <w:u w:val="single"/>
        </w:rPr>
        <w:t>d</w:t>
      </w:r>
      <w:r w:rsidR="00FE6953" w:rsidRPr="00731A08">
        <w:rPr>
          <w:u w:val="single"/>
        </w:rPr>
        <w:t xml:space="preserve">irector shall timely create and publish a list of assuming insurers that have satisfied the conditions set forth in this subsection and to which cessions shall be granted credit in accordance with this subsection.  The </w:t>
      </w:r>
      <w:r w:rsidR="00721930">
        <w:rPr>
          <w:u w:val="single"/>
        </w:rPr>
        <w:t>d</w:t>
      </w:r>
      <w:r w:rsidR="00FE6953" w:rsidRPr="00731A08">
        <w:rPr>
          <w:u w:val="single"/>
        </w:rPr>
        <w:t>irector may add an assuming insurer to such list if an NAIC</w:t>
      </w:r>
      <w:r w:rsidR="00091F5E">
        <w:rPr>
          <w:u w:val="single"/>
        </w:rPr>
        <w:noBreakHyphen/>
      </w:r>
      <w:r w:rsidR="00FE6953" w:rsidRPr="00731A08">
        <w:rPr>
          <w:u w:val="single"/>
        </w:rPr>
        <w:t xml:space="preserve">accredited jurisdiction has added such assuming insurer to a list of such assuming insurer or if, upon initial eligibility, the assuming insurer submits the information to the </w:t>
      </w:r>
      <w:r w:rsidR="00721930">
        <w:rPr>
          <w:u w:val="single"/>
        </w:rPr>
        <w:t>d</w:t>
      </w:r>
      <w:r w:rsidR="00FE6953" w:rsidRPr="00731A08">
        <w:rPr>
          <w:u w:val="single"/>
        </w:rPr>
        <w:t xml:space="preserve">irector as required under </w:t>
      </w:r>
      <w:r w:rsidR="00B32CD3">
        <w:rPr>
          <w:u w:val="single"/>
        </w:rPr>
        <w:t>item</w:t>
      </w:r>
      <w:r w:rsidR="00FE6953" w:rsidRPr="00731A08">
        <w:rPr>
          <w:u w:val="single"/>
        </w:rPr>
        <w:t xml:space="preserve"> (1)(d) of this subsection and complies with any additional requirements that the </w:t>
      </w:r>
      <w:r w:rsidR="00721930">
        <w:rPr>
          <w:u w:val="single"/>
        </w:rPr>
        <w:t>d</w:t>
      </w:r>
      <w:r w:rsidR="00FE6953" w:rsidRPr="00731A08">
        <w:rPr>
          <w:u w:val="single"/>
        </w:rPr>
        <w:t>irector may impose by regulation, except to the extent that they conflict with an applicable covered agreement.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(4)</w:t>
      </w:r>
      <w:r w:rsidRPr="00792C39">
        <w:tab/>
      </w:r>
      <w:r w:rsidR="00FE6953" w:rsidRPr="00731A08">
        <w:rPr>
          <w:u w:val="single"/>
        </w:rPr>
        <w:t xml:space="preserve">If the </w:t>
      </w:r>
      <w:r w:rsidR="00721930">
        <w:rPr>
          <w:u w:val="single"/>
        </w:rPr>
        <w:t>d</w:t>
      </w:r>
      <w:r w:rsidR="00FE6953" w:rsidRPr="00731A08">
        <w:rPr>
          <w:u w:val="single"/>
        </w:rPr>
        <w:t xml:space="preserve">irector determines that an assuming insurer no longer meets one or more of the requirements under this subsection, the </w:t>
      </w:r>
      <w:r w:rsidR="00721930">
        <w:rPr>
          <w:u w:val="single"/>
        </w:rPr>
        <w:t>d</w:t>
      </w:r>
      <w:r w:rsidR="00FE6953" w:rsidRPr="00731A08">
        <w:rPr>
          <w:u w:val="single"/>
        </w:rPr>
        <w:t>irector may revoke or suspend the eligibility of the assuming insurer for recognition under this subsection in accordance with procedures set forth in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FE6953" w:rsidRPr="00731A08">
        <w:rPr>
          <w:u w:val="single"/>
        </w:rPr>
        <w:t>(a)</w:t>
      </w:r>
      <w:r w:rsidRPr="00792C39">
        <w:tab/>
      </w:r>
      <w:r w:rsidR="00FE6953" w:rsidRPr="00731A08">
        <w:rPr>
          <w:u w:val="single"/>
        </w:rPr>
        <w:t>While an assuming insurer</w:t>
      </w:r>
      <w:r w:rsidR="00091F5E" w:rsidRPr="00091F5E">
        <w:rPr>
          <w:u w:val="single"/>
        </w:rPr>
        <w:t>’</w:t>
      </w:r>
      <w:r w:rsidR="00FE6953" w:rsidRPr="00731A08">
        <w:rPr>
          <w:u w:val="single"/>
        </w:rPr>
        <w:t>s eligibility is suspended, no reinsurance agreement issued, amended</w:t>
      </w:r>
      <w:r w:rsidR="00FE6953">
        <w:rPr>
          <w:u w:val="single"/>
        </w:rPr>
        <w:t>,</w:t>
      </w:r>
      <w:r w:rsidR="00FE6953" w:rsidRPr="00731A08">
        <w:rPr>
          <w:u w:val="single"/>
        </w:rPr>
        <w:t xml:space="preserve"> or renewed after the effective date of the suspension qualifies for credit except to the extent that the assuming insurer</w:t>
      </w:r>
      <w:r w:rsidR="00091F5E" w:rsidRPr="00091F5E">
        <w:rPr>
          <w:u w:val="single"/>
        </w:rPr>
        <w:t>’</w:t>
      </w:r>
      <w:r w:rsidR="00FE6953" w:rsidRPr="00731A08">
        <w:rPr>
          <w:u w:val="single"/>
        </w:rPr>
        <w:t xml:space="preserve">s obligations under the contract are secured in accordance with </w:t>
      </w:r>
      <w:r w:rsidR="005D50AF">
        <w:rPr>
          <w:u w:val="single"/>
        </w:rPr>
        <w:t>item</w:t>
      </w:r>
      <w:r w:rsidR="00FE6953" w:rsidRPr="00731A08">
        <w:rPr>
          <w:u w:val="single"/>
        </w:rPr>
        <w:t xml:space="preserve"> 3.</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If an assuming insurer</w:t>
      </w:r>
      <w:r w:rsidR="00091F5E" w:rsidRPr="00091F5E">
        <w:rPr>
          <w:u w:val="single"/>
        </w:rPr>
        <w:t>’</w:t>
      </w:r>
      <w:r w:rsidR="00FE6953" w:rsidRPr="00731A08">
        <w:rPr>
          <w:u w:val="single"/>
        </w:rPr>
        <w:t>s eligibility is revoked, no credit for reinsurance may be granted after the effective date of the revocation with respect to any reinsurance agreements entered into by the assuming insurer, including reinsurance agreements entered into prior to the date of the revocation, except to the extent that the assuming insurer</w:t>
      </w:r>
      <w:r w:rsidR="00091F5E" w:rsidRPr="00091F5E">
        <w:rPr>
          <w:u w:val="single"/>
        </w:rPr>
        <w:t>’</w:t>
      </w:r>
      <w:r w:rsidR="00FE6953" w:rsidRPr="00731A08">
        <w:rPr>
          <w:u w:val="single"/>
        </w:rPr>
        <w:t xml:space="preserve">s obligations under the contract are secured in a form acceptable to the </w:t>
      </w:r>
      <w:r w:rsidR="00721930">
        <w:rPr>
          <w:u w:val="single"/>
        </w:rPr>
        <w:t>d</w:t>
      </w:r>
      <w:r w:rsidR="00FE6953" w:rsidRPr="00731A08">
        <w:rPr>
          <w:u w:val="single"/>
        </w:rPr>
        <w:t>irector and consistent with the provisions of Section 38</w:t>
      </w:r>
      <w:r w:rsidR="00091F5E">
        <w:rPr>
          <w:u w:val="single"/>
        </w:rPr>
        <w:noBreakHyphen/>
      </w:r>
      <w:r w:rsidR="00FE6953" w:rsidRPr="00731A08">
        <w:rPr>
          <w:u w:val="single"/>
        </w:rPr>
        <w:t>9</w:t>
      </w:r>
      <w:r w:rsidR="00091F5E">
        <w:rPr>
          <w:u w:val="single"/>
        </w:rPr>
        <w:noBreakHyphen/>
      </w:r>
      <w:r w:rsidR="00FE6953" w:rsidRPr="00731A08">
        <w:rPr>
          <w:u w:val="single"/>
        </w:rPr>
        <w:t>210.</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(5)</w:t>
      </w:r>
      <w:r w:rsidRPr="00792C39">
        <w:tab/>
      </w:r>
      <w:r w:rsidR="00FE6953" w:rsidRPr="00731A08">
        <w:rPr>
          <w:u w:val="single"/>
        </w:rPr>
        <w:t>If subject to a legal process of rehabilitation, liquidation</w:t>
      </w:r>
      <w:r w:rsidR="00FE6953">
        <w:rPr>
          <w:u w:val="single"/>
        </w:rPr>
        <w:t>,</w:t>
      </w:r>
      <w:r w:rsidR="00FE6953" w:rsidRPr="00731A08">
        <w:rPr>
          <w:u w:val="single"/>
        </w:rPr>
        <w:t xml:space="preserve"> or conservation, as applicable, the ceding insurer, or its representative, may seek and, if determined appropriate by the court in which the proceedings are pending, may obtain an order requiring that the assuming insurer post security for all outstanding ceded liabilities.</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FE6953" w:rsidRPr="00731A08">
        <w:rPr>
          <w:u w:val="single"/>
        </w:rPr>
        <w:t>(6)</w:t>
      </w:r>
      <w:r w:rsidRPr="00792C39">
        <w:tab/>
      </w:r>
      <w:r w:rsidR="00FE6953" w:rsidRPr="00731A08">
        <w:rPr>
          <w:u w:val="single"/>
        </w:rPr>
        <w:t xml:space="preserve">Nothing in this subsection shall limit or in any way alter the capacity of parties to a reinsurance agreement to agree on requirements for security or other terms in that reinsurance </w:t>
      </w:r>
      <w:r w:rsidR="00FE6953" w:rsidRPr="00731A08">
        <w:rPr>
          <w:u w:val="single"/>
        </w:rPr>
        <w:lastRenderedPageBreak/>
        <w:t>agreement, except as expressly prohibited by Sections 38</w:t>
      </w:r>
      <w:r w:rsidR="00091F5E">
        <w:rPr>
          <w:u w:val="single"/>
        </w:rPr>
        <w:noBreakHyphen/>
      </w:r>
      <w:r w:rsidR="00FE6953" w:rsidRPr="00731A08">
        <w:rPr>
          <w:u w:val="single"/>
        </w:rPr>
        <w:t>9</w:t>
      </w:r>
      <w:r w:rsidR="00091F5E">
        <w:rPr>
          <w:u w:val="single"/>
        </w:rPr>
        <w:noBreakHyphen/>
      </w:r>
      <w:r w:rsidR="00FE6953" w:rsidRPr="00731A08">
        <w:rPr>
          <w:u w:val="single"/>
        </w:rPr>
        <w:t>200</w:t>
      </w:r>
      <w:r w:rsidR="00151097">
        <w:rPr>
          <w:u w:val="single"/>
        </w:rPr>
        <w:t>,</w:t>
      </w:r>
      <w:r w:rsidR="00FE6953" w:rsidRPr="00731A08">
        <w:rPr>
          <w:u w:val="single"/>
        </w:rPr>
        <w:t xml:space="preserve"> </w:t>
      </w:r>
      <w:r w:rsidR="00FE6953" w:rsidRPr="00151097">
        <w:rPr>
          <w:u w:val="single"/>
        </w:rPr>
        <w:t>et seq.</w:t>
      </w:r>
      <w:r w:rsidR="00FE6953" w:rsidRPr="00731A08">
        <w:rPr>
          <w:u w:val="single"/>
        </w:rPr>
        <w:t xml:space="preserve"> or other applicable law or regulation.</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003A48DE">
        <w:rPr>
          <w:u w:val="single"/>
        </w:rPr>
        <w:t>(7)</w:t>
      </w:r>
      <w:r w:rsidRPr="00792C39">
        <w:tab/>
      </w:r>
      <w:r w:rsidR="00FE6953" w:rsidRPr="00731A08">
        <w:rPr>
          <w:u w:val="single"/>
        </w:rPr>
        <w:t xml:space="preserve">Credit may be taken under this subsection only for reinsurance agreements entered into, amended, or renewed on or after the effective </w:t>
      </w:r>
      <w:r w:rsidR="00F60346">
        <w:rPr>
          <w:u w:val="single"/>
        </w:rPr>
        <w:t>date of the statute</w:t>
      </w:r>
      <w:r w:rsidR="00FE6953" w:rsidRPr="00731A08">
        <w:rPr>
          <w:u w:val="single"/>
        </w:rPr>
        <w:t xml:space="preserve"> adding this subsection, and only with respect to losses incurred and reserves reported on or after the later of</w:t>
      </w:r>
      <w:r w:rsidR="00151097">
        <w:rPr>
          <w:u w:val="single"/>
        </w:rPr>
        <w:t>:</w:t>
      </w:r>
      <w:r w:rsidR="00FE6953" w:rsidRPr="00731A08">
        <w:rPr>
          <w:u w:val="single"/>
        </w:rPr>
        <w:t xml:space="preserve"> (i) the date on which the assuming insurer has met all eligibility requirements pursuant to Section 38</w:t>
      </w:r>
      <w:r w:rsidR="00091F5E">
        <w:rPr>
          <w:u w:val="single"/>
        </w:rPr>
        <w:noBreakHyphen/>
      </w:r>
      <w:r w:rsidR="00FE6953" w:rsidRPr="00731A08">
        <w:rPr>
          <w:u w:val="single"/>
        </w:rPr>
        <w:t>9</w:t>
      </w:r>
      <w:r w:rsidR="00091F5E">
        <w:rPr>
          <w:u w:val="single"/>
        </w:rPr>
        <w:noBreakHyphen/>
      </w:r>
      <w:r w:rsidR="00FE6953" w:rsidRPr="00731A08">
        <w:rPr>
          <w:u w:val="single"/>
        </w:rPr>
        <w:t>200(G)(1) herein, and (ii) the effective date of the new reinsurance agreement, amendment, or renewal.</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(a)</w:t>
      </w:r>
      <w:r w:rsidRPr="00792C39">
        <w:tab/>
      </w:r>
      <w:r w:rsidR="00FE6953" w:rsidRPr="00731A08">
        <w:rPr>
          <w:u w:val="single"/>
        </w:rPr>
        <w:t xml:space="preserve">This </w:t>
      </w:r>
      <w:r w:rsidR="00151097">
        <w:rPr>
          <w:u w:val="single"/>
        </w:rPr>
        <w:t>item</w:t>
      </w:r>
      <w:r w:rsidR="00FE6953" w:rsidRPr="00731A08">
        <w:rPr>
          <w:u w:val="single"/>
        </w:rPr>
        <w:t xml:space="preserve"> does not alter or impair a ceding insurer</w:t>
      </w:r>
      <w:r w:rsidR="00091F5E" w:rsidRPr="00091F5E">
        <w:rPr>
          <w:u w:val="single"/>
        </w:rPr>
        <w:t>’</w:t>
      </w:r>
      <w:r w:rsidR="00FE6953" w:rsidRPr="00731A08">
        <w:rPr>
          <w:u w:val="single"/>
        </w:rPr>
        <w:t>s right to take credit for reinsurance, to the extent that credit is not available under this subsection, as long as the reinsurance qualifies for credit under any other applicable provision of Sections 38</w:t>
      </w:r>
      <w:r w:rsidR="00091F5E">
        <w:rPr>
          <w:u w:val="single"/>
        </w:rPr>
        <w:noBreakHyphen/>
      </w:r>
      <w:r w:rsidR="00FE6953" w:rsidRPr="00731A08">
        <w:rPr>
          <w:u w:val="single"/>
        </w:rPr>
        <w:t>9</w:t>
      </w:r>
      <w:r w:rsidR="00091F5E">
        <w:rPr>
          <w:u w:val="single"/>
        </w:rPr>
        <w:noBreakHyphen/>
      </w:r>
      <w:r w:rsidR="00FE6953" w:rsidRPr="00731A08">
        <w:rPr>
          <w:u w:val="single"/>
        </w:rPr>
        <w:t>200</w:t>
      </w:r>
      <w:r w:rsidR="00151097">
        <w:rPr>
          <w:u w:val="single"/>
        </w:rPr>
        <w:t>,</w:t>
      </w:r>
      <w:r w:rsidR="00FE6953" w:rsidRPr="00731A08">
        <w:rPr>
          <w:u w:val="single"/>
        </w:rPr>
        <w:t xml:space="preserve"> </w:t>
      </w:r>
      <w:r w:rsidR="00FE6953" w:rsidRPr="00151097">
        <w:rPr>
          <w:u w:val="single"/>
        </w:rPr>
        <w:t>et seq.</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003A48DE">
        <w:rPr>
          <w:u w:val="single"/>
        </w:rPr>
        <w:t>(b)</w:t>
      </w:r>
      <w:r w:rsidRPr="00792C39">
        <w:tab/>
      </w:r>
      <w:r w:rsidR="00FE6953" w:rsidRPr="00731A08">
        <w:rPr>
          <w:u w:val="single"/>
        </w:rPr>
        <w:t>Nothing in this subsection shall authorize an assuming insurer to withdraw or reduce the security provided under any reinsurance agreement except as permitted by the terms of the agreement.</w:t>
      </w:r>
    </w:p>
    <w:p w:rsidR="00FE6953" w:rsidRPr="00731A08" w:rsidRDefault="00792C39" w:rsidP="00FE6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Pr="00792C39">
        <w:tab/>
      </w:r>
      <w:r w:rsidR="003A48DE">
        <w:rPr>
          <w:u w:val="single"/>
        </w:rPr>
        <w:t>(c)</w:t>
      </w:r>
      <w:r w:rsidRPr="00792C39">
        <w:tab/>
      </w:r>
      <w:r w:rsidR="00FE6953" w:rsidRPr="00731A08">
        <w:rPr>
          <w:u w:val="single"/>
        </w:rPr>
        <w:t>Nothing in this subsection shall limit, or in any way alter, the capacity of parties to any reinsurance agreement to renegotiate the agreement.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C1725" w:rsidRPr="000901F0">
        <w:t>(</w:t>
      </w:r>
      <w:r w:rsidR="00EC1725" w:rsidRPr="00854DFD">
        <w:rPr>
          <w:strike/>
        </w:rPr>
        <w:t>F</w:t>
      </w:r>
      <w:r w:rsidR="00854DFD">
        <w:rPr>
          <w:u w:val="single"/>
        </w:rPr>
        <w:t>H</w:t>
      </w:r>
      <w:r w:rsidR="00EC1725" w:rsidRPr="000901F0">
        <w:t>)</w:t>
      </w:r>
      <w:r w:rsidR="00340D8B">
        <w:tab/>
      </w:r>
      <w:r w:rsidR="00340D8B">
        <w:tab/>
      </w:r>
      <w:r w:rsidR="00EC1725" w:rsidRPr="000901F0">
        <w:t>Credit must be allowed when the reinsurance is ceded to an assuming insurer not meeting the requirements of subsection (B), (C), (D), (E),</w:t>
      </w:r>
      <w:r w:rsidR="00854DFD">
        <w:t xml:space="preserve"> </w:t>
      </w:r>
      <w:r w:rsidR="00854DFD" w:rsidRPr="00854DFD">
        <w:rPr>
          <w:u w:val="single"/>
        </w:rPr>
        <w:t>(F),</w:t>
      </w:r>
      <w:r w:rsidR="00EC1725" w:rsidRPr="000901F0">
        <w:t xml:space="preserve"> or (G) but only as to the insurance of risks located in jurisdictions where the reinsurance is required by applicable law or regulation of that jurisdiction.</w:t>
      </w:r>
    </w:p>
    <w:p w:rsidR="00EC1725" w:rsidRPr="00854DFD"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1F0">
        <w:tab/>
      </w:r>
      <w:r w:rsidRPr="00854DFD">
        <w:rPr>
          <w:strike/>
        </w:rPr>
        <w:t>(G)(1)</w:t>
      </w:r>
      <w:r w:rsidR="00792C39" w:rsidRPr="00792C39">
        <w:tab/>
      </w:r>
      <w:r w:rsidRPr="00854DFD">
        <w:rPr>
          <w:strike/>
        </w:rPr>
        <w:t>Credit must be allowed when the reinsurance is ceded to an assuming insurer that has been certified by the director or his designee as a reinsurer in this State and secures its obligations with the requirements of this subsection.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EC1725" w:rsidRPr="00854DFD">
        <w:rPr>
          <w:strike/>
        </w:rPr>
        <w:t>(2)</w:t>
      </w:r>
      <w:r w:rsidRPr="00792C39">
        <w:tab/>
      </w:r>
      <w:r w:rsidR="00EC1725" w:rsidRPr="00854DFD">
        <w:rPr>
          <w:strike/>
        </w:rPr>
        <w:t>In order to be eligible for certification, the assuming insurer must: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be domiciled and licensed to transact insurance or reinsurance in a qualified jurisdiction, as determined by the director pursuant to this 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EC1725" w:rsidRPr="00854DFD">
        <w:rPr>
          <w:strike/>
        </w:rPr>
        <w:t>maintain minimum capital and surplus, or its equivalent, in an amount to be determined by the director or his designee pursuant to regulation;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maintain financial strength ratings from two or more rating agencies deemed acceptable by the director or his designee pursuant to regulation;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00EC1725" w:rsidRPr="00854DFD">
        <w:rPr>
          <w:strike/>
        </w:rPr>
        <w:t>(d)</w:t>
      </w:r>
      <w:r w:rsidRPr="00792C39">
        <w:tab/>
      </w:r>
      <w:r w:rsidR="00EC1725" w:rsidRPr="00854DFD">
        <w:rPr>
          <w:strike/>
        </w:rPr>
        <w:t>agree to submit to the jurisdiction of this State, appoint the director as its agent for service of process in this State, and agree to provide security for one hundred percent of the assuming insurer</w:t>
      </w:r>
      <w:r w:rsidR="00091F5E" w:rsidRPr="00091F5E">
        <w:rPr>
          <w:strike/>
        </w:rPr>
        <w:t>’</w:t>
      </w:r>
      <w:r w:rsidR="00EC1725" w:rsidRPr="00854DFD">
        <w:rPr>
          <w:strike/>
        </w:rPr>
        <w:t>s liabilities attributable to reinsurance ceded by domestic ceding insurers if it resists enforcement of a final United States judgment;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(e)</w:t>
      </w:r>
      <w:r w:rsidRPr="00792C39">
        <w:tab/>
      </w:r>
      <w:r w:rsidR="00EC1725" w:rsidRPr="00854DFD">
        <w:rPr>
          <w:strike/>
        </w:rPr>
        <w:t>agree to meet applicable information filing requirements as determined by the director or his designee, both with respect to an initial application for certification and on an ongoing basis; and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(f)</w:t>
      </w:r>
      <w:r w:rsidRPr="00792C39">
        <w:tab/>
      </w:r>
      <w:r w:rsidR="00EC1725" w:rsidRPr="00854DFD">
        <w:rPr>
          <w:strike/>
        </w:rPr>
        <w:t>satisfy any other requirements for certification deemed relevant by the commissioner.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(3)</w:t>
      </w:r>
      <w:r w:rsidRPr="00792C39">
        <w:tab/>
      </w:r>
      <w:r w:rsidR="00EC1725" w:rsidRPr="00854DFD">
        <w:rPr>
          <w:strike/>
        </w:rPr>
        <w:t>An association, including incorporated and individual unincorporated underwriters, may be a certified reinsurer. In addition to satisfying other requirements of item (2) of this subsection, in order to be eligible for certification: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EC1725" w:rsidRPr="00854DFD">
        <w:rPr>
          <w:strike/>
        </w:rPr>
        <w:t>the incorporated members of the association may not be engaged in any business other than underwriting as a member of the association and are subject to the same level of regulation and solvency control by the association</w:t>
      </w:r>
      <w:r w:rsidR="00091F5E" w:rsidRPr="00091F5E">
        <w:rPr>
          <w:strike/>
        </w:rPr>
        <w:t>’</w:t>
      </w:r>
      <w:r w:rsidR="00EC1725" w:rsidRPr="00854DFD">
        <w:rPr>
          <w:strike/>
        </w:rPr>
        <w:t>s domiciliary regulator as are the unincorporated members; and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(c)</w:t>
      </w:r>
      <w:r w:rsidRPr="00792C39">
        <w:tab/>
      </w:r>
      <w:r w:rsidR="00EC1725" w:rsidRPr="00854DFD">
        <w:rPr>
          <w:strike/>
        </w:rPr>
        <w:t>within ninety days after its financial statements are due to be filed with the association</w:t>
      </w:r>
      <w:r w:rsidR="00091F5E" w:rsidRPr="00091F5E">
        <w:rPr>
          <w:strike/>
        </w:rPr>
        <w:t>’</w:t>
      </w:r>
      <w:r w:rsidR="00EC1725" w:rsidRPr="00854DFD">
        <w:rPr>
          <w:strike/>
        </w:rPr>
        <w:t>s domiciliary regulator, the association shall provide to the director an annual certification by the association</w:t>
      </w:r>
      <w:r w:rsidR="00091F5E" w:rsidRPr="00091F5E">
        <w:rPr>
          <w:strike/>
        </w:rPr>
        <w:t>’</w:t>
      </w:r>
      <w:r w:rsidR="00EC1725" w:rsidRPr="00854DFD">
        <w:rPr>
          <w:strike/>
        </w:rPr>
        <w:t>s domiciliary regulator of the solvency of each underwriter member; or if a certification is unavailable, financial statements prepared by independent public accountants, of each underwriter member of the association.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(4)</w:t>
      </w:r>
      <w:r w:rsidRPr="00792C39">
        <w:tab/>
      </w:r>
      <w:r w:rsidR="00EC1725" w:rsidRPr="00854DFD">
        <w:rPr>
          <w:strik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(a)</w:t>
      </w:r>
      <w:r w:rsidRPr="00792C39">
        <w:tab/>
      </w:r>
      <w:r w:rsidR="00EC1725" w:rsidRPr="00854DFD">
        <w:rPr>
          <w:strike/>
        </w:rPr>
        <w:t>In order to determine whether the domiciliary jurisdiction of a non</w:t>
      </w:r>
      <w:r w:rsidR="00091F5E">
        <w:rPr>
          <w:strike/>
        </w:rPr>
        <w:noBreakHyphen/>
      </w:r>
      <w:r w:rsidR="00EC1725" w:rsidRPr="00854DFD">
        <w:rPr>
          <w:strike/>
        </w:rPr>
        <w:t xml:space="preserve">United States assuming insurer is eligible to be recognized as a qualified jurisdiction, the director shall evaluate the appropriateness and effectiveness of the reinsurance supervisory system of the jurisdiction, both initially and on an ongoing basis, </w:t>
      </w:r>
      <w:r w:rsidR="00EC1725" w:rsidRPr="00854DFD">
        <w:rPr>
          <w:strike/>
        </w:rPr>
        <w:lastRenderedPageBreak/>
        <w:t>and consider the rights, benefits and the extent of reciprocal recognition afforded by the non</w:t>
      </w:r>
      <w:r w:rsidR="00091F5E">
        <w:rPr>
          <w:strike/>
        </w:rPr>
        <w:noBreakHyphen/>
      </w:r>
      <w:r w:rsidR="00EC1725" w:rsidRPr="00854DFD">
        <w:rPr>
          <w:strik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(b)</w:t>
      </w:r>
      <w:r w:rsidRPr="00792C39">
        <w:tab/>
      </w:r>
      <w:r w:rsidR="003A48DE" w:rsidRPr="00854DFD">
        <w:rPr>
          <w:strike/>
        </w:rPr>
        <w:t>A</w:t>
      </w:r>
      <w:r w:rsidR="00EC1725" w:rsidRPr="00854DFD">
        <w:rPr>
          <w:strike/>
        </w:rPr>
        <w:t xml:space="preserve">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United States jurisdictions that meet the requirement for accreditation under the NAIC financial standards and accreditation program must be recognized as qualified jurisdictions.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(d)</w:t>
      </w:r>
      <w:r w:rsidRPr="00792C39">
        <w:tab/>
      </w:r>
      <w:r w:rsidR="00EC1725" w:rsidRPr="00854DFD">
        <w:rPr>
          <w:strike/>
        </w:rPr>
        <w:t>If a certified reinsurer</w:t>
      </w:r>
      <w:r w:rsidR="00091F5E" w:rsidRPr="00091F5E">
        <w:rPr>
          <w:strike/>
        </w:rPr>
        <w:t>’</w:t>
      </w:r>
      <w:r w:rsidR="00EC1725" w:rsidRPr="00854DFD">
        <w:rPr>
          <w:strike/>
        </w:rPr>
        <w:t>s domiciliary jurisdiction ceases to be a qualified jurisdiction, the director or his designee has the discretion to suspend the reinsurer</w:t>
      </w:r>
      <w:r w:rsidR="00091F5E" w:rsidRPr="00091F5E">
        <w:rPr>
          <w:strike/>
        </w:rPr>
        <w:t>’</w:t>
      </w:r>
      <w:r w:rsidR="00EC1725" w:rsidRPr="00854DFD">
        <w:rPr>
          <w:strike/>
        </w:rPr>
        <w:t>s certification indefinitely, in lieu of revocation.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(5)</w:t>
      </w:r>
      <w:r w:rsidRPr="00792C39">
        <w:tab/>
      </w:r>
      <w:r w:rsidR="00EC1725" w:rsidRPr="00854DFD">
        <w:rPr>
          <w:strik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(6)</w:t>
      </w:r>
      <w:r w:rsidRPr="00792C39">
        <w:tab/>
      </w:r>
      <w:r w:rsidR="00EC1725" w:rsidRPr="00854DFD">
        <w:rPr>
          <w:strike/>
        </w:rPr>
        <w:t>A certified reinsurer shall secure obligations assumed from domestic ceding insurers under this subsection at a level consistent with its rating, as specified in regulations promulgated by the director or his designee.</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EC1725" w:rsidRPr="00854DFD">
        <w:rPr>
          <w:strike/>
        </w:rPr>
        <w:t>(a)</w:t>
      </w:r>
      <w:r w:rsidRPr="00792C39">
        <w:tab/>
      </w:r>
      <w:r w:rsidR="00EC1725" w:rsidRPr="00854DFD">
        <w:rPr>
          <w:strik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lastRenderedPageBreak/>
        <w:tab/>
      </w:r>
      <w:r w:rsidRPr="00792C39">
        <w:tab/>
      </w:r>
      <w:r w:rsidRPr="00792C39">
        <w:tab/>
      </w:r>
      <w:r w:rsidR="00EC1725" w:rsidRPr="00854DFD">
        <w:rPr>
          <w:strike/>
        </w:rPr>
        <w:t>(b)</w:t>
      </w:r>
      <w:r w:rsidRPr="00792C39">
        <w:tab/>
      </w:r>
      <w:r w:rsidR="00EC1725" w:rsidRPr="00854DFD">
        <w:rPr>
          <w:strik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(c)</w:t>
      </w:r>
      <w:r w:rsidRPr="00792C39">
        <w:tab/>
      </w:r>
      <w:r w:rsidR="00EC1725" w:rsidRPr="00854DFD">
        <w:rPr>
          <w:strik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(d)</w:t>
      </w:r>
      <w:r w:rsidRPr="00792C39">
        <w:tab/>
      </w:r>
      <w:r w:rsidR="00EC1725" w:rsidRPr="00854DFD">
        <w:rPr>
          <w:strike/>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091F5E" w:rsidRPr="00091F5E">
        <w:rPr>
          <w:strike/>
        </w:rPr>
        <w:t>’</w:t>
      </w:r>
      <w:r w:rsidR="00EC1725" w:rsidRPr="00854DFD">
        <w:rPr>
          <w:strike/>
        </w:rPr>
        <w:t>s obligations will not be paid in full when due.</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003A48DE" w:rsidRPr="00854DFD">
        <w:rPr>
          <w:strike/>
        </w:rPr>
        <w:t>(e)</w:t>
      </w:r>
      <w:r w:rsidRPr="00792C39">
        <w:tab/>
      </w:r>
      <w:r w:rsidR="00EC1725" w:rsidRPr="00854DFD">
        <w:rPr>
          <w:strike/>
        </w:rPr>
        <w:t>A certified reinsurer whose certification has been terminated for any reason shall be treated as a certified reinsurer required to secure one hundred percent of its obligations.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00EC1725" w:rsidRPr="00854DFD">
        <w:rPr>
          <w:strike/>
        </w:rPr>
        <w:t>(i)</w:t>
      </w:r>
      <w:r w:rsidR="003A48DE" w:rsidRPr="00854DFD">
        <w:rPr>
          <w:strike/>
        </w:rPr>
        <w:t xml:space="preserve"> </w:t>
      </w:r>
      <w:r w:rsidRPr="00792C39">
        <w:tab/>
      </w:r>
      <w:r w:rsidR="00EC1725" w:rsidRPr="00854DFD">
        <w:rPr>
          <w:strike/>
        </w:rPr>
        <w:t>As used in this subsection, the term "terminate" refers to revocation, suspension, voluntary surrender, and inactive status.</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00EC1725" w:rsidRPr="00854DFD">
        <w:rPr>
          <w:strike/>
        </w:rPr>
        <w:t>(ii)</w:t>
      </w:r>
      <w:r w:rsidRPr="00792C39">
        <w:tab/>
      </w:r>
      <w:r w:rsidR="00EC1725" w:rsidRPr="00854DFD">
        <w:rPr>
          <w:strike/>
        </w:rPr>
        <w:t>If the director or his designee continues to assign a higher rating as permitted by other provisions of this section, this requirement does not apply to a certified reinsurer in inactive status or to a reinsurer whose certification has been suspended.</w:t>
      </w:r>
    </w:p>
    <w:p w:rsidR="00EC1725" w:rsidRPr="00854DFD"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003A48DE" w:rsidRPr="00854DFD">
        <w:rPr>
          <w:strike/>
        </w:rPr>
        <w:t>(7)</w:t>
      </w:r>
      <w:r w:rsidRPr="00792C39">
        <w:tab/>
      </w:r>
      <w:r w:rsidR="00EC1725" w:rsidRPr="00854DFD">
        <w:rPr>
          <w:strike/>
        </w:rPr>
        <w:t>If an applicant for certification has been certified as a reinsurer in a NAIC</w:t>
      </w:r>
      <w:r w:rsidR="00091F5E">
        <w:rPr>
          <w:strike/>
        </w:rPr>
        <w:noBreakHyphen/>
      </w:r>
      <w:r w:rsidR="00EC1725" w:rsidRPr="00854DFD">
        <w:rPr>
          <w:strike/>
        </w:rPr>
        <w:t>accredited jurisdiction, the director or his designee has the discretion to defer to that jurisdiction</w:t>
      </w:r>
      <w:r w:rsidR="00091F5E" w:rsidRPr="00091F5E">
        <w:rPr>
          <w:strike/>
        </w:rPr>
        <w:t>’</w:t>
      </w:r>
      <w:r w:rsidR="00EC1725" w:rsidRPr="00854DFD">
        <w:rPr>
          <w:strike/>
        </w:rPr>
        <w:t>s certification and to defer to the rating assigned by that jurisdiction, and the assuming insurer must be considered to be a certified reinsurer in this State.</w:t>
      </w:r>
    </w:p>
    <w:p w:rsidR="00EC1725" w:rsidRDefault="00792C39"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003A48DE" w:rsidRPr="00854DFD">
        <w:rPr>
          <w:strike/>
        </w:rPr>
        <w:t>(8)</w:t>
      </w:r>
      <w:r w:rsidRPr="00792C39">
        <w:tab/>
      </w:r>
      <w:r w:rsidR="00EC1725" w:rsidRPr="00854DFD">
        <w:rPr>
          <w:strike/>
        </w:rPr>
        <w:t xml:space="preserve">A certified reinsurer that ceases to assume new business in this State may request to maintain its certification in inactive status in order to continue to qualify for a reduction in security for </w:t>
      </w:r>
      <w:r w:rsidR="00EC1725" w:rsidRPr="00854DFD">
        <w:rPr>
          <w:strike/>
        </w:rPr>
        <w:lastRenderedPageBreak/>
        <w:t>its in</w:t>
      </w:r>
      <w:r w:rsidR="00091F5E">
        <w:rPr>
          <w:strike/>
        </w:rPr>
        <w:noBreakHyphen/>
      </w:r>
      <w:r w:rsidR="00EC1725" w:rsidRPr="00854DFD">
        <w:rPr>
          <w:strik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w:t>
      </w:r>
      <w:r w:rsidRPr="00854DFD">
        <w:rPr>
          <w:strike/>
        </w:rPr>
        <w:t>H</w:t>
      </w:r>
      <w:r w:rsidR="00854DFD">
        <w:rPr>
          <w:u w:val="single"/>
        </w:rPr>
        <w:t>I</w:t>
      </w:r>
      <w:r w:rsidRPr="000901F0">
        <w:t>)</w:t>
      </w:r>
      <w:r w:rsidR="003A48DE">
        <w:tab/>
      </w:r>
      <w:r w:rsidRPr="000901F0">
        <w:t>If the assuming insurer is not licensed, certified, or accredited to transact insurance or reinsurance in this State, the credit permitted by subsections (D) and (E) may not be allowed unless the assuming insurer agrees in the reinsurance agreements: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 and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w:t>
      </w:r>
      <w:r w:rsidR="003A48DE">
        <w:tab/>
      </w:r>
      <w:r w:rsidRPr="000901F0">
        <w:t>to designate the director or designee or a designated attorney as its true and lawful attorney upon whom may be served lawful process in an action, a suit, or a proceeding instituted by or on behalf of the ceding company.</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This subsection does not conflict with or override the obligation of the parties to a reinsurance agreement to arbitrate their disputes if an obligation is created in the agreement.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I</w:t>
      </w:r>
      <w:r w:rsidR="00854DFD" w:rsidRPr="00854DFD">
        <w:rPr>
          <w:u w:val="single"/>
        </w:rPr>
        <w:t>J</w:t>
      </w:r>
      <w:r>
        <w:t>)</w:t>
      </w:r>
      <w:r>
        <w:tab/>
      </w:r>
      <w:r w:rsidR="00EC1725" w:rsidRPr="000901F0">
        <w:t xml:space="preserve">If the assuming insurer does not meet the requirements of subsection (B), (C), </w:t>
      </w:r>
      <w:r w:rsidR="00EC1725" w:rsidRPr="00854DFD">
        <w:rPr>
          <w:strike/>
        </w:rPr>
        <w:t>or</w:t>
      </w:r>
      <w:r w:rsidR="00EC1725" w:rsidRPr="000901F0">
        <w:t xml:space="preserve"> (D), </w:t>
      </w:r>
      <w:r w:rsidR="00854DFD">
        <w:rPr>
          <w:u w:val="single"/>
        </w:rPr>
        <w:t>or (G)</w:t>
      </w:r>
      <w:r w:rsidR="00854DFD" w:rsidRPr="00854DFD">
        <w:t xml:space="preserve"> </w:t>
      </w:r>
      <w:r w:rsidR="00EC1725" w:rsidRPr="000901F0">
        <w:t>the credit permitted by subsection (E) or (</w:t>
      </w:r>
      <w:r w:rsidR="00EC1725" w:rsidRPr="00854DFD">
        <w:rPr>
          <w:strike/>
        </w:rPr>
        <w:t>G</w:t>
      </w:r>
      <w:r w:rsidR="00854DFD" w:rsidRPr="00854DFD">
        <w:rPr>
          <w:u w:val="single"/>
        </w:rPr>
        <w:t>F</w:t>
      </w:r>
      <w:r w:rsidR="00EC1725" w:rsidRPr="000901F0">
        <w:t>) may not be allowed unless the assuming insurer agrees in the trust agreements to the following conditions: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The assets must be distributed by and claims must be filed with and valued by the commissioner with regulatory oversight in accordance with the laws of the state in which the trust is domiciled that are applicable to the liquidation of domestic insurance companies.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EC1725" w:rsidRPr="000901F0">
        <w:t>If the commissioner with regulatory oversight determines that the assets of the trust fund or any part of them are not necessary to satisfy the claims of the United States ceding insurers of the grantor of the trust, the assets or part of them must be returned by the commissioner with regulatory oversight to the trustee for distribution in accordance with the trust agreement.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(4)</w:t>
      </w:r>
      <w:r w:rsidR="003A48DE">
        <w:tab/>
      </w:r>
      <w:r w:rsidRPr="000901F0">
        <w:t>The grantor shall waive any right otherwise available to it under United States law that is inconsistent with this provision.</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J</w:t>
      </w:r>
      <w:r w:rsidR="00854DFD">
        <w:rPr>
          <w:u w:val="single"/>
        </w:rPr>
        <w:t>K</w:t>
      </w:r>
      <w:r>
        <w:t>)</w:t>
      </w:r>
      <w:r>
        <w:tab/>
      </w:r>
      <w:r w:rsidR="00EC1725" w:rsidRPr="000901F0">
        <w:t>If an accredited or certified reinsurer ceases to meet the requirements for accreditation or certification, the director may suspend or revoke the reinsurer</w:t>
      </w:r>
      <w:r w:rsidR="00091F5E" w:rsidRPr="00091F5E">
        <w:t>’</w:t>
      </w:r>
      <w:r w:rsidR="00EC1725" w:rsidRPr="000901F0">
        <w:t>s accreditation or certification.</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 The director must give the reinsurer notice and opportunity for hearing. The suspension or revocation may not take effect until after the director</w:t>
      </w:r>
      <w:r w:rsidR="00091F5E" w:rsidRPr="00091F5E">
        <w:t>’</w:t>
      </w:r>
      <w:r w:rsidRPr="000901F0">
        <w:t>s order on hearing, unless:</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3A48DE">
        <w:tab/>
      </w:r>
      <w:r w:rsidRPr="000901F0">
        <w:t>the reinsurer waives its right to hearing;</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the director</w:t>
      </w:r>
      <w:r w:rsidR="00091F5E" w:rsidRPr="00091F5E">
        <w:t>’</w:t>
      </w:r>
      <w:r w:rsidR="00EC1725" w:rsidRPr="000901F0">
        <w:t>s order is based on regulatory action by the reinsurer</w:t>
      </w:r>
      <w:r w:rsidR="00091F5E" w:rsidRPr="00091F5E">
        <w:t>’</w:t>
      </w:r>
      <w:r w:rsidR="00EC1725" w:rsidRPr="000901F0">
        <w:t>s domiciliary jurisdiction or the voluntary surrender or termination of the reinsurer</w:t>
      </w:r>
      <w:r w:rsidR="00091F5E" w:rsidRPr="00091F5E">
        <w:t>’</w:t>
      </w:r>
      <w:r w:rsidR="00EC1725" w:rsidRPr="000901F0">
        <w:t>s eligibility to transact insurance or reinsurance business in its domiciliary jurisdiction or in the primary certifying state of the reinsurer; or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the director finds that an emergency requires immediate action and a court of competent jurisdiction has not stayed the director</w:t>
      </w:r>
      <w:r w:rsidR="00091F5E" w:rsidRPr="00091F5E">
        <w:t>’</w:t>
      </w:r>
      <w:r w:rsidR="00EC1725" w:rsidRPr="000901F0">
        <w:t>s action.</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While a reinsurer</w:t>
      </w:r>
      <w:r w:rsidR="00091F5E" w:rsidRPr="00091F5E">
        <w:t>’</w:t>
      </w:r>
      <w:r w:rsidR="00EC1725" w:rsidRPr="000901F0">
        <w:t>s accreditation or certification is suspended, no reinsurance contract issued or renewed after the effective date of the suspension qualifies for credit except to the extent that the reinsurer</w:t>
      </w:r>
      <w:r w:rsidR="00091F5E" w:rsidRPr="00091F5E">
        <w:t>’</w:t>
      </w:r>
      <w:r w:rsidR="00EC1725" w:rsidRPr="000901F0">
        <w:t>s obligations under the contract are secured in accordance with Section 38</w:t>
      </w:r>
      <w:r w:rsidR="00091F5E">
        <w:noBreakHyphen/>
      </w:r>
      <w:r w:rsidR="00EC1725" w:rsidRPr="000901F0">
        <w:t>9</w:t>
      </w:r>
      <w:r w:rsidR="00091F5E">
        <w:noBreakHyphen/>
      </w:r>
      <w:r w:rsidR="00EC1725" w:rsidRPr="000901F0">
        <w:t>210. If a reinsurer</w:t>
      </w:r>
      <w:r w:rsidR="00091F5E" w:rsidRPr="00091F5E">
        <w:t>’</w:t>
      </w:r>
      <w:r w:rsidR="00EC1725" w:rsidRPr="000901F0">
        <w:t>s accreditation or certification is revoked, no credit for reinsurance may be granted after the effective date of the revocation except to the extent that the reinsurer</w:t>
      </w:r>
      <w:r w:rsidR="00091F5E" w:rsidRPr="00091F5E">
        <w:t>’</w:t>
      </w:r>
      <w:r w:rsidR="00EC1725" w:rsidRPr="000901F0">
        <w:t>s obligations under the contract are secured in accordance with subsection (</w:t>
      </w:r>
      <w:r w:rsidR="00EC1725" w:rsidRPr="00854DFD">
        <w:rPr>
          <w:strike/>
        </w:rPr>
        <w:t>G</w:t>
      </w:r>
      <w:r w:rsidR="00854DFD" w:rsidRPr="00854DFD">
        <w:rPr>
          <w:u w:val="single"/>
        </w:rPr>
        <w:t>F</w:t>
      </w:r>
      <w:r w:rsidR="00EC1725" w:rsidRPr="000901F0">
        <w:t>)(6) or Section 38</w:t>
      </w:r>
      <w:r w:rsidR="00091F5E">
        <w:noBreakHyphen/>
      </w:r>
      <w:r w:rsidR="00EC1725" w:rsidRPr="000901F0">
        <w:t>9</w:t>
      </w:r>
      <w:r w:rsidR="00091F5E">
        <w:noBreakHyphen/>
      </w:r>
      <w:r w:rsidR="00EC1725" w:rsidRPr="000901F0">
        <w:t>210.</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K</w:t>
      </w:r>
      <w:r w:rsidR="00854DFD" w:rsidRPr="00854DFD">
        <w:rPr>
          <w:u w:val="single"/>
        </w:rPr>
        <w:t>L</w:t>
      </w:r>
      <w:r>
        <w:t>)(1)</w:t>
      </w:r>
      <w:r>
        <w:tab/>
      </w:r>
      <w:r w:rsidR="00EC1725" w:rsidRPr="000901F0">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091F5E" w:rsidRPr="00091F5E">
        <w:t>’</w:t>
      </w:r>
      <w:r w:rsidR="00EC1725" w:rsidRPr="000901F0">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EC1725" w:rsidRPr="000901F0">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091F5E" w:rsidRPr="00091F5E">
        <w:t>’</w:t>
      </w:r>
      <w:r w:rsidR="00EC1725" w:rsidRPr="000901F0">
        <w:t>s gross written premium in the proper calendar year, or after it has determined that the reinsurance ceding to any single assuming insurer, or group of affiliated assuming insurers, is likely to exceed this limit. The notification shall demonstrate that exposure is safely managed by the domestic ceding insurer.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L</w:t>
      </w:r>
      <w:r w:rsidR="00854DFD" w:rsidRPr="00854DFD">
        <w:rPr>
          <w:u w:val="single"/>
        </w:rPr>
        <w:t>M</w:t>
      </w:r>
      <w:r>
        <w:t>)</w:t>
      </w:r>
      <w:r>
        <w:tab/>
      </w:r>
      <w:r w:rsidR="00EC1725" w:rsidRPr="000901F0">
        <w:t>The director may promulgate regulations to implement the provisions of this section and Section 38</w:t>
      </w:r>
      <w:r w:rsidR="00091F5E">
        <w:noBreakHyphen/>
      </w:r>
      <w:r w:rsidR="00EC1725" w:rsidRPr="000901F0">
        <w:t>9</w:t>
      </w:r>
      <w:r w:rsidR="00091F5E">
        <w:noBreakHyphen/>
      </w:r>
      <w:r w:rsidR="00EC1725" w:rsidRPr="000901F0">
        <w:t>210.</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00575">
        <w:rPr>
          <w:strike/>
        </w:rPr>
        <w:t>M</w:t>
      </w:r>
      <w:r w:rsidR="00E00575" w:rsidRPr="00E00575">
        <w:rPr>
          <w:u w:val="single"/>
        </w:rPr>
        <w:t>N</w:t>
      </w:r>
      <w:r>
        <w:t>)</w:t>
      </w:r>
      <w:r>
        <w:tab/>
      </w:r>
      <w:r w:rsidR="00EC1725" w:rsidRPr="000901F0">
        <w:t>The director is further authorized to adopt rules and regulations applicable to reinsurance relating to arrangements described in subitem (1):</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rsidR="003A48DE">
        <w:tab/>
      </w:r>
      <w:r w:rsidRPr="000901F0">
        <w:t>a regulation adopted pursuant to this subsection may apply only to reinsurance relating to:</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rsidR="003A48DE">
        <w:tab/>
      </w:r>
      <w:r w:rsidRPr="000901F0">
        <w:t>life insurance policies with guaranteed nonlevel gross premiums or guaranteed nonlevel benefits;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EC1725" w:rsidRPr="000901F0">
        <w:t>universal life insurance policies with provisions resulting in the ability of a policyholder to keep a policy in force over a secondary guarantee period;</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EC1725" w:rsidRPr="000901F0">
        <w:t>variable annuities with guaranteed death or living benefits;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EC1725" w:rsidRPr="000901F0">
        <w:t>long</w:t>
      </w:r>
      <w:r w:rsidR="00091F5E">
        <w:noBreakHyphen/>
      </w:r>
      <w:r w:rsidR="00EC1725" w:rsidRPr="000901F0">
        <w:t>term care insurance policies; or</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EC1725" w:rsidRPr="000901F0">
        <w:t>any other life and health insurance and annuity products as to which the NAIC adopts model regulatory requirements with respect to credit for reinsurance.</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C1725" w:rsidRPr="000901F0">
        <w:t>A regulation adopted pursuant to this subsection may apply to any treaty containing policies issued on or after January 1, 2015, or policies issued prior to January 1, 2015, if risks pertaining to such pre</w:t>
      </w:r>
      <w:r w:rsidR="00091F5E">
        <w:noBreakHyphen/>
      </w:r>
      <w:r w:rsidR="00EC1725" w:rsidRPr="000901F0">
        <w:t>2015 policies are ceded in connection with the treaty, in whole or in part, on or after January 1, 2015.</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C1725" w:rsidRPr="000901F0">
        <w:t>A regulation adopted pursuant to this subsection may require the ceding insurer, in calculating the amounts or forms of security required to be held under regulations promulgated under this authority, to use the valuation manual adopted by the NAIC under Section 11(B)(1) of the NAIC Standard Valuation Law, including all amendments adopted by the NAIC and in effect on the date as of which the calculation is made, to the extent applicable.</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C1725" w:rsidRPr="000901F0">
        <w:t>A regulation adopted pursuant to this subsection shall not apply to cessions to an assuming insurer that:</w:t>
      </w:r>
    </w:p>
    <w:p w:rsidR="00854DFD" w:rsidRPr="00854DFD"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lastRenderedPageBreak/>
        <w:tab/>
      </w:r>
      <w:r w:rsidRPr="000901F0">
        <w:tab/>
      </w:r>
      <w:r w:rsidRPr="000901F0">
        <w:tab/>
        <w:t>(a)</w:t>
      </w:r>
      <w:r w:rsidR="003A48DE">
        <w:tab/>
      </w:r>
      <w:r w:rsidR="00854DFD" w:rsidRPr="00854DFD">
        <w:rPr>
          <w:u w:val="single"/>
        </w:rPr>
        <w:t>m</w:t>
      </w:r>
      <w:r w:rsidR="00854DFD">
        <w:rPr>
          <w:u w:val="single"/>
        </w:rPr>
        <w:t>eets the conditions set forth in Section 38</w:t>
      </w:r>
      <w:r w:rsidR="00091F5E">
        <w:rPr>
          <w:u w:val="single"/>
        </w:rPr>
        <w:noBreakHyphen/>
      </w:r>
      <w:r w:rsidR="00854DFD">
        <w:rPr>
          <w:u w:val="single"/>
        </w:rPr>
        <w:t>9</w:t>
      </w:r>
      <w:r w:rsidR="00091F5E">
        <w:rPr>
          <w:u w:val="single"/>
        </w:rPr>
        <w:noBreakHyphen/>
      </w:r>
      <w:r w:rsidR="00854DFD">
        <w:rPr>
          <w:u w:val="single"/>
        </w:rPr>
        <w:t xml:space="preserve">200(G); or </w:t>
      </w:r>
    </w:p>
    <w:p w:rsidR="00EC1725" w:rsidRDefault="00854DFD"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u w:val="single"/>
        </w:rPr>
        <w:t>b</w:t>
      </w:r>
      <w:r w:rsidRPr="00854DFD">
        <w:t>)</w:t>
      </w:r>
      <w:r w:rsidR="00340D8B">
        <w:tab/>
      </w:r>
      <w:r w:rsidR="00EC1725" w:rsidRPr="000901F0">
        <w:t>is certified in this State;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w:t>
      </w:r>
      <w:r w:rsidRPr="00854DFD">
        <w:rPr>
          <w:strike/>
        </w:rPr>
        <w:t>b</w:t>
      </w:r>
      <w:r w:rsidR="00854DFD" w:rsidRPr="00854DFD">
        <w:rPr>
          <w:u w:val="single"/>
        </w:rPr>
        <w:t>c</w:t>
      </w:r>
      <w:r w:rsidRPr="000901F0">
        <w:t>)</w:t>
      </w:r>
      <w:r w:rsidR="003A48DE">
        <w:tab/>
      </w:r>
      <w:r w:rsidRPr="000901F0">
        <w:t>maintains at least two hundred 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003A48DE">
        <w:tab/>
      </w:r>
      <w:r w:rsidR="003A48DE">
        <w:tab/>
      </w:r>
      <w:r w:rsidR="003A48DE">
        <w:tab/>
        <w:t xml:space="preserve">(i) </w:t>
      </w:r>
      <w:r w:rsidR="003A48DE">
        <w:tab/>
      </w:r>
      <w:r w:rsidRPr="000901F0">
        <w:t>twenty</w:t>
      </w:r>
      <w:r w:rsidR="00091F5E">
        <w:noBreakHyphen/>
      </w:r>
      <w:r w:rsidRPr="000901F0">
        <w:t>six states;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rsidR="003A48DE">
        <w:tab/>
      </w:r>
      <w:r w:rsidRPr="000901F0">
        <w:t>ten states and licensed or accredited in a total of at least thirty</w:t>
      </w:r>
      <w:r w:rsidR="00091F5E">
        <w:noBreakHyphen/>
      </w:r>
      <w:r w:rsidRPr="000901F0">
        <w:t>five states.</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C1725" w:rsidRPr="000901F0">
        <w:t>The authority to adopt regulations pursuant to this subsection does not limit the director</w:t>
      </w:r>
      <w:r w:rsidR="00091F5E" w:rsidRPr="00091F5E">
        <w:t>’</w:t>
      </w:r>
      <w:r w:rsidR="00EC1725" w:rsidRPr="000901F0">
        <w:t>s general authority to adopt regulations pursuant to subsection (</w:t>
      </w:r>
      <w:r w:rsidR="00EC1725" w:rsidRPr="00854DFD">
        <w:rPr>
          <w:strike/>
        </w:rPr>
        <w:t>L</w:t>
      </w:r>
      <w:r w:rsidR="00854DFD">
        <w:rPr>
          <w:u w:val="single"/>
        </w:rPr>
        <w:t>M</w:t>
      </w:r>
      <w:r w:rsidR="00EC1725" w:rsidRPr="000901F0">
        <w:t>).</w:t>
      </w:r>
    </w:p>
    <w:p w:rsidR="00EC1725" w:rsidRDefault="003A48DE"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54DFD">
        <w:rPr>
          <w:strike/>
        </w:rPr>
        <w:t>N</w:t>
      </w:r>
      <w:r w:rsidR="00854DFD">
        <w:rPr>
          <w:u w:val="single"/>
        </w:rPr>
        <w:t>O</w:t>
      </w:r>
      <w:r>
        <w:t>)</w:t>
      </w:r>
      <w:r>
        <w:tab/>
      </w:r>
      <w:r w:rsidR="00EC1725" w:rsidRPr="000901F0">
        <w:t>This act shall apply to all cessions after the effective date of this act under reinsurance agreements that have an inception, anniversary or renewal date not less than six months after the effective date of this act.</w:t>
      </w:r>
      <w:r>
        <w:t>”</w:t>
      </w: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731A08">
        <w:t>Section 38</w:t>
      </w:r>
      <w:r w:rsidR="00091F5E">
        <w:noBreakHyphen/>
      </w:r>
      <w:r w:rsidRPr="00731A08">
        <w:t>9</w:t>
      </w:r>
      <w:r w:rsidR="00091F5E">
        <w:noBreakHyphen/>
      </w:r>
      <w:r w:rsidRPr="00731A08">
        <w:t>210 of the 1976 Code</w:t>
      </w:r>
      <w:r w:rsidR="00D02193">
        <w:t>, as last amended by Act 172 of 2018,</w:t>
      </w:r>
      <w:r w:rsidRPr="00731A08">
        <w:t xml:space="preserve"> is</w:t>
      </w:r>
      <w:r w:rsidR="00D02193">
        <w:t xml:space="preserve"> further</w:t>
      </w:r>
      <w:r w:rsidRPr="00731A08">
        <w:t xml:space="preserve"> amended to read:</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w:t>
      </w:r>
      <w:r w:rsidR="00D02193">
        <w:t>Section 38</w:t>
      </w:r>
      <w:r w:rsidR="00091F5E">
        <w:noBreakHyphen/>
      </w:r>
      <w:r w:rsidR="00D02193">
        <w:t>9</w:t>
      </w:r>
      <w:r w:rsidR="00091F5E">
        <w:noBreakHyphen/>
      </w:r>
      <w:r w:rsidR="00D02193">
        <w:t>210.</w:t>
      </w:r>
      <w:r w:rsidR="00D02193">
        <w:tab/>
      </w:r>
      <w:r w:rsidRPr="000901F0">
        <w:t>An asset or a reduction from liability for the reinsurance ceded by a domestic insurer to an assuming insurer not meeting the requirements of Section 38</w:t>
      </w:r>
      <w:r w:rsidR="00091F5E">
        <w:noBreakHyphen/>
      </w:r>
      <w:r w:rsidRPr="000901F0">
        <w:t>9</w:t>
      </w:r>
      <w:r w:rsidR="00091F5E">
        <w:noBreakHyphen/>
      </w:r>
      <w:r w:rsidRPr="000901F0">
        <w:t>200 must be allowed in an amount not exceeding the liabilities carried by the ceding insurer provided that the director or his designee may adopt by regulation pursuant to Section 38</w:t>
      </w:r>
      <w:r w:rsidR="00091F5E">
        <w:noBreakHyphen/>
      </w:r>
      <w:r w:rsidRPr="000901F0">
        <w:t>9</w:t>
      </w:r>
      <w:r w:rsidR="00091F5E">
        <w:noBreakHyphen/>
      </w:r>
      <w:r w:rsidRPr="000901F0">
        <w:t>200(</w:t>
      </w:r>
      <w:r w:rsidRPr="00854DFD">
        <w:rPr>
          <w:strike/>
        </w:rPr>
        <w:t>M</w:t>
      </w:r>
      <w:r w:rsidR="00854DFD">
        <w:rPr>
          <w:u w:val="single"/>
        </w:rPr>
        <w:t>N</w:t>
      </w:r>
      <w:r w:rsidRPr="000901F0">
        <w:t>) specific additional requirements relating to or setting forth the valuation of assets or reserve credits, the amount and forms of security supporting reinsurance arrangements, or the circumstances pursuant to which a credit may be reduced or eliminated.</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091F5E">
        <w:noBreakHyphen/>
      </w:r>
      <w:r w:rsidRPr="000901F0">
        <w:t>9</w:t>
      </w:r>
      <w:r w:rsidR="00091F5E">
        <w:noBreakHyphen/>
      </w:r>
      <w:r w:rsidRPr="000901F0">
        <w:t>220(B). This security may be in the form of:</w:t>
      </w:r>
    </w:p>
    <w:p w:rsidR="00EC1725" w:rsidRDefault="00340D8B"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(1) </w:t>
      </w:r>
      <w:r w:rsidR="00EC1725" w:rsidRPr="000901F0">
        <w:t>cash;</w:t>
      </w:r>
    </w:p>
    <w:p w:rsidR="00EC1725" w:rsidRDefault="00340D8B" w:rsidP="00340D8B">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EC1725" w:rsidRPr="000901F0">
        <w:t xml:space="preserve">securities listed by the Securities Valuation Office of the National Association of Insurance Commissioners, including those </w:t>
      </w:r>
      <w:r w:rsidR="00EC1725" w:rsidRPr="000901F0">
        <w:lastRenderedPageBreak/>
        <w:t>deemed exempt from filing as defined by the Purposes and Procedures Manual of the Securities Valuation Office and qualifying as admitted assets as defined in Section 38</w:t>
      </w:r>
      <w:r w:rsidR="00091F5E">
        <w:noBreakHyphen/>
      </w:r>
      <w:r w:rsidR="00EC1725" w:rsidRPr="000901F0">
        <w:t>13</w:t>
      </w:r>
      <w:r w:rsidR="00091F5E">
        <w:noBreakHyphen/>
      </w:r>
      <w:r w:rsidR="00EC1725" w:rsidRPr="000901F0">
        <w:t>80;</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(3) clean, irrevocable, unconditional letters of credit issued or confirmed by a qualified United States financial institution defined in Section 38</w:t>
      </w:r>
      <w:r w:rsidR="00091F5E">
        <w:noBreakHyphen/>
      </w:r>
      <w:r w:rsidRPr="000901F0">
        <w:t>9</w:t>
      </w:r>
      <w:r w:rsidR="00091F5E">
        <w:noBreakHyphen/>
      </w:r>
      <w:r w:rsidRPr="000901F0">
        <w:t>220(A) no later than December thirty</w:t>
      </w:r>
      <w:r w:rsidR="00091F5E">
        <w:noBreakHyphen/>
      </w:r>
      <w:r w:rsidRPr="000901F0">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091F5E" w:rsidRPr="00091F5E">
        <w:t>’</w:t>
      </w:r>
      <w:r w:rsidRPr="000901F0">
        <w:t>s subsequent failure to meet applicable standards of issuer acceptability, continue to be acceptable as security until their expiration, extension, renewal, modification, or amendment, whichever first occurs; or</w:t>
      </w:r>
    </w:p>
    <w:p w:rsidR="00EC1725" w:rsidRDefault="00EC1725" w:rsidP="00EC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(4) other form of security acceptable to the director or designee.</w:t>
      </w:r>
      <w:r>
        <w:t>”</w:t>
      </w:r>
    </w:p>
    <w:p w:rsidR="00EC1725" w:rsidRDefault="00EC1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171" w:rsidRDefault="004C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1725">
        <w:t>3</w:t>
      </w:r>
      <w:r>
        <w:t>.</w:t>
      </w:r>
      <w:r>
        <w:tab/>
        <w:t>This act takes effect upon approval by the Governor.</w:t>
      </w:r>
    </w:p>
    <w:p w:rsidR="00D67B92" w:rsidRDefault="00091F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0876" w:rsidRDefault="00BC0876" w:rsidP="00BC0876">
      <w:pPr>
        <w:suppressAutoHyphens/>
      </w:pPr>
    </w:p>
    <w:sectPr w:rsidR="00BC0876" w:rsidSect="001F7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097" w:rsidRDefault="00151097" w:rsidP="009F0C77">
      <w:r>
        <w:separator/>
      </w:r>
    </w:p>
  </w:endnote>
  <w:endnote w:type="continuationSeparator" w:id="0">
    <w:p w:rsidR="00151097" w:rsidRDefault="001510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0BB73E7-123A-413C-9848-DF28F17F063E}"/>
    <w:embedBold r:id="rId2" w:fontKey="{1ACA0F48-E8C8-41B9-A5AB-CEBAD03EA9F5}"/>
    <w:embedItalic r:id="rId3" w:fontKey="{8815E303-4344-4199-8858-BD266CC47B28}"/>
  </w:font>
  <w:font w:name="Calibri">
    <w:panose1 w:val="020F0502020204030204"/>
    <w:charset w:val="00"/>
    <w:family w:val="swiss"/>
    <w:pitch w:val="variable"/>
    <w:sig w:usb0="E0002AFF" w:usb1="C000247B" w:usb2="00000009" w:usb3="00000000" w:csb0="000001FF" w:csb1="00000000"/>
    <w:embedRegular r:id="rId4" w:fontKey="{7741938E-6598-438C-92D2-ED6443112065}"/>
  </w:font>
  <w:font w:name="Cambria">
    <w:panose1 w:val="02040503050406030204"/>
    <w:charset w:val="00"/>
    <w:family w:val="roman"/>
    <w:pitch w:val="variable"/>
    <w:sig w:usb0="E00006FF" w:usb1="420024FF" w:usb2="02000000" w:usb3="00000000" w:csb0="0000019F" w:csb1="00000000"/>
    <w:embedRegular r:id="rId5" w:fontKey="{22A3AC08-E585-4024-89EB-E60AEE436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B92" w:rsidRPr="00F20C3D" w:rsidRDefault="00F20C3D" w:rsidP="00F20C3D">
    <w:pPr>
      <w:pStyle w:val="Footer"/>
      <w:tabs>
        <w:tab w:val="clear" w:pos="4680"/>
        <w:tab w:val="clear" w:pos="9360"/>
        <w:tab w:val="center" w:pos="2995"/>
      </w:tabs>
      <w:spacing w:before="120"/>
    </w:pPr>
    <w:r>
      <w:t>[881</w:t>
    </w:r>
    <w:r w:rsidR="001F7B05">
      <w:t>-</w:t>
    </w:r>
    <w:r w:rsidR="001F7B05">
      <w:fldChar w:fldCharType="begin"/>
    </w:r>
    <w:r w:rsidR="001F7B05">
      <w:instrText xml:space="preserve"> PAGE  \* MERGEFORMAT </w:instrText>
    </w:r>
    <w:r w:rsidR="001F7B05">
      <w:fldChar w:fldCharType="separate"/>
    </w:r>
    <w:r w:rsidR="00BC0876">
      <w:rPr>
        <w:noProof/>
      </w:rPr>
      <w:t>1</w:t>
    </w:r>
    <w:r w:rsidR="001F7B05">
      <w:fldChar w:fldCharType="end"/>
    </w:r>
    <w:r w:rsidR="001F7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B05" w:rsidRPr="00F20C3D" w:rsidRDefault="001F7B05" w:rsidP="00F20C3D">
    <w:pPr>
      <w:pStyle w:val="Footer"/>
      <w:tabs>
        <w:tab w:val="clear" w:pos="4680"/>
        <w:tab w:val="clear" w:pos="9360"/>
        <w:tab w:val="center" w:pos="2995"/>
      </w:tabs>
      <w:spacing w:before="120"/>
    </w:pPr>
    <w:r>
      <w:t>[881]</w:t>
    </w:r>
    <w:r>
      <w:tab/>
    </w:r>
    <w:r>
      <w:fldChar w:fldCharType="begin"/>
    </w:r>
    <w:r>
      <w:instrText xml:space="preserve"> PAGE  \* MERGEFORMAT </w:instrText>
    </w:r>
    <w:r>
      <w:fldChar w:fldCharType="separate"/>
    </w:r>
    <w:r w:rsidR="00BC08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097" w:rsidRDefault="00151097" w:rsidP="009F0C77">
      <w:r>
        <w:separator/>
      </w:r>
    </w:p>
  </w:footnote>
  <w:footnote w:type="continuationSeparator" w:id="0">
    <w:p w:rsidR="00151097" w:rsidRDefault="001510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PH20"/>
    <w:docVar w:name="CoverBillType" w:val="b"/>
    <w:docVar w:name="DocPath" w:val="L:\Council\bills\JN\3140PH20.DOCX"/>
    <w:docVar w:name="dvBillNumber" w:val="881"/>
    <w:docVar w:name="dvBillNumberPrefix" w:val="S. "/>
    <w:docVar w:name="dvOriginalBody" w:val="Senate"/>
    <w:docVar w:name="dvSteno" w:val="JN"/>
    <w:docVar w:name="NameofBody" w:val="s"/>
    <w:docVar w:name="vGroup2" w:val="Council"/>
  </w:docVars>
  <w:rsids>
    <w:rsidRoot w:val="004C3171"/>
    <w:rsid w:val="000263D9"/>
    <w:rsid w:val="00026C9A"/>
    <w:rsid w:val="00091F5E"/>
    <w:rsid w:val="000965A1"/>
    <w:rsid w:val="000C487D"/>
    <w:rsid w:val="000E1785"/>
    <w:rsid w:val="000E670C"/>
    <w:rsid w:val="000F39F2"/>
    <w:rsid w:val="001023A4"/>
    <w:rsid w:val="0010776B"/>
    <w:rsid w:val="00133E66"/>
    <w:rsid w:val="00134ACF"/>
    <w:rsid w:val="00144E15"/>
    <w:rsid w:val="00151097"/>
    <w:rsid w:val="001A4A62"/>
    <w:rsid w:val="001A681E"/>
    <w:rsid w:val="001D08F2"/>
    <w:rsid w:val="001F7B05"/>
    <w:rsid w:val="002037CA"/>
    <w:rsid w:val="002047A2"/>
    <w:rsid w:val="002321B6"/>
    <w:rsid w:val="0023696B"/>
    <w:rsid w:val="00250967"/>
    <w:rsid w:val="002759C5"/>
    <w:rsid w:val="00277DEE"/>
    <w:rsid w:val="00280D88"/>
    <w:rsid w:val="00294ABE"/>
    <w:rsid w:val="002A3EB4"/>
    <w:rsid w:val="00325348"/>
    <w:rsid w:val="00340D8B"/>
    <w:rsid w:val="00393688"/>
    <w:rsid w:val="003A48DE"/>
    <w:rsid w:val="003D411E"/>
    <w:rsid w:val="003E3C1E"/>
    <w:rsid w:val="003E6148"/>
    <w:rsid w:val="003E7D04"/>
    <w:rsid w:val="00400EAA"/>
    <w:rsid w:val="0041760A"/>
    <w:rsid w:val="004203D7"/>
    <w:rsid w:val="00461588"/>
    <w:rsid w:val="004809EE"/>
    <w:rsid w:val="004B2A8B"/>
    <w:rsid w:val="004C3171"/>
    <w:rsid w:val="00511EE9"/>
    <w:rsid w:val="00521E00"/>
    <w:rsid w:val="00577C6C"/>
    <w:rsid w:val="0058501B"/>
    <w:rsid w:val="00590165"/>
    <w:rsid w:val="005C5AC4"/>
    <w:rsid w:val="005D50AF"/>
    <w:rsid w:val="0061228A"/>
    <w:rsid w:val="006157BC"/>
    <w:rsid w:val="006215AA"/>
    <w:rsid w:val="006340D9"/>
    <w:rsid w:val="00643B8E"/>
    <w:rsid w:val="00653ECC"/>
    <w:rsid w:val="00665EBC"/>
    <w:rsid w:val="00680479"/>
    <w:rsid w:val="0069470D"/>
    <w:rsid w:val="006A476C"/>
    <w:rsid w:val="006C6A93"/>
    <w:rsid w:val="006E02F9"/>
    <w:rsid w:val="006F3F76"/>
    <w:rsid w:val="00721930"/>
    <w:rsid w:val="00753C04"/>
    <w:rsid w:val="0075659F"/>
    <w:rsid w:val="00756946"/>
    <w:rsid w:val="00757F80"/>
    <w:rsid w:val="00771EEC"/>
    <w:rsid w:val="00786819"/>
    <w:rsid w:val="00792C39"/>
    <w:rsid w:val="007A325A"/>
    <w:rsid w:val="007B4217"/>
    <w:rsid w:val="007C3099"/>
    <w:rsid w:val="007E72BE"/>
    <w:rsid w:val="007F1523"/>
    <w:rsid w:val="007F509E"/>
    <w:rsid w:val="007F5799"/>
    <w:rsid w:val="007F6947"/>
    <w:rsid w:val="00834A12"/>
    <w:rsid w:val="00854DFD"/>
    <w:rsid w:val="00872729"/>
    <w:rsid w:val="008F1494"/>
    <w:rsid w:val="008F4429"/>
    <w:rsid w:val="00932670"/>
    <w:rsid w:val="00933D1F"/>
    <w:rsid w:val="009352BB"/>
    <w:rsid w:val="009650F5"/>
    <w:rsid w:val="00990668"/>
    <w:rsid w:val="009B397B"/>
    <w:rsid w:val="009F0C77"/>
    <w:rsid w:val="009F4DD1"/>
    <w:rsid w:val="00A64E80"/>
    <w:rsid w:val="00A741D9"/>
    <w:rsid w:val="00A85589"/>
    <w:rsid w:val="00A9741D"/>
    <w:rsid w:val="00AB0576"/>
    <w:rsid w:val="00AD4B17"/>
    <w:rsid w:val="00AE0C9D"/>
    <w:rsid w:val="00B26FA6"/>
    <w:rsid w:val="00B32CD3"/>
    <w:rsid w:val="00B741CB"/>
    <w:rsid w:val="00B87AF8"/>
    <w:rsid w:val="00B934F3"/>
    <w:rsid w:val="00BB6347"/>
    <w:rsid w:val="00BC0876"/>
    <w:rsid w:val="00BD2134"/>
    <w:rsid w:val="00C038D8"/>
    <w:rsid w:val="00C045DD"/>
    <w:rsid w:val="00C3136F"/>
    <w:rsid w:val="00C3483A"/>
    <w:rsid w:val="00C74E9D"/>
    <w:rsid w:val="00C82FD3"/>
    <w:rsid w:val="00CC6B7B"/>
    <w:rsid w:val="00CD3619"/>
    <w:rsid w:val="00CD696E"/>
    <w:rsid w:val="00CF4447"/>
    <w:rsid w:val="00D02193"/>
    <w:rsid w:val="00D239F9"/>
    <w:rsid w:val="00D24C61"/>
    <w:rsid w:val="00D405E7"/>
    <w:rsid w:val="00D40DD2"/>
    <w:rsid w:val="00D41D56"/>
    <w:rsid w:val="00D42975"/>
    <w:rsid w:val="00D6260D"/>
    <w:rsid w:val="00D6662B"/>
    <w:rsid w:val="00D67B92"/>
    <w:rsid w:val="00D95E2F"/>
    <w:rsid w:val="00D970A9"/>
    <w:rsid w:val="00DB3AC0"/>
    <w:rsid w:val="00DC6813"/>
    <w:rsid w:val="00DE68F0"/>
    <w:rsid w:val="00DF3845"/>
    <w:rsid w:val="00DF7E17"/>
    <w:rsid w:val="00E00575"/>
    <w:rsid w:val="00EB00A2"/>
    <w:rsid w:val="00EB1BF3"/>
    <w:rsid w:val="00EB7D18"/>
    <w:rsid w:val="00EC1725"/>
    <w:rsid w:val="00EF3EEE"/>
    <w:rsid w:val="00F149A7"/>
    <w:rsid w:val="00F20C3D"/>
    <w:rsid w:val="00F50BAF"/>
    <w:rsid w:val="00F52C10"/>
    <w:rsid w:val="00F60346"/>
    <w:rsid w:val="00F81FFD"/>
    <w:rsid w:val="00F85228"/>
    <w:rsid w:val="00F907F7"/>
    <w:rsid w:val="00FB6773"/>
    <w:rsid w:val="00FE6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CDD86B-F863-4AAD-9C0B-8ACBD786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855BB-996F-49B6-A029-157C90D9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B38241EF</Template>
  <TotalTime>0</TotalTime>
  <Pages>22</Pages>
  <Words>7930</Words>
  <Characters>43036</Characters>
  <Application>Microsoft Office Word</Application>
  <DocSecurity>0</DocSecurity>
  <Lines>894</Lines>
  <Paragraphs>180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881 Text of Previous Version (Jan. 31, 2020) - South Carolina Legislature Online</dc:title>
  <dc:subject/>
  <dc:creator>Julie Newboult</dc:creator>
  <cp:keywords/>
  <dc:description/>
  <cp:lastModifiedBy>Lavarres Lynch</cp:lastModifiedBy>
  <cp:revision>2</cp:revision>
  <dcterms:created xsi:type="dcterms:W3CDTF">2020-01-31T21:15:00Z</dcterms:created>
  <dcterms:modified xsi:type="dcterms:W3CDTF">2020-01-31T21:15:00Z</dcterms:modified>
</cp:coreProperties>
</file>