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541A" w:rsidRPr="00522CE0" w:rsidRDefault="001D54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D5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40FF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828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12-6-5060(A) OF THE 1976 CODE, RELATING TO VOLUNTARY CONTRIBUTIONS TO CERTAIN FUNDS, TO PROVIDE THAT EACH TAXPAYER REQUIRED TO FILE A STATE INDIVIDUAL INCOME TAX RETURN MAY CONTRIBUTE TO THE SOUTH CAROLINA HISTORICAL SOCIETY BY DESIGNATING THE CONTRIBUTION ON THE RETURN, AND TO PROVIDE THAT CONTRIBUTIONS </w:t>
      </w:r>
      <w:r>
        <w:t>MADE TO THE SOUTH CAROLINA HISTORICAL SOCIETY AS PROVIDED IN THIS ACT MAY BE DESIGNATED ON AN INCOME TAX RETURN FOR YEARS BEGINNING AFTER 201</w:t>
      </w:r>
      <w:r w:rsidR="00C46469">
        <w:t>7</w:t>
      </w:r>
      <w: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40FFF" w:rsidRDefault="00140F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40FFF" w:rsidRDefault="00140F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2884" w:rsidRDefault="00140FFF" w:rsidP="00582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82884">
        <w:rPr>
          <w:rFonts w:eastAsia="Times New Roman"/>
        </w:rPr>
        <w:t>A.</w:t>
      </w:r>
      <w:r w:rsidR="00582884">
        <w:rPr>
          <w:rFonts w:eastAsia="Times New Roman"/>
        </w:rPr>
        <w:tab/>
        <w:t>Section 12-6-5060(A) of the 1976 Code is amended to read:</w:t>
      </w:r>
    </w:p>
    <w:p w:rsidR="00582884" w:rsidRDefault="00582884" w:rsidP="00582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2884" w:rsidRDefault="00582884" w:rsidP="00582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12-6-5060.</w:t>
      </w:r>
      <w:r>
        <w:rPr>
          <w:rFonts w:eastAsia="Times New Roman"/>
        </w:rPr>
        <w:tab/>
      </w:r>
      <w:r w:rsidRPr="004C0A75">
        <w:t>(A)</w:t>
      </w:r>
      <w:r>
        <w:tab/>
      </w:r>
      <w:r w:rsidRPr="004C0A75">
        <w:t>Each taxpayer required to file a state individual income tax return may contribute to the War Between the States Heritage Trust Fund established pursuant to Section 51</w:t>
      </w:r>
      <w:r w:rsidR="008E7287">
        <w:noBreakHyphen/>
      </w:r>
      <w:r w:rsidRPr="004C0A75">
        <w:t>18</w:t>
      </w:r>
      <w:r w:rsidR="008E7287">
        <w:noBreakHyphen/>
      </w:r>
      <w:r w:rsidRPr="004C0A75">
        <w:t>115, the Nongame Wildlife and Natural Areas Program Fund established pursuant to Section 50</w:t>
      </w:r>
      <w:r w:rsidR="008E7287">
        <w:noBreakHyphen/>
      </w:r>
      <w:r w:rsidRPr="004C0A75">
        <w:t>1</w:t>
      </w:r>
      <w:r w:rsidR="008E7287">
        <w:noBreakHyphen/>
      </w:r>
      <w:r w:rsidRPr="004C0A75">
        <w:t>280, the Children's Trust Fund of South Carolina established pursuant to Section 63</w:t>
      </w:r>
      <w:r w:rsidR="008E7287">
        <w:noBreakHyphen/>
      </w:r>
      <w:r w:rsidRPr="004C0A75">
        <w:t>11</w:t>
      </w:r>
      <w:r w:rsidR="008E7287">
        <w:noBreakHyphen/>
      </w:r>
      <w:r w:rsidRPr="004C0A75">
        <w:t>910, the Eldercare Trust Fund of South Carolina established pursuant to Section 43</w:t>
      </w:r>
      <w:r w:rsidR="008E7287">
        <w:noBreakHyphen/>
      </w:r>
      <w:r w:rsidRPr="004C0A75">
        <w:t>21</w:t>
      </w:r>
      <w:r w:rsidR="008E7287">
        <w:noBreakHyphen/>
      </w:r>
      <w:r w:rsidRPr="004C0A75">
        <w:t>160, the First Steps to School Readiness Fund established pursuant to Section 63</w:t>
      </w:r>
      <w:r w:rsidR="008E7287">
        <w:noBreakHyphen/>
      </w:r>
      <w:r w:rsidRPr="004C0A75">
        <w:t>11</w:t>
      </w:r>
      <w:r w:rsidR="008E7287">
        <w:noBreakHyphen/>
      </w:r>
      <w:r w:rsidRPr="004C0A75">
        <w:t>1750, the South Carolina Military Family Relief Fund established pursuant to Article 3, Chapter 11, Title 25, the Donate Life South Carolina established pursuant to Section 44</w:t>
      </w:r>
      <w:r w:rsidR="008E7287">
        <w:noBreakHyphen/>
      </w:r>
      <w:r w:rsidRPr="004C0A75">
        <w:t>43</w:t>
      </w:r>
      <w:r w:rsidR="008E7287">
        <w:noBreakHyphen/>
      </w:r>
      <w:r w:rsidRPr="004C0A75">
        <w:t xml:space="preserve">1310, the Veterans' Trust Fund of South Carolina established pursuant to Chapter 21, Title 25, the South Carolina Litter Control Enforcement Program (SCLCEP) and used </w:t>
      </w:r>
      <w:r w:rsidRPr="004C0A75">
        <w:lastRenderedPageBreak/>
        <w:t>by the Governor's Task Force on Litter only for the SCLCEP Program, the South Carolina Law Enforcement Assistance Program (SCLEAP) and used as provided in Section 23</w:t>
      </w:r>
      <w:r w:rsidR="008E7287">
        <w:noBreakHyphen/>
      </w:r>
      <w:r w:rsidRPr="004C0A75">
        <w:t>3</w:t>
      </w:r>
      <w:r w:rsidR="008E7287">
        <w:noBreakHyphen/>
      </w:r>
      <w:r w:rsidRPr="004C0A75">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008E7287">
        <w:noBreakHyphen/>
      </w:r>
      <w:r w:rsidRPr="004C0A75">
        <w:t>12 public education for use in the manner the General Assembly provides by law, South Carolina Conservation Bank Trust Fund established pursuant to Section 48</w:t>
      </w:r>
      <w:r w:rsidR="008E7287">
        <w:noBreakHyphen/>
      </w:r>
      <w:r w:rsidRPr="004C0A75">
        <w:t>59</w:t>
      </w:r>
      <w:r w:rsidR="008E7287">
        <w:noBreakHyphen/>
      </w:r>
      <w:r w:rsidRPr="004C0A75">
        <w:t>60, the Financial Literacy Trust Fund established pursuant to Section 59</w:t>
      </w:r>
      <w:r w:rsidR="008E7287">
        <w:noBreakHyphen/>
      </w:r>
      <w:r w:rsidRPr="004C0A75">
        <w:t>29</w:t>
      </w:r>
      <w:r w:rsidR="008E7287">
        <w:noBreakHyphen/>
      </w:r>
      <w:r w:rsidRPr="004C0A75">
        <w:t>510,</w:t>
      </w:r>
      <w:r w:rsidRPr="000D1FDC">
        <w:t xml:space="preserve"> </w:t>
      </w:r>
      <w:r w:rsidRPr="003E0F37">
        <w:rPr>
          <w:strike/>
        </w:rPr>
        <w:t>or</w:t>
      </w:r>
      <w:r w:rsidRPr="004C0A75">
        <w:t xml:space="preserve"> the South Carolina Association of Habitat for Humanity Affiliates, </w:t>
      </w:r>
      <w:r>
        <w:rPr>
          <w:u w:val="single"/>
        </w:rPr>
        <w:t>or the South Carolina Historical Society</w:t>
      </w:r>
      <w:r>
        <w:t xml:space="preserve"> </w:t>
      </w:r>
      <w:r w:rsidRPr="004C0A75">
        <w:t>by designating the contribution on the return. The contribution may be made by reducing the income tax refund or by remitting additional payment by the amount designated.</w:t>
      </w:r>
      <w:r>
        <w:t>”</w:t>
      </w:r>
    </w:p>
    <w:p w:rsidR="00582884" w:rsidRDefault="00582884" w:rsidP="00582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40FFF" w:rsidRDefault="00582884" w:rsidP="00582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B.</w:t>
      </w:r>
      <w:r>
        <w:tab/>
        <w:t>Contributions made to the South Carolina Historical Society as provided in this act may be designated on an income tax return for years beginning after 201</w:t>
      </w:r>
      <w:r w:rsidR="00C46469">
        <w:t>7</w:t>
      </w:r>
      <w:r>
        <w:t>.</w:t>
      </w:r>
    </w:p>
    <w:p w:rsidR="00140FFF" w:rsidRDefault="00140F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0FFF" w:rsidRPr="00522CE0" w:rsidRDefault="00140F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82884">
        <w:rPr>
          <w:rFonts w:eastAsia="Times New Roman"/>
        </w:rPr>
        <w:t>2</w:t>
      </w:r>
      <w:r>
        <w:rPr>
          <w:rFonts w:eastAsia="Times New Roman"/>
        </w:rPr>
        <w:t>.</w:t>
      </w:r>
      <w:r>
        <w:rPr>
          <w:rFonts w:eastAsia="Times New Roman"/>
        </w:rPr>
        <w:tab/>
        <w:t>This act takes effect upon approval by the Governor.</w:t>
      </w:r>
    </w:p>
    <w:p w:rsidR="00801BB5" w:rsidRDefault="008E728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D541A" w:rsidRDefault="001D541A" w:rsidP="001D541A">
      <w:pPr>
        <w:suppressAutoHyphens/>
        <w:jc w:val="both"/>
        <w:rPr>
          <w:rFonts w:eastAsia="Times New Roman"/>
        </w:rPr>
      </w:pPr>
    </w:p>
    <w:sectPr w:rsidR="001D541A" w:rsidSect="001D541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FFF" w:rsidRDefault="00140FFF" w:rsidP="00522CE0">
      <w:r>
        <w:separator/>
      </w:r>
    </w:p>
  </w:endnote>
  <w:endnote w:type="continuationSeparator" w:id="0">
    <w:p w:rsidR="00140FFF" w:rsidRDefault="00140FF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4A7BEF8-6955-4174-8191-DD32351A510A}"/>
    <w:embedBold r:id="rId2" w:fontKey="{74FE31BA-4735-405D-93C4-BBEAD1F58B54}"/>
  </w:font>
  <w:font w:name="Calibri">
    <w:panose1 w:val="020F0502020204030204"/>
    <w:charset w:val="00"/>
    <w:family w:val="swiss"/>
    <w:pitch w:val="variable"/>
    <w:sig w:usb0="E00002FF" w:usb1="4000ACFF" w:usb2="00000001" w:usb3="00000000" w:csb0="0000019F" w:csb1="00000000"/>
    <w:embedRegular r:id="rId3" w:fontKey="{0BE92375-E69A-4713-97AA-A4522FF64A1C}"/>
  </w:font>
  <w:font w:name="Cambria">
    <w:panose1 w:val="02040503050406030204"/>
    <w:charset w:val="00"/>
    <w:family w:val="roman"/>
    <w:pitch w:val="variable"/>
    <w:sig w:usb0="E00002FF" w:usb1="400004FF" w:usb2="00000000" w:usb3="00000000" w:csb0="0000019F" w:csb1="00000000"/>
    <w:embedRegular r:id="rId4" w:fontKey="{284CE5B2-A41D-45ED-8FC1-2D9290FFCD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BB5" w:rsidRPr="001D541A" w:rsidRDefault="001D541A" w:rsidP="001D541A">
    <w:pPr>
      <w:pStyle w:val="Footer"/>
      <w:tabs>
        <w:tab w:val="clear" w:pos="4680"/>
        <w:tab w:val="clear" w:pos="9360"/>
        <w:tab w:val="center" w:pos="2995"/>
      </w:tabs>
      <w:spacing w:before="120"/>
    </w:pPr>
    <w:r>
      <w:t>[88]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FFF" w:rsidRDefault="00140FFF" w:rsidP="00522CE0">
      <w:r>
        <w:separator/>
      </w:r>
    </w:p>
  </w:footnote>
  <w:footnote w:type="continuationSeparator" w:id="0">
    <w:p w:rsidR="00140FFF" w:rsidRDefault="00140FF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VOLU.KMM.GEC"/>
    <w:docVar w:name="CoverAttorneyInitials" w:val="KMM"/>
    <w:docVar w:name="CoverAttorneyLastName" w:val="Moffitt"/>
    <w:docVar w:name="CoverBillType" w:val="b"/>
    <w:docVar w:name="CoverSenator" w:val="GEC"/>
    <w:docVar w:name="dvBillNumber" w:val="88"/>
    <w:docVar w:name="dvBillNumberPrefix" w:val="S. "/>
    <w:docVar w:name="dvOriginalBody" w:val="Senate"/>
    <w:docVar w:name="fulldraftpath" w:val="L:\S-RES\GEC\021VOLU.KMM.GEC.DOCX"/>
    <w:docVar w:name="NameofBody" w:val="S"/>
    <w:docVar w:name="vgroup2" w:val="S-RES"/>
  </w:docVars>
  <w:rsids>
    <w:rsidRoot w:val="00140FFF"/>
    <w:rsid w:val="00001DD6"/>
    <w:rsid w:val="00042AC1"/>
    <w:rsid w:val="00046516"/>
    <w:rsid w:val="00072458"/>
    <w:rsid w:val="0007601D"/>
    <w:rsid w:val="000B0720"/>
    <w:rsid w:val="000B5EAF"/>
    <w:rsid w:val="001315B2"/>
    <w:rsid w:val="00140FFF"/>
    <w:rsid w:val="00170561"/>
    <w:rsid w:val="00186AC9"/>
    <w:rsid w:val="00197DF1"/>
    <w:rsid w:val="001B3DD9"/>
    <w:rsid w:val="001B7E5D"/>
    <w:rsid w:val="001D3BAC"/>
    <w:rsid w:val="001D541A"/>
    <w:rsid w:val="00216025"/>
    <w:rsid w:val="00245C4E"/>
    <w:rsid w:val="002C1321"/>
    <w:rsid w:val="002C2031"/>
    <w:rsid w:val="002C5896"/>
    <w:rsid w:val="002D3BED"/>
    <w:rsid w:val="00307C2B"/>
    <w:rsid w:val="00315D04"/>
    <w:rsid w:val="00383247"/>
    <w:rsid w:val="003D6E2B"/>
    <w:rsid w:val="003E6320"/>
    <w:rsid w:val="003E7597"/>
    <w:rsid w:val="00413EBF"/>
    <w:rsid w:val="0044020F"/>
    <w:rsid w:val="00450668"/>
    <w:rsid w:val="00454138"/>
    <w:rsid w:val="004813A2"/>
    <w:rsid w:val="004952FA"/>
    <w:rsid w:val="004B6A22"/>
    <w:rsid w:val="004D7F37"/>
    <w:rsid w:val="00522CE0"/>
    <w:rsid w:val="00541951"/>
    <w:rsid w:val="00565148"/>
    <w:rsid w:val="00570403"/>
    <w:rsid w:val="00582884"/>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01BB5"/>
    <w:rsid w:val="008314D2"/>
    <w:rsid w:val="00870F6F"/>
    <w:rsid w:val="008B2F42"/>
    <w:rsid w:val="008C3697"/>
    <w:rsid w:val="008E185F"/>
    <w:rsid w:val="008E7287"/>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05B10"/>
    <w:rsid w:val="00B10098"/>
    <w:rsid w:val="00B5790D"/>
    <w:rsid w:val="00B945C5"/>
    <w:rsid w:val="00BA20EA"/>
    <w:rsid w:val="00BB5AFC"/>
    <w:rsid w:val="00BC0A56"/>
    <w:rsid w:val="00C45366"/>
    <w:rsid w:val="00C46469"/>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45C3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B6657F4-9296-44DD-B4FD-2230AEB08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427</Words>
  <Characters>2341</Characters>
  <Application>Microsoft Office Word</Application>
  <DocSecurity>0</DocSecurity>
  <Lines>66</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88 Text of Previous Version (Dec. 12, 2018) - South Carolina Legislature Online</dc:title>
  <dc:subject/>
  <dc:creator>Rebecca Landau</dc:creator>
  <cp:keywords/>
  <dc:description/>
  <cp:lastModifiedBy>S Volk</cp:lastModifiedBy>
  <cp:revision>2</cp:revision>
  <dcterms:created xsi:type="dcterms:W3CDTF">2018-12-12T19:54:00Z</dcterms:created>
  <dcterms:modified xsi:type="dcterms:W3CDTF">2018-12-12T19:54:00Z</dcterms:modified>
</cp:coreProperties>
</file>