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6E71" w:rsidRDefault="00A06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06E71" w:rsidRDefault="00A06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29, 2020</w:t>
      </w:r>
    </w:p>
    <w:p w:rsidR="00A06E71" w:rsidRDefault="00A06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6E71" w:rsidRPr="00A06E71" w:rsidRDefault="00A06E71" w:rsidP="00A06E71">
      <w:pPr>
        <w:tabs>
          <w:tab w:val="right" w:pos="5933"/>
        </w:tabs>
        <w:suppressAutoHyphens/>
        <w:jc w:val="both"/>
        <w:rPr>
          <w:rFonts w:eastAsia="Times New Roman"/>
        </w:rPr>
      </w:pPr>
      <w:r>
        <w:rPr>
          <w:rFonts w:eastAsia="Times New Roman"/>
        </w:rPr>
        <w:tab/>
      </w:r>
      <w:r>
        <w:rPr>
          <w:rFonts w:eastAsia="Times New Roman"/>
          <w:b/>
          <w:sz w:val="36"/>
        </w:rPr>
        <w:t>S. 890</w:t>
      </w:r>
    </w:p>
    <w:p w:rsidR="00A06E71" w:rsidRDefault="00A06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6E71" w:rsidRDefault="00A06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Massey, Climer, Harpootlian, Campsen, Senn, Young, Shealy and Turner</w:t>
      </w:r>
    </w:p>
    <w:p w:rsidR="00A06E71" w:rsidRDefault="00A06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6E71" w:rsidRDefault="00A06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1/29/20--S.</w:t>
      </w:r>
    </w:p>
    <w:p w:rsidR="00A06E71" w:rsidRDefault="00A06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2020.</w:t>
      </w:r>
    </w:p>
    <w:p w:rsidR="00A06E71" w:rsidRPr="00A06E71" w:rsidRDefault="00A06E71" w:rsidP="00A0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06E71" w:rsidRDefault="00A06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6E71" w:rsidRPr="00A06E71" w:rsidRDefault="00A06E71" w:rsidP="00A0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RULES</w:t>
      </w:r>
    </w:p>
    <w:p w:rsidR="00A06E71" w:rsidRDefault="00A06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Senate Resolution (S. 890) to amend the rules of procedure for the Senate, by adding rule 55, to require certain disclosures for appropriations requests by members, etc., respectfully</w:t>
      </w:r>
    </w:p>
    <w:p w:rsidR="00A06E71" w:rsidRPr="00A06E71" w:rsidRDefault="00A06E71" w:rsidP="00A0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06E71" w:rsidRDefault="00A06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06E71" w:rsidRDefault="00A06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6E71" w:rsidRDefault="00A06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SHANE A. MASSEY for Committee.</w:t>
      </w:r>
    </w:p>
    <w:p w:rsidR="00A06E71" w:rsidRPr="00A06E71" w:rsidRDefault="00A06E71" w:rsidP="00A0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06E71" w:rsidRDefault="00A06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6E71" w:rsidRDefault="00A06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06E71" w:rsidSect="00A06E7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705A5" w:rsidRPr="00522CE0" w:rsidRDefault="003705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B6D3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F42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THE RULES OF PROCEDURE FOR THE SENATE, BY ADDING RULE 55, </w:t>
      </w:r>
      <w:r w:rsidR="004A5F61">
        <w:rPr>
          <w:rFonts w:eastAsia="Times New Roman"/>
        </w:rPr>
        <w:t xml:space="preserve">TO REQUIRE CERTAIN DISCLOSURES FOR </w:t>
      </w:r>
      <w:r w:rsidR="00A7799B">
        <w:rPr>
          <w:rFonts w:eastAsia="Times New Roman"/>
        </w:rPr>
        <w:t>APPROPRIATIONS</w:t>
      </w:r>
      <w:r>
        <w:rPr>
          <w:rFonts w:eastAsia="Times New Roman"/>
        </w:rPr>
        <w:t xml:space="preserve"> </w:t>
      </w:r>
      <w:r w:rsidR="00A7799B">
        <w:rPr>
          <w:rFonts w:eastAsia="Times New Roman"/>
        </w:rPr>
        <w:t>REQUESTS BY MEMBERS</w:t>
      </w:r>
      <w:r w:rsidR="004A5F61">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B6D3A" w:rsidRDefault="00EB6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r w:rsidR="00342349">
        <w:rPr>
          <w:rFonts w:eastAsia="Times New Roman"/>
        </w:rPr>
        <w:t xml:space="preserve"> that the Rules of the Senate are amended by adding</w:t>
      </w:r>
      <w:r>
        <w:rPr>
          <w:rFonts w:eastAsia="Times New Roman"/>
        </w:rPr>
        <w:t>:</w:t>
      </w:r>
    </w:p>
    <w:p w:rsidR="00EB6D3A" w:rsidRDefault="00EB6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6D3A" w:rsidRPr="004F7DFB" w:rsidRDefault="00BE1DD5" w:rsidP="00342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Rule 55</w:t>
      </w:r>
    </w:p>
    <w:p w:rsidR="00342349" w:rsidRDefault="006A6221" w:rsidP="00342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Member-</w:t>
      </w:r>
      <w:r w:rsidR="00342349" w:rsidRPr="004F7DFB">
        <w:rPr>
          <w:rFonts w:eastAsia="Times New Roman"/>
          <w:b/>
        </w:rPr>
        <w:t>Requested Appropriations</w:t>
      </w:r>
    </w:p>
    <w:p w:rsidR="00342349" w:rsidRDefault="00342349" w:rsidP="00342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4F7DFB" w:rsidRDefault="004F7DFB" w:rsidP="00342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F7DFB" w:rsidRDefault="002032AF" w:rsidP="004F7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w:t>
      </w:r>
      <w:r w:rsidR="004F7DFB">
        <w:rPr>
          <w:b/>
        </w:rPr>
        <w:t>.</w:t>
      </w:r>
    </w:p>
    <w:p w:rsidR="004F7DFB" w:rsidRDefault="004F7DFB" w:rsidP="004F7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F7DFB" w:rsidRDefault="004F7DFB" w:rsidP="004F7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 xml:space="preserve">The General Appropriation Bill, any Supplemental Appropriation Bill, any Joint Resolution appropriating revenues from the </w:t>
      </w:r>
      <w:r w:rsidR="00BE1DD5">
        <w:t>S</w:t>
      </w:r>
      <w:r>
        <w:t>tate’s reserve funds</w:t>
      </w:r>
      <w:r w:rsidR="00BE1DD5">
        <w:t>, any bond bill, or any revenue-</w:t>
      </w:r>
      <w:r>
        <w:t xml:space="preserve">raising measure as described in Section 11-11-440 shall, prior to receiving a second reading, have attached to it a statement from the Chairman of the Committee on Finance </w:t>
      </w:r>
      <w:r w:rsidR="007F0AC5">
        <w:t>identifying each funding request included in the bill or resolution made by a Senator for an appropriation for a specific program or project not originating with a written agency budget request or not included in an appropriations act from the prior fiscal year. The statement shall include the requesting Senator’s name, an explanation of the project or program, the amount requested, and the amount appropriated.</w:t>
      </w:r>
    </w:p>
    <w:p w:rsidR="007F0AC5" w:rsidRDefault="007F0AC5" w:rsidP="004F7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0AC5" w:rsidRDefault="002032AF" w:rsidP="007F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B</w:t>
      </w:r>
      <w:r w:rsidR="007F0AC5">
        <w:rPr>
          <w:b/>
        </w:rPr>
        <w:t>.</w:t>
      </w:r>
    </w:p>
    <w:p w:rsidR="007F0AC5" w:rsidRDefault="007F0AC5" w:rsidP="007F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p>
    <w:p w:rsidR="007F0AC5" w:rsidRPr="007F0AC5" w:rsidRDefault="007F0AC5" w:rsidP="007F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The Conference Report for the General Appropriation Bill, any Supplemental Appropriation Bill, any Joint Resolution a</w:t>
      </w:r>
      <w:r w:rsidR="00BE1DD5">
        <w:t>ppropriating revenues from the S</w:t>
      </w:r>
      <w:r>
        <w:t xml:space="preserve">tate’s reserve funds, any bond bill, </w:t>
      </w:r>
      <w:r>
        <w:lastRenderedPageBreak/>
        <w:t>or any revenue</w:t>
      </w:r>
      <w:r w:rsidR="00BE1DD5">
        <w:t>-</w:t>
      </w:r>
      <w:r>
        <w:t>raising measure as</w:t>
      </w:r>
      <w:r w:rsidR="00BE1DD5">
        <w:t xml:space="preserve"> described in Section 11-11-440</w:t>
      </w:r>
      <w:r>
        <w:t xml:space="preserve"> shall, prior to receiving a vote</w:t>
      </w:r>
      <w:r w:rsidR="00BE1DD5">
        <w:t>,</w:t>
      </w:r>
      <w:r>
        <w:t xml:space="preserve"> have attached to it a statement from the Chairman of the Committee on Finance identifying each funding request contained in the conference report for an appropriation for a specific program or project not originating with a written agency budget request or not included in an appropriations act from the prior fiscal year. The statement shall identify whether the funding request originated in the Senate or in the House of Representatives and</w:t>
      </w:r>
      <w:r w:rsidR="00BE1DD5">
        <w:t>,</w:t>
      </w:r>
      <w:r>
        <w:t xml:space="preserve"> </w:t>
      </w:r>
      <w:r w:rsidR="003711FF">
        <w:t>if the request originated in the Senate, an explanation of the project or program, the amount requeste</w:t>
      </w:r>
      <w:r w:rsidR="00EE6DEB">
        <w:t>d, and the amount appropriated.</w:t>
      </w:r>
    </w:p>
    <w:p w:rsidR="000A7A45" w:rsidRDefault="001B7B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01BED" w:rsidRDefault="00701BED" w:rsidP="00701BED">
      <w:pPr>
        <w:suppressAutoHyphens/>
        <w:jc w:val="both"/>
        <w:rPr>
          <w:rFonts w:eastAsia="Times New Roman"/>
        </w:rPr>
      </w:pPr>
    </w:p>
    <w:sectPr w:rsidR="00701BED" w:rsidSect="00A06E7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662" w:rsidRDefault="00562662" w:rsidP="00522CE0">
      <w:r>
        <w:separator/>
      </w:r>
    </w:p>
  </w:endnote>
  <w:endnote w:type="continuationSeparator" w:id="0">
    <w:p w:rsidR="00562662" w:rsidRDefault="005626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BBC8E83-ABA3-4D97-8F51-5BF5F86CB146}"/>
    <w:embedBold r:id="rId2" w:fontKey="{AA86639F-60AC-4EC3-A3D5-C273D9837F7A}"/>
  </w:font>
  <w:font w:name="Calibri">
    <w:panose1 w:val="020F0502020204030204"/>
    <w:charset w:val="00"/>
    <w:family w:val="swiss"/>
    <w:pitch w:val="variable"/>
    <w:sig w:usb0="E0002AFF" w:usb1="C000247B" w:usb2="00000009" w:usb3="00000000" w:csb0="000001FF" w:csb1="00000000"/>
    <w:embedRegular r:id="rId3" w:fontKey="{56B77F04-02CE-42EE-80BD-17E1E548645C}"/>
    <w:embedBold r:id="rId4" w:fontKey="{9156B54A-9F5E-443A-8636-B84BA33E00DD}"/>
  </w:font>
  <w:font w:name="Segoe UI">
    <w:panose1 w:val="020B0502040204020203"/>
    <w:charset w:val="00"/>
    <w:family w:val="swiss"/>
    <w:pitch w:val="variable"/>
    <w:sig w:usb0="E4002EFF" w:usb1="C000E47F" w:usb2="00000009" w:usb3="00000000" w:csb0="000001FF" w:csb1="00000000"/>
    <w:embedRegular r:id="rId5" w:fontKey="{E484D46D-D5A2-461A-8418-3E2442A0536D}"/>
  </w:font>
  <w:font w:name="Cambria">
    <w:panose1 w:val="02040503050406030204"/>
    <w:charset w:val="00"/>
    <w:family w:val="roman"/>
    <w:pitch w:val="variable"/>
    <w:sig w:usb0="E00006FF" w:usb1="420024FF" w:usb2="02000000" w:usb3="00000000" w:csb0="0000019F" w:csb1="00000000"/>
    <w:embedRegular r:id="rId6" w:fontKey="{CA7F36BE-8456-4772-BBFA-7C4C1E50F00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A45" w:rsidRPr="003705A5" w:rsidRDefault="003705A5" w:rsidP="003705A5">
    <w:pPr>
      <w:pStyle w:val="Footer"/>
      <w:tabs>
        <w:tab w:val="clear" w:pos="4680"/>
        <w:tab w:val="clear" w:pos="9360"/>
        <w:tab w:val="center" w:pos="2995"/>
      </w:tabs>
      <w:spacing w:before="120"/>
    </w:pPr>
    <w:r>
      <w:t>[890</w:t>
    </w:r>
    <w:r w:rsidR="00A06E71">
      <w:t>-</w:t>
    </w:r>
    <w:r w:rsidR="00A06E71">
      <w:fldChar w:fldCharType="begin"/>
    </w:r>
    <w:r w:rsidR="00A06E71">
      <w:instrText xml:space="preserve"> PAGE  \* MERGEFORMAT </w:instrText>
    </w:r>
    <w:r w:rsidR="00A06E71">
      <w:fldChar w:fldCharType="separate"/>
    </w:r>
    <w:r w:rsidR="002956E9">
      <w:rPr>
        <w:noProof/>
      </w:rPr>
      <w:t>1</w:t>
    </w:r>
    <w:r w:rsidR="00A06E71">
      <w:fldChar w:fldCharType="end"/>
    </w:r>
    <w:r w:rsidR="00A06E7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E71" w:rsidRPr="003705A5" w:rsidRDefault="00A06E71" w:rsidP="003705A5">
    <w:pPr>
      <w:pStyle w:val="Footer"/>
      <w:tabs>
        <w:tab w:val="clear" w:pos="4680"/>
        <w:tab w:val="clear" w:pos="9360"/>
        <w:tab w:val="center" w:pos="2995"/>
      </w:tabs>
      <w:spacing w:before="120"/>
    </w:pPr>
    <w:r>
      <w:t>[890]</w:t>
    </w:r>
    <w:r>
      <w:tab/>
    </w:r>
    <w:r>
      <w:fldChar w:fldCharType="begin"/>
    </w:r>
    <w:r>
      <w:instrText xml:space="preserve"> PAGE  \* MERGEFORMAT </w:instrText>
    </w:r>
    <w:r>
      <w:fldChar w:fldCharType="separate"/>
    </w:r>
    <w:r w:rsidR="00701BE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662" w:rsidRDefault="00562662" w:rsidP="00522CE0">
      <w:r>
        <w:separator/>
      </w:r>
    </w:p>
  </w:footnote>
  <w:footnote w:type="continuationSeparator" w:id="0">
    <w:p w:rsidR="00562662" w:rsidRDefault="005626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RULE.KMM.WC"/>
    <w:docVar w:name="CoverAttorneyInitials" w:val="KMM"/>
    <w:docVar w:name="CoverAttorneyLastName" w:val="Moffitt"/>
    <w:docVar w:name="CoverBillType" w:val="r"/>
    <w:docVar w:name="CoverSenator" w:val="WC"/>
    <w:docVar w:name="dvBillNumber" w:val="890"/>
    <w:docVar w:name="dvBillNumberPrefix" w:val="S. "/>
    <w:docVar w:name="dvOriginalBody" w:val="Senate"/>
    <w:docVar w:name="fulldraftpath" w:val="L:\S-RES\WC\016RULE.KMM.WC.DOCX"/>
    <w:docVar w:name="NameofBody" w:val="S"/>
    <w:docVar w:name="vgroup2" w:val="S-RES"/>
  </w:docVars>
  <w:rsids>
    <w:rsidRoot w:val="00EB6D3A"/>
    <w:rsid w:val="00042AC1"/>
    <w:rsid w:val="00046516"/>
    <w:rsid w:val="00072458"/>
    <w:rsid w:val="0007601D"/>
    <w:rsid w:val="000A7A45"/>
    <w:rsid w:val="000B0720"/>
    <w:rsid w:val="000B5EAF"/>
    <w:rsid w:val="001315B2"/>
    <w:rsid w:val="00170561"/>
    <w:rsid w:val="00174988"/>
    <w:rsid w:val="00186AC9"/>
    <w:rsid w:val="00197DF1"/>
    <w:rsid w:val="001B3DD9"/>
    <w:rsid w:val="001B7BE0"/>
    <w:rsid w:val="001B7E5D"/>
    <w:rsid w:val="001D3BAC"/>
    <w:rsid w:val="002032AF"/>
    <w:rsid w:val="00216025"/>
    <w:rsid w:val="00245C4E"/>
    <w:rsid w:val="0028337B"/>
    <w:rsid w:val="002956E9"/>
    <w:rsid w:val="002C1321"/>
    <w:rsid w:val="002C2031"/>
    <w:rsid w:val="002C5896"/>
    <w:rsid w:val="002D3BED"/>
    <w:rsid w:val="00307C2B"/>
    <w:rsid w:val="00315D04"/>
    <w:rsid w:val="00342349"/>
    <w:rsid w:val="003705A5"/>
    <w:rsid w:val="003711FF"/>
    <w:rsid w:val="00383247"/>
    <w:rsid w:val="003D6E2B"/>
    <w:rsid w:val="003E7597"/>
    <w:rsid w:val="00413EBF"/>
    <w:rsid w:val="0044020F"/>
    <w:rsid w:val="00450668"/>
    <w:rsid w:val="00454138"/>
    <w:rsid w:val="004813A2"/>
    <w:rsid w:val="0048323E"/>
    <w:rsid w:val="004952FA"/>
    <w:rsid w:val="004A5F61"/>
    <w:rsid w:val="004B6A22"/>
    <w:rsid w:val="004D7F37"/>
    <w:rsid w:val="004F7DFB"/>
    <w:rsid w:val="00522CE0"/>
    <w:rsid w:val="00541951"/>
    <w:rsid w:val="00562662"/>
    <w:rsid w:val="00565148"/>
    <w:rsid w:val="00570403"/>
    <w:rsid w:val="00593361"/>
    <w:rsid w:val="005A413B"/>
    <w:rsid w:val="005A5017"/>
    <w:rsid w:val="005A648C"/>
    <w:rsid w:val="005F07AC"/>
    <w:rsid w:val="005F1745"/>
    <w:rsid w:val="006339E0"/>
    <w:rsid w:val="006A1093"/>
    <w:rsid w:val="006A1802"/>
    <w:rsid w:val="006A6221"/>
    <w:rsid w:val="006C0CBB"/>
    <w:rsid w:val="006C74EA"/>
    <w:rsid w:val="00701BED"/>
    <w:rsid w:val="00720D40"/>
    <w:rsid w:val="007318D4"/>
    <w:rsid w:val="00765784"/>
    <w:rsid w:val="007A4390"/>
    <w:rsid w:val="007E5CB7"/>
    <w:rsid w:val="007F0AC5"/>
    <w:rsid w:val="008314D2"/>
    <w:rsid w:val="00870F6F"/>
    <w:rsid w:val="008846AE"/>
    <w:rsid w:val="008B2F42"/>
    <w:rsid w:val="008C3697"/>
    <w:rsid w:val="008E185F"/>
    <w:rsid w:val="008F023B"/>
    <w:rsid w:val="008F422D"/>
    <w:rsid w:val="00904E16"/>
    <w:rsid w:val="009162B3"/>
    <w:rsid w:val="00927C62"/>
    <w:rsid w:val="00970E77"/>
    <w:rsid w:val="00983951"/>
    <w:rsid w:val="00984124"/>
    <w:rsid w:val="00984640"/>
    <w:rsid w:val="00995C37"/>
    <w:rsid w:val="009C118A"/>
    <w:rsid w:val="00A02011"/>
    <w:rsid w:val="00A06E71"/>
    <w:rsid w:val="00A4011E"/>
    <w:rsid w:val="00A7799B"/>
    <w:rsid w:val="00A86015"/>
    <w:rsid w:val="00A9594E"/>
    <w:rsid w:val="00AE3571"/>
    <w:rsid w:val="00AE59C8"/>
    <w:rsid w:val="00B10098"/>
    <w:rsid w:val="00B22851"/>
    <w:rsid w:val="00B5790D"/>
    <w:rsid w:val="00B945C5"/>
    <w:rsid w:val="00BA20EA"/>
    <w:rsid w:val="00BB5AFC"/>
    <w:rsid w:val="00BC026E"/>
    <w:rsid w:val="00BC0A56"/>
    <w:rsid w:val="00BE1DD5"/>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B6D3A"/>
    <w:rsid w:val="00EC34E1"/>
    <w:rsid w:val="00EE6DEB"/>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E257597C-3228-4896-9080-CC9FE975F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A5F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F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2E1BAC64.dotm</Template>
  <TotalTime>0</TotalTime>
  <Pages>3</Pages>
  <Words>386</Words>
  <Characters>2092</Characters>
  <Application>Microsoft Office Word</Application>
  <DocSecurity>0</DocSecurity>
  <Lines>79</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890 Text of Previous Version (Jan. 29, 2020) - South Carolina Legislature Online</dc:title>
  <dc:subject/>
  <dc:creator>Ken Moffitt</dc:creator>
  <cp:keywords/>
  <dc:description/>
  <cp:lastModifiedBy>Miriam Cook</cp:lastModifiedBy>
  <cp:revision>2</cp:revision>
  <cp:lastPrinted>2020-01-29T19:26:00Z</cp:lastPrinted>
  <dcterms:created xsi:type="dcterms:W3CDTF">2020-01-30T00:01:00Z</dcterms:created>
  <dcterms:modified xsi:type="dcterms:W3CDTF">2020-01-30T00:01:00Z</dcterms:modified>
</cp:coreProperties>
</file>