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373" w:rsidRPr="00522CE0" w:rsidRDefault="001A3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390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3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RATIFY A PROPOSED AMENDMENT TO THE CONSTITUTION OF THE UNITED STATES OF AMERICA PROVIDING THAT EQUALITY OF RIGHTS UNDER THE LAW MUST NOT BE DENIED OR ABRIDGED ON ACCOUNT OF SEX.</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Resolved by the Senate and House of Representatives of the United States of America in Congress assembled (two</w:t>
      </w:r>
      <w:r w:rsidR="00B27AED">
        <w:noBreakHyphen/>
      </w:r>
      <w:r>
        <w:t xml:space="preserve">thirds of each </w:t>
      </w:r>
      <w:r w:rsidR="00BD628E">
        <w:t>h</w:t>
      </w:r>
      <w:r>
        <w:t xml:space="preserve">ouse concurring therein) that the following article is proposed as an amendment to the Constitution of the United States, which must be valid to all intents and purposes </w:t>
      </w:r>
      <w:r w:rsidR="00BD628E">
        <w:t>as part of the Constitution if</w:t>
      </w:r>
      <w:r>
        <w:t xml:space="preserve"> ratified by the legislatures of three</w:t>
      </w:r>
      <w:r w:rsidR="00B27AED">
        <w:noBreakHyphen/>
      </w:r>
      <w:r>
        <w:t xml:space="preserve">fourths of the several </w:t>
      </w:r>
      <w:r w:rsidR="00BD628E">
        <w:t>s</w:t>
      </w:r>
      <w:r>
        <w:t>tates within seven years from the date of its submission by the Congress:</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1.</w:t>
      </w:r>
      <w:r>
        <w:tab/>
        <w:t xml:space="preserve">Equality of rights under the law </w:t>
      </w:r>
      <w:r w:rsidR="00BD628E">
        <w:t>shall</w:t>
      </w:r>
      <w:r>
        <w:t xml:space="preserve"> not be denied or abridged by the United States or by any </w:t>
      </w:r>
      <w:r w:rsidR="00BD628E">
        <w:t>s</w:t>
      </w:r>
      <w:r>
        <w:t>tate on account of sex.</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2.</w:t>
      </w:r>
      <w:r>
        <w:tab/>
        <w:t xml:space="preserve">The Congress shall have the power to enforce, by appropriate legislation, </w:t>
      </w:r>
      <w:r w:rsidR="001B038E">
        <w:t>the provisions of this article.</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 3.</w:t>
      </w:r>
      <w:r>
        <w:tab/>
        <w:t>This amendment shall take effect two years after the date of ratification.”  Now, therefore,</w:t>
      </w:r>
    </w:p>
    <w:p w:rsidR="004E33C6" w:rsidRDefault="004E3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90C" w:rsidRDefault="004E3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390C" w:rsidRDefault="004E3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C6" w:rsidRDefault="004E390C" w:rsidP="005D4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E33C6">
        <w:t>The proposed amendment to the Constitution of the United States of America, providing that equality of rights under the law must not be denied or abridged on account of sex, is hereby ratified.</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0C"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BD628E">
        <w:t xml:space="preserve">The Secretary of State of South Carolina </w:t>
      </w:r>
      <w:r>
        <w:t>must</w:t>
      </w:r>
      <w:r w:rsidR="00BD628E">
        <w:t xml:space="preserve"> immediately</w:t>
      </w:r>
      <w:r>
        <w:t xml:space="preserve"> </w:t>
      </w:r>
      <w:r w:rsidR="00BD628E">
        <w:t>forward</w:t>
      </w:r>
      <w:r>
        <w:t xml:space="preserve"> </w:t>
      </w:r>
      <w:r w:rsidR="00BD628E">
        <w:t xml:space="preserve">certified copies of this joint resolution upon enactment </w:t>
      </w:r>
      <w:r>
        <w:t>to the Archivist of the United States, National Archives and Records Administration, Washington, D. C.</w:t>
      </w:r>
      <w:r w:rsidR="00BD628E">
        <w:t>;</w:t>
      </w:r>
      <w:r>
        <w:t xml:space="preserve"> to the President of the United States Senate</w:t>
      </w:r>
      <w:r w:rsidR="00BD628E">
        <w:t>;</w:t>
      </w:r>
      <w:r>
        <w:t xml:space="preserve"> and to the Speaker of the United States House of Representatives.</w:t>
      </w:r>
    </w:p>
    <w:p w:rsidR="004365C1" w:rsidRDefault="00B27A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3373" w:rsidRDefault="001A3373" w:rsidP="001A3373">
      <w:pPr>
        <w:suppressAutoHyphens/>
        <w:jc w:val="both"/>
        <w:rPr>
          <w:rFonts w:eastAsia="Times New Roman"/>
        </w:rPr>
      </w:pPr>
    </w:p>
    <w:sectPr w:rsidR="001A3373" w:rsidSect="001A33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90C" w:rsidRDefault="004E390C" w:rsidP="00522CE0">
      <w:r>
        <w:separator/>
      </w:r>
    </w:p>
  </w:endnote>
  <w:endnote w:type="continuationSeparator" w:id="0">
    <w:p w:rsidR="004E390C" w:rsidRDefault="004E39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163E4B-D04A-440A-9E61-77E5B80C3D78}"/>
    <w:embedBold r:id="rId2" w:fontKey="{A64FB2DB-B482-432D-8240-BCC46CEF1FD4}"/>
  </w:font>
  <w:font w:name="Calibri">
    <w:panose1 w:val="020F0502020204030204"/>
    <w:charset w:val="00"/>
    <w:family w:val="swiss"/>
    <w:pitch w:val="variable"/>
    <w:sig w:usb0="E0002EFF" w:usb1="C000247B" w:usb2="00000009" w:usb3="00000000" w:csb0="000001FF" w:csb1="00000000"/>
    <w:embedRegular r:id="rId3" w:fontKey="{6725BEDE-A83C-4445-848A-77342F204523}"/>
  </w:font>
  <w:font w:name="Cambria">
    <w:panose1 w:val="02040503050406030204"/>
    <w:charset w:val="00"/>
    <w:family w:val="roman"/>
    <w:pitch w:val="variable"/>
    <w:sig w:usb0="E00006FF" w:usb1="420024FF" w:usb2="02000000" w:usb3="00000000" w:csb0="0000019F" w:csb1="00000000"/>
    <w:embedRegular r:id="rId4" w:fontKey="{DF460D0B-88BE-474C-8D57-D826D69EC4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5C1" w:rsidRPr="001A3373" w:rsidRDefault="001A3373" w:rsidP="001A3373">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90C" w:rsidRDefault="004E390C" w:rsidP="00522CE0">
      <w:r>
        <w:separator/>
      </w:r>
    </w:p>
  </w:footnote>
  <w:footnote w:type="continuationSeparator" w:id="0">
    <w:p w:rsidR="004E390C" w:rsidRDefault="004E39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EQUA.KMM.TD"/>
    <w:docVar w:name="CoverAttorneyInitials" w:val="KMM"/>
    <w:docVar w:name="CoverAttorneyLastName" w:val="Moffitt"/>
    <w:docVar w:name="CoverBillType" w:val="j"/>
    <w:docVar w:name="CoverSenator" w:val="TD"/>
    <w:docVar w:name="dvBillNumber" w:val="901"/>
    <w:docVar w:name="dvBillNumberPrefix" w:val="S. "/>
    <w:docVar w:name="dvOriginalBody" w:val="Senate"/>
    <w:docVar w:name="fulldraftpath" w:val="L:\S-RES\TD\020EQUA.KMM.TD.DOCX"/>
    <w:docVar w:name="NameofBody" w:val="S"/>
    <w:docVar w:name="vgroup2" w:val="S-RES"/>
  </w:docVars>
  <w:rsids>
    <w:rsidRoot w:val="004E390C"/>
    <w:rsid w:val="00042AC1"/>
    <w:rsid w:val="00046516"/>
    <w:rsid w:val="00072458"/>
    <w:rsid w:val="0007601D"/>
    <w:rsid w:val="000B0720"/>
    <w:rsid w:val="000B5EAF"/>
    <w:rsid w:val="001315B2"/>
    <w:rsid w:val="00170561"/>
    <w:rsid w:val="00174988"/>
    <w:rsid w:val="00186AC9"/>
    <w:rsid w:val="00197DF1"/>
    <w:rsid w:val="001A3373"/>
    <w:rsid w:val="001B038E"/>
    <w:rsid w:val="001B3DD9"/>
    <w:rsid w:val="001B7E5D"/>
    <w:rsid w:val="001D3BAC"/>
    <w:rsid w:val="00216025"/>
    <w:rsid w:val="00245C4E"/>
    <w:rsid w:val="002C1321"/>
    <w:rsid w:val="002C2031"/>
    <w:rsid w:val="002C5896"/>
    <w:rsid w:val="002D3BED"/>
    <w:rsid w:val="00307C2B"/>
    <w:rsid w:val="00315D04"/>
    <w:rsid w:val="00324846"/>
    <w:rsid w:val="00383247"/>
    <w:rsid w:val="003D6E2B"/>
    <w:rsid w:val="003E7597"/>
    <w:rsid w:val="00413EBF"/>
    <w:rsid w:val="004365C1"/>
    <w:rsid w:val="0044020F"/>
    <w:rsid w:val="00450668"/>
    <w:rsid w:val="00454138"/>
    <w:rsid w:val="004813A2"/>
    <w:rsid w:val="004952FA"/>
    <w:rsid w:val="004B6A22"/>
    <w:rsid w:val="004D7F37"/>
    <w:rsid w:val="004E33C6"/>
    <w:rsid w:val="004E390C"/>
    <w:rsid w:val="00522CE0"/>
    <w:rsid w:val="00541951"/>
    <w:rsid w:val="00565148"/>
    <w:rsid w:val="00570403"/>
    <w:rsid w:val="00593361"/>
    <w:rsid w:val="005A413B"/>
    <w:rsid w:val="005A5017"/>
    <w:rsid w:val="005A648C"/>
    <w:rsid w:val="005D4CF1"/>
    <w:rsid w:val="005F07AC"/>
    <w:rsid w:val="005F1745"/>
    <w:rsid w:val="00675D16"/>
    <w:rsid w:val="006A1802"/>
    <w:rsid w:val="006C0CBB"/>
    <w:rsid w:val="006C74EA"/>
    <w:rsid w:val="00720D40"/>
    <w:rsid w:val="007318D4"/>
    <w:rsid w:val="00765784"/>
    <w:rsid w:val="007A4390"/>
    <w:rsid w:val="007E5CB7"/>
    <w:rsid w:val="00814DE7"/>
    <w:rsid w:val="008314D2"/>
    <w:rsid w:val="00870F6F"/>
    <w:rsid w:val="008B2F42"/>
    <w:rsid w:val="008C3697"/>
    <w:rsid w:val="008E185F"/>
    <w:rsid w:val="008F023B"/>
    <w:rsid w:val="00904E16"/>
    <w:rsid w:val="009162B3"/>
    <w:rsid w:val="0091766B"/>
    <w:rsid w:val="00927C62"/>
    <w:rsid w:val="00983951"/>
    <w:rsid w:val="00984124"/>
    <w:rsid w:val="00984640"/>
    <w:rsid w:val="00995C37"/>
    <w:rsid w:val="009C118A"/>
    <w:rsid w:val="00A02011"/>
    <w:rsid w:val="00A4011E"/>
    <w:rsid w:val="00A459C4"/>
    <w:rsid w:val="00A86015"/>
    <w:rsid w:val="00A9594E"/>
    <w:rsid w:val="00AE59C8"/>
    <w:rsid w:val="00B10098"/>
    <w:rsid w:val="00B27AED"/>
    <w:rsid w:val="00B5790D"/>
    <w:rsid w:val="00B945C5"/>
    <w:rsid w:val="00BA20EA"/>
    <w:rsid w:val="00BB5AFC"/>
    <w:rsid w:val="00BC026E"/>
    <w:rsid w:val="00BC0A56"/>
    <w:rsid w:val="00BD628E"/>
    <w:rsid w:val="00C4144E"/>
    <w:rsid w:val="00C45366"/>
    <w:rsid w:val="00C57023"/>
    <w:rsid w:val="00C74052"/>
    <w:rsid w:val="00CB187A"/>
    <w:rsid w:val="00CC0EC7"/>
    <w:rsid w:val="00CC251A"/>
    <w:rsid w:val="00CF2C98"/>
    <w:rsid w:val="00D1088B"/>
    <w:rsid w:val="00D1286F"/>
    <w:rsid w:val="00D14DE6"/>
    <w:rsid w:val="00D156D2"/>
    <w:rsid w:val="00D35486"/>
    <w:rsid w:val="00D424BD"/>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00C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066CAA2-61F1-4801-A32D-9746A4D3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277</Words>
  <Characters>1391</Characters>
  <Application>Microsoft Office Word</Application>
  <DocSecurity>0</DocSecurity>
  <Lines>50</Lines>
  <Paragraphs>11</Paragraphs>
  <ScaleCrop>false</ScaleCrop>
  <Company>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901 Text of Previous Version (Dec. 11, 2019) - South Carolina Legislature Online</dc:title>
  <dc:subject/>
  <dc:creator>Rebecca Landau</dc:creator>
  <cp:keywords/>
  <dc:description/>
  <cp:lastModifiedBy>S Wilson</cp:lastModifiedBy>
  <cp:revision>2</cp:revision>
  <dcterms:created xsi:type="dcterms:W3CDTF">2019-12-11T20:17:00Z</dcterms:created>
  <dcterms:modified xsi:type="dcterms:W3CDTF">2019-12-11T20:17:00Z</dcterms:modified>
</cp:coreProperties>
</file>