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4D1" w:rsidRDefault="007064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0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43ED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71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17-22-50 CODE OF LAWS</w:t>
      </w:r>
      <w:r w:rsidR="00073663">
        <w:rPr>
          <w:rFonts w:eastAsia="Times New Roman"/>
        </w:rPr>
        <w:t xml:space="preserve"> OF SOUTH CAROLINA</w:t>
      </w:r>
      <w:r>
        <w:rPr>
          <w:rFonts w:eastAsia="Times New Roman"/>
        </w:rPr>
        <w:t xml:space="preserve">, 1976, RELATING TO THE ELIGIBLE OFFENSES FOR ADMISSION INTO </w:t>
      </w:r>
      <w:r w:rsidR="00E71826">
        <w:rPr>
          <w:rFonts w:eastAsia="Times New Roman"/>
        </w:rPr>
        <w:t xml:space="preserve">A </w:t>
      </w:r>
      <w:r>
        <w:rPr>
          <w:rFonts w:eastAsia="Times New Roman"/>
        </w:rPr>
        <w:t>PRE-TRIAL INTERVENTION PROGRAM</w:t>
      </w:r>
      <w:r w:rsidR="00E71826">
        <w:rPr>
          <w:rFonts w:eastAsia="Times New Roman"/>
        </w:rPr>
        <w:t xml:space="preserve">, TO ALLOW A DEFENDANT TO BE ADMITTED FOR </w:t>
      </w:r>
      <w:r w:rsidR="00073663">
        <w:rPr>
          <w:rFonts w:eastAsia="Times New Roman"/>
        </w:rPr>
        <w:t xml:space="preserve">A </w:t>
      </w:r>
      <w:r w:rsidR="00E71826">
        <w:rPr>
          <w:rFonts w:eastAsia="Times New Roman"/>
        </w:rPr>
        <w:t>PRE-TRIAL INTERVENTION PROGRAM IF HE IS CHARGED WITH THE OFFENSE OF DRIVING UNDER THE INFLUENCE OR DRIVING WITH AN UNLAWFUL ALCO</w:t>
      </w:r>
      <w:r w:rsidR="005D20AB">
        <w:rPr>
          <w:rFonts w:eastAsia="Times New Roman"/>
        </w:rPr>
        <w:t>HOL CONCENTRATION</w:t>
      </w:r>
      <w:r w:rsidR="00E71826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43ED7" w:rsidRDefault="00E43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43ED7" w:rsidRDefault="00E43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3ED7" w:rsidRDefault="00E43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C71EB">
        <w:rPr>
          <w:rFonts w:eastAsia="Times New Roman"/>
        </w:rPr>
        <w:t>Section 17-22-50 of the 1976 Code is amended to read:</w:t>
      </w:r>
    </w:p>
    <w:p w:rsidR="001C71EB" w:rsidRDefault="001C71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17-22-50.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1C71EB">
        <w:rPr>
          <w:rFonts w:eastAsia="Times New Roman"/>
        </w:rPr>
        <w:t>A person must not be considered for intervention if: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71EB">
        <w:rPr>
          <w:rFonts w:eastAsia="Times New Roman"/>
        </w:rPr>
        <w:t>he previously has been accepted into an intervention program; or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C71EB">
        <w:rPr>
          <w:rFonts w:eastAsia="Times New Roman"/>
        </w:rPr>
        <w:t>the person is charged with: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1C71EB">
        <w:rPr>
          <w:rFonts w:eastAsia="Times New Roman"/>
        </w:rPr>
        <w:t>blackmail;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driving under the influence or driving with an unlawful alcohol concentration;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(c)</w:t>
      </w:r>
      <w:r>
        <w:rPr>
          <w:rFonts w:eastAsia="Times New Roman"/>
        </w:rPr>
        <w:tab/>
      </w:r>
      <w:r w:rsidRPr="001C71EB">
        <w:rPr>
          <w:rFonts w:eastAsia="Times New Roman"/>
        </w:rPr>
        <w:t>a traffic related offense which is punishable only by fine or loss of points;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(d)</w:t>
      </w:r>
      <w:r w:rsidR="005D20AB" w:rsidRPr="005D20AB">
        <w:rPr>
          <w:rFonts w:eastAsia="Times New Roman"/>
          <w:u w:val="single"/>
        </w:rPr>
        <w:t>(c)</w:t>
      </w:r>
      <w:r>
        <w:rPr>
          <w:rFonts w:eastAsia="Times New Roman"/>
        </w:rPr>
        <w:tab/>
      </w:r>
      <w:r w:rsidRPr="001C71EB">
        <w:rPr>
          <w:rFonts w:eastAsia="Times New Roman"/>
        </w:rPr>
        <w:t>a fish, game, wildlife, or commercial fishery related offense which is punishable by a loss of eighteen p</w:t>
      </w:r>
      <w:r w:rsidR="004E0DE7">
        <w:rPr>
          <w:rFonts w:eastAsia="Times New Roman"/>
        </w:rPr>
        <w:t>oints as provided in Section 50-9-</w:t>
      </w:r>
      <w:r w:rsidRPr="001C71EB">
        <w:rPr>
          <w:rFonts w:eastAsia="Times New Roman"/>
        </w:rPr>
        <w:t>1120;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(e)</w:t>
      </w:r>
      <w:r w:rsidR="005D20AB" w:rsidRPr="005D20AB">
        <w:rPr>
          <w:rFonts w:eastAsia="Times New Roman"/>
          <w:u w:val="single"/>
        </w:rPr>
        <w:t>(d)</w:t>
      </w:r>
      <w:r>
        <w:rPr>
          <w:rFonts w:eastAsia="Times New Roman"/>
        </w:rPr>
        <w:tab/>
      </w:r>
      <w:r w:rsidRPr="001C71EB">
        <w:rPr>
          <w:rFonts w:eastAsia="Times New Roman"/>
        </w:rPr>
        <w:t>a crime of vi</w:t>
      </w:r>
      <w:r w:rsidR="00073663">
        <w:rPr>
          <w:rFonts w:eastAsia="Times New Roman"/>
        </w:rPr>
        <w:t>olence as defined in Section 16-1-</w:t>
      </w:r>
      <w:r w:rsidRPr="001C71EB">
        <w:rPr>
          <w:rFonts w:eastAsia="Times New Roman"/>
        </w:rPr>
        <w:t>60; or</w:t>
      </w:r>
    </w:p>
    <w:p w:rsidR="001C71EB" w:rsidRP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(f)</w:t>
      </w:r>
      <w:r w:rsidR="005D20AB" w:rsidRPr="005D20AB">
        <w:rPr>
          <w:rFonts w:eastAsia="Times New Roman"/>
          <w:u w:val="single"/>
        </w:rPr>
        <w:t>(e)</w:t>
      </w:r>
      <w:r>
        <w:rPr>
          <w:rFonts w:eastAsia="Times New Roman"/>
        </w:rPr>
        <w:tab/>
      </w:r>
      <w:r w:rsidRPr="001C71EB">
        <w:rPr>
          <w:rFonts w:eastAsia="Times New Roman"/>
        </w:rPr>
        <w:t>an offense contained in Chapter 25 of Title 16 if the offender has been convicted previously of a violation of that chapter or a similar offense in another jurisdiction.</w:t>
      </w:r>
    </w:p>
    <w:p w:rsidR="001C71EB" w:rsidRDefault="001C71EB" w:rsidP="001C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</w:r>
      <w:r w:rsidRPr="001C71EB">
        <w:rPr>
          <w:rFonts w:eastAsia="Times New Roman"/>
        </w:rPr>
        <w:t>However, this section does not apply if the solicitor determines the elements of the crime do not fit the charge.</w:t>
      </w:r>
      <w:r w:rsidR="00073663">
        <w:rPr>
          <w:rFonts w:eastAsia="Times New Roman"/>
        </w:rPr>
        <w:t>”</w:t>
      </w:r>
    </w:p>
    <w:p w:rsidR="00E43ED7" w:rsidRDefault="00E43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3ED7" w:rsidRPr="00522CE0" w:rsidRDefault="00E43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C71E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A323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064D1" w:rsidRDefault="007064D1" w:rsidP="007064D1">
      <w:pPr>
        <w:suppressAutoHyphens/>
        <w:jc w:val="both"/>
        <w:rPr>
          <w:rFonts w:eastAsia="Times New Roman"/>
        </w:rPr>
      </w:pPr>
    </w:p>
    <w:sectPr w:rsidR="007064D1" w:rsidSect="007064D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663" w:rsidRDefault="00073663" w:rsidP="00522CE0">
      <w:r>
        <w:separator/>
      </w:r>
    </w:p>
  </w:endnote>
  <w:endnote w:type="continuationSeparator" w:id="0">
    <w:p w:rsidR="00073663" w:rsidRDefault="000736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FB494A-AFF6-4A6C-9BFB-48E62E442D82}"/>
    <w:embedBold r:id="rId2" w:fontKey="{2C012439-F82A-4611-9304-E6DEAE93423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D348D0-746D-4A26-AB87-881BAFC020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FDAB6E-2205-4871-B7BA-AB01A7BEA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23B" w:rsidRPr="007064D1" w:rsidRDefault="007064D1" w:rsidP="007064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663" w:rsidRDefault="00073663" w:rsidP="00522CE0">
      <w:r>
        <w:separator/>
      </w:r>
    </w:p>
  </w:footnote>
  <w:footnote w:type="continuationSeparator" w:id="0">
    <w:p w:rsidR="00073663" w:rsidRDefault="000736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62.REM"/>
    <w:docVar w:name="CoverAttorneyInitials" w:val="REM"/>
    <w:docVar w:name="CoverAttorneyLastName" w:val="Maldonado"/>
    <w:docVar w:name="CoverBillType" w:val="b"/>
    <w:docVar w:name="DraftFileName" w:val="JUD0062.REM.DOCX"/>
    <w:docVar w:name="DraftStenoName" w:val="Henry"/>
    <w:docVar w:name="dvBillNumber" w:val="917"/>
    <w:docVar w:name="dvBillNumberPrefix" w:val="S. "/>
    <w:docVar w:name="dvOriginalBody" w:val="Senate"/>
    <w:docVar w:name="fulldraftpath" w:val="L:\S-JUD\BILLS\Hembree\JUD0062.REM.DOCX"/>
    <w:docVar w:name="NameofBody" w:val="S"/>
    <w:docVar w:name="SenatorFolderName" w:val="Hembree"/>
    <w:docVar w:name="VGROUP2" w:val="S-JUD"/>
  </w:docVars>
  <w:rsids>
    <w:rsidRoot w:val="00E43ED7"/>
    <w:rsid w:val="000141EB"/>
    <w:rsid w:val="00042AC1"/>
    <w:rsid w:val="00046516"/>
    <w:rsid w:val="00073663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C71EB"/>
    <w:rsid w:val="001D3BAC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4E0DE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D20AB"/>
    <w:rsid w:val="005F15E4"/>
    <w:rsid w:val="00600221"/>
    <w:rsid w:val="00606D23"/>
    <w:rsid w:val="00617BF0"/>
    <w:rsid w:val="00641A16"/>
    <w:rsid w:val="006431BA"/>
    <w:rsid w:val="006B4B3C"/>
    <w:rsid w:val="006C74EA"/>
    <w:rsid w:val="007064D1"/>
    <w:rsid w:val="00720D40"/>
    <w:rsid w:val="007246CD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2B67"/>
    <w:rsid w:val="008E5870"/>
    <w:rsid w:val="008F023B"/>
    <w:rsid w:val="008F7524"/>
    <w:rsid w:val="00904E16"/>
    <w:rsid w:val="00927C62"/>
    <w:rsid w:val="00931A96"/>
    <w:rsid w:val="0098008B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A323B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43ED7"/>
    <w:rsid w:val="00E677A1"/>
    <w:rsid w:val="00E71826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E4DD5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FA3EF35-B638-4A49-BF9E-AD7D9E2CE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238</Words>
  <Characters>1186</Characters>
  <Application>Microsoft Office Word</Application>
  <DocSecurity>0</DocSecurity>
  <Lines>47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917 Text of Previous Version (Dec. 11, 2019) - South Carolina Legislature Online</dc:title>
  <dc:subject/>
  <dc:creator>Bob Maldonado</dc:creator>
  <cp:keywords/>
  <dc:description/>
  <cp:lastModifiedBy>S Wilson</cp:lastModifiedBy>
  <cp:revision>2</cp:revision>
  <dcterms:created xsi:type="dcterms:W3CDTF">2019-12-11T20:25:00Z</dcterms:created>
  <dcterms:modified xsi:type="dcterms:W3CDTF">2019-12-11T20:25:00Z</dcterms:modified>
</cp:coreProperties>
</file>