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CF663" w14:textId="77777777" w:rsidR="00EA29DC" w:rsidRPr="00522CE0" w:rsidRDefault="00EA2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01D1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E9A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EEEC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E6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89A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F5A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E17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80036" w14:textId="40C5D463" w:rsidR="00522CE0" w:rsidRDefault="00522CE0" w:rsidP="00EA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515F">
        <w:rPr>
          <w:rFonts w:eastAsia="Times New Roman"/>
          <w:b/>
          <w:sz w:val="30"/>
          <w:szCs w:val="30"/>
        </w:rPr>
        <w:t>BILL</w:t>
      </w:r>
    </w:p>
    <w:p w14:paraId="0071B502" w14:textId="77777777" w:rsidR="00833915" w:rsidRPr="008F023B" w:rsidRDefault="00833915" w:rsidP="00EA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14:paraId="1B4CDD61" w14:textId="5B47B845" w:rsidR="00522CE0" w:rsidRPr="00522CE0" w:rsidRDefault="00511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9-8-40 OF THE 1976 CODE, RELATING TO MEMBERSHIP IN THE RETIREMENT SYSTEM, TO PROVIDE THAT JUDGES, SOLICITORS, </w:t>
      </w:r>
      <w:r w:rsidR="00000CD5">
        <w:rPr>
          <w:rFonts w:eastAsia="Times New Roman"/>
        </w:rPr>
        <w:t>AND</w:t>
      </w:r>
      <w:r>
        <w:rPr>
          <w:rFonts w:eastAsia="Times New Roman"/>
        </w:rPr>
        <w:t xml:space="preserve"> CIRCUIT PUBLIC DEFENDERS BECOME MEMBERS OF THE SYSTEM UPON TAKING OFFICE BEFORE ATTAINING AGE SEVENTY-SEVEN; TO AMEND SECTION 9-8-60 </w:t>
      </w:r>
      <w:r>
        <w:rPr>
          <w:rFonts w:eastAsia="Times New Roman"/>
          <w:color w:val="000000"/>
          <w:u w:color="000000"/>
        </w:rPr>
        <w:t>OF THE 1976 CODE</w:t>
      </w:r>
      <w:r>
        <w:rPr>
          <w:rFonts w:eastAsia="Times New Roman"/>
        </w:rPr>
        <w:t>, RELATING TO RETIREMENT ALLOWANCES AND RELATED PROVISIONS, TO PROVIDE THAT A MEMBER MAY</w:t>
      </w:r>
      <w:r w:rsidRPr="00696550">
        <w:rPr>
          <w:rFonts w:eastAsia="Times New Roman"/>
        </w:rPr>
        <w:t xml:space="preserve"> RETIRE UPON WRITTEN APPLICATION TO THE BOARD</w:t>
      </w:r>
      <w:r w:rsidR="00000CD5">
        <w:rPr>
          <w:rFonts w:eastAsia="Times New Roman"/>
        </w:rPr>
        <w:t xml:space="preserve"> OF DIRECTORS OF THE SOUTH CAROLINA PUBLIC EMPLOYEE BENEFIT AUTHORITY</w:t>
      </w:r>
      <w:r w:rsidRPr="00696550">
        <w:rPr>
          <w:rFonts w:eastAsia="Times New Roman"/>
        </w:rPr>
        <w:t xml:space="preserve"> </w:t>
      </w:r>
      <w:r>
        <w:rPr>
          <w:rFonts w:eastAsia="Times New Roman"/>
        </w:rPr>
        <w:t xml:space="preserve">NO LATER THAN THE END OF THE CALENDAR YEAR IN WHICH HE ATTAINS AGE SEVENTY-SEVEN; TO AMEND SECTION 9-8-260(A) AND (B) OF THE 1976 CODE, RELATING TO </w:t>
      </w:r>
      <w:r w:rsidRPr="00307C8D">
        <w:rPr>
          <w:rFonts w:eastAsia="Times New Roman"/>
        </w:rPr>
        <w:t>COMPLIANCE WITH SECTION 401(</w:t>
      </w:r>
      <w:r w:rsidR="00000CD5">
        <w:rPr>
          <w:rFonts w:eastAsia="Times New Roman"/>
        </w:rPr>
        <w:t>a</w:t>
      </w:r>
      <w:r w:rsidRPr="00307C8D">
        <w:rPr>
          <w:rFonts w:eastAsia="Times New Roman"/>
        </w:rPr>
        <w:t>)(9)</w:t>
      </w:r>
      <w:r>
        <w:rPr>
          <w:rFonts w:eastAsia="Times New Roman"/>
        </w:rPr>
        <w:t xml:space="preserve"> OF THE INTERNAL REVENUE CODE, TO PROVIDE THAT THE TERM “REQUIRED BEGINNING DATE” MEANS</w:t>
      </w:r>
      <w:r w:rsidRPr="00E16238">
        <w:rPr>
          <w:rFonts w:eastAsia="Times New Roman"/>
        </w:rPr>
        <w:t xml:space="preserve"> APRIL FIRST OF THE CALENDAR YEAR AFTER</w:t>
      </w:r>
      <w:r>
        <w:rPr>
          <w:rFonts w:eastAsia="Times New Roman"/>
        </w:rPr>
        <w:t xml:space="preserve"> A</w:t>
      </w:r>
      <w:r w:rsidRPr="00E16238">
        <w:rPr>
          <w:rFonts w:eastAsia="Times New Roman"/>
        </w:rPr>
        <w:t xml:space="preserve"> MEMBER </w:t>
      </w:r>
      <w:r>
        <w:rPr>
          <w:rFonts w:eastAsia="Times New Roman"/>
        </w:rPr>
        <w:t>ATTAINS</w:t>
      </w:r>
      <w:r w:rsidRPr="00354C6F">
        <w:rPr>
          <w:rFonts w:eastAsia="Times New Roman"/>
        </w:rPr>
        <w:t xml:space="preserve"> SEVENTY-FIVE AND ONE-HALF YEARS OF AGE OR THE CALENDAR YEAR IN WHICH THE MEMBER RETIRES, WHICHEVER IS LATER, AND TO PROVIDE THAT PAYMENT OF RETIREMENT BENEFITS </w:t>
      </w:r>
      <w:r>
        <w:rPr>
          <w:rFonts w:eastAsia="Times New Roman"/>
        </w:rPr>
        <w:t>S</w:t>
      </w:r>
      <w:r w:rsidRPr="00354C6F">
        <w:rPr>
          <w:rFonts w:eastAsia="Times New Roman"/>
        </w:rPr>
        <w:t>HALL COMMENCE ON TH</w:t>
      </w:r>
      <w:r>
        <w:rPr>
          <w:rFonts w:eastAsia="Times New Roman"/>
        </w:rPr>
        <w:t>E EFFECTIVE DATE OF RETIREMENT FOR A MEMBER</w:t>
      </w:r>
      <w:r w:rsidR="00000CD5">
        <w:rPr>
          <w:rFonts w:eastAsia="Times New Roman"/>
        </w:rPr>
        <w:t xml:space="preserve"> WHO</w:t>
      </w:r>
      <w:r>
        <w:rPr>
          <w:rFonts w:eastAsia="Times New Roman"/>
        </w:rPr>
        <w:t xml:space="preserve"> </w:t>
      </w:r>
      <w:r w:rsidRPr="00354C6F">
        <w:rPr>
          <w:rFonts w:eastAsia="Times New Roman"/>
        </w:rPr>
        <w:t>IS ELIGIBLE TO RECEIVE RETIREMENT BENEFITS, HAS NOT APPLIED FOR SUCH BENEFITS, AND CONTI</w:t>
      </w:r>
      <w:r>
        <w:rPr>
          <w:rFonts w:eastAsia="Times New Roman"/>
        </w:rPr>
        <w:t xml:space="preserve">NUES MEMBERSHIP AFTER ATTAINING </w:t>
      </w:r>
      <w:r w:rsidRPr="00354C6F">
        <w:rPr>
          <w:rFonts w:eastAsia="Times New Roman"/>
        </w:rPr>
        <w:t>SEVENTY-FIVE AND</w:t>
      </w:r>
      <w:r>
        <w:rPr>
          <w:rFonts w:eastAsia="Times New Roman"/>
        </w:rPr>
        <w:t xml:space="preserve"> ONE-HALF YEARS OF AGE; </w:t>
      </w:r>
      <w:r w:rsidRPr="00354C6F">
        <w:rPr>
          <w:rFonts w:eastAsia="Times New Roman"/>
        </w:rPr>
        <w:t>TO AMEND SECTION 22-1-25</w:t>
      </w:r>
      <w:r>
        <w:rPr>
          <w:rFonts w:eastAsia="Times New Roman"/>
        </w:rPr>
        <w:t xml:space="preserve"> OF THE 1976 CODE</w:t>
      </w:r>
      <w:r w:rsidRPr="00354C6F">
        <w:rPr>
          <w:rFonts w:eastAsia="Times New Roman"/>
        </w:rPr>
        <w:t>, RELATING TO THE MANDATORY RETIREMENT AGE OF A MAGISTRATE, TO INCREASE THE MAN</w:t>
      </w:r>
      <w:r>
        <w:rPr>
          <w:rFonts w:eastAsia="Times New Roman"/>
        </w:rPr>
        <w:t xml:space="preserve">DATORY AGE OF RETIREMENT FROM SEVENTY-TWO TO SEVENTY-SEVEN YEARS OF AGE; TO AMEND ARTICLE 9, CHAPTER 23, TITLE 14 OF THE 1976 CODE, </w:t>
      </w:r>
      <w:r>
        <w:rPr>
          <w:rFonts w:eastAsia="Times New Roman"/>
        </w:rPr>
        <w:lastRenderedPageBreak/>
        <w:t>RELATING TO THE ESTABLISHMENT, JURISDICTION, AND OPERATION OF PROBATE COURTS, BY ADDING SECTION 14-23-1045, TO PROVIDE THAT I</w:t>
      </w:r>
      <w:r w:rsidRPr="006E184C">
        <w:rPr>
          <w:rFonts w:eastAsia="Calibri"/>
        </w:rPr>
        <w:t xml:space="preserve">T SHALL BE MANDATORY FOR A </w:t>
      </w:r>
      <w:r>
        <w:rPr>
          <w:rFonts w:eastAsia="Calibri"/>
        </w:rPr>
        <w:t>JUDGE OF PROBATE OR ASSOCIATE JUDGE OF PROBATE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 xml:space="preserve">; AND </w:t>
      </w:r>
      <w:r>
        <w:rPr>
          <w:rFonts w:eastAsia="Times New Roman"/>
        </w:rPr>
        <w:t>TO AMEND ARTICLE 1, CHAPTER 25, TITLE 14 OF THE 1976 CODE, RELATING TO MUNICIPAL COURTS, BY ADDING SECTION 14-25-30, TO PROVIDE THAT I</w:t>
      </w:r>
      <w:r w:rsidRPr="006E184C">
        <w:rPr>
          <w:rFonts w:eastAsia="Calibri"/>
        </w:rPr>
        <w:t xml:space="preserve">T SHALL BE MANDATORY FOR A </w:t>
      </w:r>
      <w:r>
        <w:rPr>
          <w:rFonts w:eastAsia="Calibri"/>
        </w:rPr>
        <w:t>MUNICIPAL COURT JUDGE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sidR="009518C1">
        <w:rPr>
          <w:rFonts w:eastAsia="Times New Roman"/>
        </w:rPr>
        <w:t>.</w:t>
      </w:r>
      <w:bookmarkStart w:id="3" w:name="titletop"/>
      <w:bookmarkEnd w:id="3"/>
    </w:p>
    <w:p w14:paraId="6ED589D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115A80B" w14:textId="77777777"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C649F" w14:textId="77777777"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CEB32" w14:textId="670D9228"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4449">
        <w:rPr>
          <w:rFonts w:eastAsia="Times New Roman"/>
        </w:rPr>
        <w:t>Section 9-8-40 of the 1976 Code is amended to read:</w:t>
      </w:r>
    </w:p>
    <w:p w14:paraId="0EAD0930" w14:textId="77777777" w:rsidR="00833915" w:rsidRDefault="0083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CBA2B" w14:textId="7E0396D0" w:rsidR="008C79B6" w:rsidRP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Pr="007E3325">
        <w:rPr>
          <w:rFonts w:eastAsia="Calibri"/>
          <w:strike/>
        </w:rPr>
        <w:t>(1)</w:t>
      </w:r>
      <w:r>
        <w:rPr>
          <w:rFonts w:eastAsia="Calibri"/>
          <w:u w:val="single"/>
        </w:rPr>
        <w:t>(A)</w:t>
      </w:r>
      <w:r w:rsidR="005149F5">
        <w:rPr>
          <w:rFonts w:eastAsia="Calibri"/>
        </w:rPr>
        <w:tab/>
      </w:r>
      <w:r w:rsidRPr="008C79B6">
        <w:rPr>
          <w:rFonts w:eastAsia="Calibri"/>
          <w:strike/>
        </w:rPr>
        <w:t>All persons who are judges or solicitors on July 1, 1979, and who have not attained age seventy</w:t>
      </w:r>
      <w:r w:rsidR="004C6656">
        <w:rPr>
          <w:rFonts w:eastAsia="Calibri"/>
          <w:strike/>
        </w:rPr>
        <w:noBreakHyphen/>
      </w:r>
      <w:r w:rsidRPr="008C79B6">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4C6656">
        <w:rPr>
          <w:rFonts w:eastAsia="Calibri"/>
          <w:strike/>
        </w:rPr>
        <w:noBreakHyphen/>
      </w:r>
      <w:r w:rsidRPr="008C79B6">
        <w:rPr>
          <w:rFonts w:eastAsia="Calibri"/>
          <w:strike/>
        </w:rPr>
        <w:t>8</w:t>
      </w:r>
      <w:r w:rsidR="004C6656">
        <w:rPr>
          <w:rFonts w:eastAsia="Calibri"/>
          <w:strike/>
        </w:rPr>
        <w:noBreakHyphen/>
      </w:r>
      <w:r w:rsidRPr="008C79B6">
        <w:rPr>
          <w:rFonts w:eastAsia="Calibri"/>
          <w:strike/>
        </w:rPr>
        <w:t>50, and to the extent the service thus transferred occurred after the member took office as an administrative law judge, that service is deemed earned service in the system. All other persons become members</w:t>
      </w:r>
      <w:r w:rsidRPr="008C79B6">
        <w:rPr>
          <w:rFonts w:eastAsia="Calibri"/>
        </w:rPr>
        <w:t xml:space="preserve"> </w:t>
      </w:r>
      <w:r w:rsidRPr="000C70EC">
        <w:rPr>
          <w:rFonts w:eastAsia="Calibri"/>
          <w:u w:val="single"/>
        </w:rPr>
        <w:t>A person becomes a member</w:t>
      </w:r>
      <w:r w:rsidRPr="008C79B6">
        <w:rPr>
          <w:rFonts w:eastAsia="Calibri"/>
        </w:rPr>
        <w:t xml:space="preserve"> of the system </w:t>
      </w:r>
      <w:r w:rsidRPr="008C79B6">
        <w:rPr>
          <w:rFonts w:eastAsia="Calibri"/>
          <w:strike/>
        </w:rPr>
        <w:t>on</w:t>
      </w:r>
      <w:r w:rsidRPr="008C79B6">
        <w:rPr>
          <w:rFonts w:eastAsia="Calibri"/>
        </w:rPr>
        <w:t xml:space="preserve"> </w:t>
      </w:r>
      <w:r w:rsidRPr="008C79B6">
        <w:rPr>
          <w:rFonts w:eastAsia="Calibri"/>
          <w:u w:val="single"/>
        </w:rPr>
        <w:t>upon</w:t>
      </w:r>
      <w:r>
        <w:rPr>
          <w:rFonts w:eastAsia="Calibri"/>
        </w:rPr>
        <w:t xml:space="preserve"> </w:t>
      </w:r>
      <w:r w:rsidRPr="008C79B6">
        <w:rPr>
          <w:rFonts w:eastAsia="Calibri"/>
        </w:rPr>
        <w:t xml:space="preserve">taking office as judge, solicitor, or circuit public defender before attaining age </w:t>
      </w:r>
      <w:r w:rsidRPr="008C79B6">
        <w:rPr>
          <w:rFonts w:eastAsia="Calibri"/>
          <w:strike/>
        </w:rPr>
        <w:t>seventy</w:t>
      </w:r>
      <w:r w:rsidR="004C6656">
        <w:rPr>
          <w:rFonts w:eastAsia="Calibri"/>
          <w:strike/>
        </w:rPr>
        <w:noBreakHyphen/>
      </w:r>
      <w:r w:rsidRPr="008C79B6">
        <w:rPr>
          <w:rFonts w:eastAsia="Calibri"/>
          <w:strike/>
        </w:rPr>
        <w:t>two</w:t>
      </w:r>
      <w:r w:rsidRPr="008C79B6">
        <w:rPr>
          <w:rFonts w:eastAsia="Calibri"/>
        </w:rPr>
        <w:t xml:space="preserve"> </w:t>
      </w:r>
      <w:r w:rsidRPr="008C79B6">
        <w:rPr>
          <w:rFonts w:eastAsia="Calibri"/>
          <w:u w:val="single"/>
        </w:rPr>
        <w:t>seventy-seven</w:t>
      </w:r>
      <w:r w:rsidRPr="008C79B6">
        <w:rPr>
          <w:rFonts w:eastAsia="Calibri"/>
        </w:rPr>
        <w:t>.</w:t>
      </w:r>
    </w:p>
    <w:p w14:paraId="3F7AE6FB" w14:textId="047B3280" w:rsidR="002043BE" w:rsidRP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C79B6">
        <w:rPr>
          <w:rFonts w:eastAsia="Calibri"/>
        </w:rPr>
        <w:tab/>
      </w:r>
      <w:r w:rsidRPr="007E3325">
        <w:rPr>
          <w:rFonts w:eastAsia="Calibri"/>
          <w:strike/>
        </w:rPr>
        <w:t>(2)</w:t>
      </w:r>
      <w:r>
        <w:rPr>
          <w:rFonts w:eastAsia="Calibri"/>
          <w:u w:val="single"/>
        </w:rPr>
        <w:t>(B)</w:t>
      </w:r>
      <w:r w:rsidR="005149F5">
        <w:rPr>
          <w:rFonts w:eastAsia="Calibri"/>
        </w:rPr>
        <w:tab/>
      </w:r>
      <w:r w:rsidRPr="008C79B6">
        <w:rPr>
          <w:rFonts w:eastAsia="Calibri"/>
        </w:rPr>
        <w:t xml:space="preserve">If a member of the system ceases to be a judge, solicitor, or circuit public defender for reasons other than death or retirement, </w:t>
      </w:r>
      <w:r w:rsidRPr="008C79B6">
        <w:rPr>
          <w:rFonts w:eastAsia="Calibri"/>
          <w:u w:val="single"/>
        </w:rPr>
        <w:t>then</w:t>
      </w:r>
      <w:r>
        <w:rPr>
          <w:rFonts w:eastAsia="Calibri"/>
        </w:rPr>
        <w:t xml:space="preserve"> </w:t>
      </w:r>
      <w:r w:rsidRPr="008C79B6">
        <w:rPr>
          <w:rFonts w:eastAsia="Calibri"/>
        </w:rPr>
        <w:t xml:space="preserve">he </w:t>
      </w:r>
      <w:r w:rsidRPr="008C79B6">
        <w:rPr>
          <w:rFonts w:eastAsia="Calibri"/>
          <w:strike/>
        </w:rPr>
        <w:t>then</w:t>
      </w:r>
      <w:r w:rsidRPr="008C79B6">
        <w:rPr>
          <w:rFonts w:eastAsia="Calibri"/>
        </w:rPr>
        <w:t xml:space="preserve"> ceases to be a member of the system, whether or not he withdraw</w:t>
      </w:r>
      <w:r>
        <w:rPr>
          <w:rFonts w:eastAsia="Calibri"/>
        </w:rPr>
        <w:t>s his accumulated contributions.</w:t>
      </w:r>
      <w:r w:rsidR="002043BE">
        <w:rPr>
          <w:rFonts w:eastAsia="Calibri"/>
        </w:rPr>
        <w:t>”</w:t>
      </w:r>
    </w:p>
    <w:p w14:paraId="68FC0818" w14:textId="77777777"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CF638D" w14:textId="667E7AAF"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9-8-60 of the 1976 Code is amended to read:</w:t>
      </w:r>
    </w:p>
    <w:p w14:paraId="1D357C32" w14:textId="77777777" w:rsidR="00C81D71" w:rsidRDefault="00C81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FB1987" w14:textId="0B4E7D1F" w:rsidR="008C79B6" w:rsidRDefault="00E81100"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8C79B6" w:rsidRPr="008C79B6">
        <w:rPr>
          <w:rFonts w:eastAsia="Times New Roman"/>
          <w:u w:val="single"/>
        </w:rPr>
        <w:t>(A)</w:t>
      </w:r>
      <w:r w:rsidR="005149F5">
        <w:t>(1)</w:t>
      </w:r>
      <w:r w:rsidR="005149F5">
        <w:tab/>
      </w:r>
      <w:r w:rsidR="008C79B6" w:rsidRPr="00461B84">
        <w:t xml:space="preserve">A member of the system may retire upon written application to the board setting forth at what time, not later than the end of the calendar year in which the member attains age </w:t>
      </w:r>
      <w:r w:rsidR="008C79B6" w:rsidRPr="00D5341C">
        <w:rPr>
          <w:strike/>
        </w:rPr>
        <w:t>seventy</w:t>
      </w:r>
      <w:r w:rsidR="004C6656">
        <w:rPr>
          <w:strike/>
        </w:rPr>
        <w:noBreakHyphen/>
      </w:r>
      <w:r w:rsidR="008C79B6" w:rsidRPr="00D5341C">
        <w:rPr>
          <w:strike/>
        </w:rPr>
        <w:t>two</w:t>
      </w:r>
      <w:r w:rsidR="008C79B6" w:rsidRPr="00461B84">
        <w:t xml:space="preserve"> </w:t>
      </w:r>
      <w:r w:rsidR="00D5341C" w:rsidRPr="008C79B6">
        <w:rPr>
          <w:rFonts w:eastAsia="Calibri"/>
        </w:rPr>
        <w:t xml:space="preserve"> </w:t>
      </w:r>
      <w:r w:rsidR="00D5341C" w:rsidRPr="008C79B6">
        <w:rPr>
          <w:rFonts w:eastAsia="Calibri"/>
          <w:u w:val="single"/>
        </w:rPr>
        <w:t>seventy-seven</w:t>
      </w:r>
      <w:r w:rsidR="00D5341C" w:rsidRPr="00D5341C">
        <w:rPr>
          <w:rFonts w:eastAsia="Calibri"/>
        </w:rPr>
        <w:t xml:space="preserve"> </w:t>
      </w:r>
      <w:r w:rsidR="008C79B6" w:rsidRPr="00461B84">
        <w:t xml:space="preserve">and not more than ninety days prior nor more than six months subsequent to the execution and filing thereof, </w:t>
      </w:r>
      <w:r w:rsidR="008C79B6" w:rsidRPr="00461B84">
        <w:lastRenderedPageBreak/>
        <w:t>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w:t>
      </w:r>
    </w:p>
    <w:p w14:paraId="610F3B43" w14:textId="1C913D41"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199">
        <w:tab/>
      </w:r>
      <w:r>
        <w:tab/>
        <w:t>(a)</w:t>
      </w:r>
      <w:r>
        <w:tab/>
      </w:r>
      <w:r w:rsidR="008C79B6" w:rsidRPr="00461B84">
        <w:t>attained the age of sixty</w:t>
      </w:r>
      <w:r w:rsidR="004C6656">
        <w:noBreakHyphen/>
      </w:r>
      <w:r w:rsidR="008C79B6" w:rsidRPr="00461B84">
        <w:t>five and completed at least twenty years of credited service;</w:t>
      </w:r>
    </w:p>
    <w:p w14:paraId="206176C6" w14:textId="3AF1B699"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199">
        <w:tab/>
      </w:r>
      <w:r>
        <w:tab/>
        <w:t>(b)</w:t>
      </w:r>
      <w:r>
        <w:tab/>
      </w:r>
      <w:r w:rsidR="008C79B6" w:rsidRPr="00461B84">
        <w:t>attained age seventy and completed at least fifteen years of credited service; or</w:t>
      </w:r>
    </w:p>
    <w:p w14:paraId="56163FF4" w14:textId="22CBAD57"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199">
        <w:tab/>
      </w:r>
      <w:r>
        <w:tab/>
        <w:t>(c)</w:t>
      </w:r>
      <w:r>
        <w:tab/>
      </w:r>
      <w:r w:rsidR="008C79B6" w:rsidRPr="00461B84">
        <w:t>completed at least twenty</w:t>
      </w:r>
      <w:r w:rsidR="004C6656">
        <w:noBreakHyphen/>
      </w:r>
      <w:r w:rsidR="008C79B6" w:rsidRPr="00461B84">
        <w:t>five years of credited service in the system for a judge, or twenty</w:t>
      </w:r>
      <w:r w:rsidR="004C6656">
        <w:noBreakHyphen/>
      </w:r>
      <w:r w:rsidR="008C79B6" w:rsidRPr="00461B84">
        <w:t>four years of credited service in the system for a solicitor or circuit public defender, regardless of age. A member may retire under this section if the member was a member of this system as of June 30, 2004; attained age sixty</w:t>
      </w:r>
      <w:r w:rsidR="004C6656">
        <w:noBreakHyphen/>
      </w:r>
      <w:r w:rsidR="008C79B6" w:rsidRPr="00461B84">
        <w:t>five with at least four years' earned service in the position of judge, solicitor, or circuit public defender; and, as of June 30, 2004, had a total of twenty</w:t>
      </w:r>
      <w:r w:rsidR="004C6656">
        <w:noBreakHyphen/>
      </w:r>
      <w:r w:rsidR="008C79B6" w:rsidRPr="00461B84">
        <w:t>five years of credited service with the State in the South Carolina Retirement System, the Police Officers Retirement System, or the Retirement System for Members of the General Assembly.</w:t>
      </w:r>
    </w:p>
    <w:p w14:paraId="2EA04C0F" w14:textId="0D28193A"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61B84">
        <w:tab/>
      </w:r>
      <w:r w:rsidRPr="008C79B6">
        <w:rPr>
          <w:u w:val="single"/>
        </w:rPr>
        <w:t>(2)</w:t>
      </w:r>
      <w:r>
        <w:tab/>
      </w:r>
      <w:r w:rsidRPr="00461B84">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14:paraId="56929BD0" w14:textId="174A24AF"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(2)</w:t>
      </w:r>
      <w:r w:rsidRPr="008C79B6">
        <w:rPr>
          <w:u w:val="single"/>
        </w:rPr>
        <w:t>(B)</w:t>
      </w:r>
      <w:r w:rsidR="005149F5">
        <w:tab/>
      </w:r>
      <w:r w:rsidRPr="00461B84">
        <w:t>A retired member shall receive a monthly retirement allowance which is equal to one</w:t>
      </w:r>
      <w:r w:rsidR="004C6656">
        <w:noBreakHyphen/>
      </w:r>
      <w:r w:rsidRPr="00461B84">
        <w:t>twelfth of seventy</w:t>
      </w:r>
      <w:r w:rsidR="004C6656">
        <w:noBreakHyphen/>
      </w:r>
      <w:r w:rsidRPr="00461B84">
        <w:t>one and three</w:t>
      </w:r>
      <w:r w:rsidR="004C6656">
        <w:noBreakHyphen/>
      </w:r>
      <w:r w:rsidRPr="00461B84">
        <w:t>tenths percent of the current active salary of the respective position.</w:t>
      </w:r>
    </w:p>
    <w:p w14:paraId="51705586" w14:textId="17E6820F"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(3)</w:t>
      </w:r>
      <w:r w:rsidRPr="008C79B6">
        <w:rPr>
          <w:u w:val="single"/>
        </w:rPr>
        <w:t>(C)</w:t>
      </w:r>
      <w:r w:rsidR="005149F5">
        <w:tab/>
      </w:r>
      <w:r w:rsidRPr="00461B84">
        <w:t xml:space="preserve">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w:t>
      </w:r>
      <w:r w:rsidRPr="00461B84">
        <w:lastRenderedPageBreak/>
        <w:t>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14:paraId="5D8DE326" w14:textId="499D2337"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(4)</w:t>
      </w:r>
      <w:r w:rsidR="005149F5" w:rsidRPr="005149F5">
        <w:rPr>
          <w:u w:val="single"/>
        </w:rPr>
        <w:t>(D)</w:t>
      </w:r>
      <w:r w:rsidR="005149F5">
        <w:tab/>
      </w:r>
      <w:r w:rsidRPr="00461B84">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4C6656">
        <w:noBreakHyphen/>
      </w:r>
      <w:r w:rsidRPr="00461B84">
        <w:t>8</w:t>
      </w:r>
      <w:r w:rsidR="004C6656">
        <w:noBreakHyphen/>
      </w:r>
      <w:r w:rsidRPr="00461B84">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14:paraId="2750111B" w14:textId="0AC2F609"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(5)</w:t>
      </w:r>
      <w:r w:rsidR="005149F5" w:rsidRPr="005149F5">
        <w:rPr>
          <w:u w:val="single"/>
        </w:rPr>
        <w:t>(E)</w:t>
      </w:r>
      <w:r w:rsidR="005149F5">
        <w:tab/>
      </w:r>
      <w:r w:rsidRPr="00461B84">
        <w:t>A member who retires, who has completed at least twenty</w:t>
      </w:r>
      <w:r w:rsidR="004C6656">
        <w:noBreakHyphen/>
      </w:r>
      <w:r w:rsidRPr="00461B84">
        <w:t>five years of credited service, or twenty</w:t>
      </w:r>
      <w:r w:rsidR="004C6656">
        <w:noBreakHyphen/>
      </w:r>
      <w:r w:rsidRPr="00461B84">
        <w:t>four years in the case of a solicitor or circuit public defender, shall receive a monthly retirement allowance which must be equal to one</w:t>
      </w:r>
      <w:r w:rsidR="004C6656">
        <w:noBreakHyphen/>
      </w:r>
      <w:r w:rsidRPr="00461B84">
        <w:t>twelfth of seventy</w:t>
      </w:r>
      <w:r w:rsidR="004C6656">
        <w:noBreakHyphen/>
      </w:r>
      <w:r w:rsidRPr="00461B84">
        <w:t>one and three</w:t>
      </w:r>
      <w:r w:rsidR="004C6656">
        <w:noBreakHyphen/>
      </w:r>
      <w:r w:rsidRPr="00461B84">
        <w:t>tenths percent of the current active salary of the respective position plus one</w:t>
      </w:r>
      <w:r w:rsidR="004C6656">
        <w:noBreakHyphen/>
      </w:r>
      <w:r w:rsidRPr="00461B84">
        <w:t>twelfth of two and sixty</w:t>
      </w:r>
      <w:r w:rsidR="004C6656">
        <w:noBreakHyphen/>
      </w:r>
      <w:r w:rsidRPr="00461B84">
        <w:t>seven hundredths percent of the current active salary of the respective position for each additional year of earned service over twenty</w:t>
      </w:r>
      <w:r w:rsidR="004C6656">
        <w:noBreakHyphen/>
      </w:r>
      <w:r w:rsidRPr="00461B84">
        <w:t>five, or twenty</w:t>
      </w:r>
      <w:r w:rsidR="004C6656">
        <w:noBreakHyphen/>
      </w:r>
      <w:r w:rsidRPr="00461B84">
        <w:t>four in the case of a solicitor or circuit public defender. The monthly retirement allowance may not exceed one</w:t>
      </w:r>
      <w:r w:rsidR="004C6656">
        <w:noBreakHyphen/>
      </w:r>
      <w:r w:rsidRPr="00461B84">
        <w:t>twelfth of ninety percent of the current active salary of the respective position.</w:t>
      </w:r>
    </w:p>
    <w:p w14:paraId="45AD0CA7" w14:textId="1BF2D925"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(6)</w:t>
      </w:r>
      <w:r w:rsidR="005149F5" w:rsidRPr="005149F5">
        <w:rPr>
          <w:u w:val="single"/>
        </w:rPr>
        <w:t>(F)</w:t>
      </w:r>
      <w:r w:rsidR="005149F5">
        <w:tab/>
      </w:r>
      <w:r w:rsidRPr="00461B84">
        <w:t xml:space="preserve">A member </w:t>
      </w:r>
      <w:r w:rsidRPr="005149F5">
        <w:rPr>
          <w:strike/>
        </w:rPr>
        <w:t>retiring after 2003</w:t>
      </w:r>
      <w:r w:rsidRPr="00461B84">
        <w:t xml:space="preserve">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14:paraId="0EADEFC2" w14:textId="30127085" w:rsidR="005149F5"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(7)(a)</w:t>
      </w:r>
      <w:r w:rsidR="005149F5">
        <w:rPr>
          <w:rFonts w:eastAsia="Calibri"/>
          <w:u w:val="single"/>
        </w:rPr>
        <w:t>(G)(1)</w:t>
      </w:r>
      <w:r w:rsidR="005149F5">
        <w:tab/>
      </w:r>
      <w:r w:rsidRPr="00461B84">
        <w:t>A member who has attained the age of sixty years and is eligible to retire and receive the maximum monthly benefit of one</w:t>
      </w:r>
      <w:r w:rsidR="004C6656">
        <w:noBreakHyphen/>
      </w:r>
      <w:r w:rsidRPr="00461B84">
        <w:t xml:space="preserve">twelfth of ninety percent of the current active salary of a judge, solicitor, or circuit public defender as provided in subsection (5) may retire and receive a retirement benefit while continuing to serve as judge, solicitor, or circuit public defender until the end of the </w:t>
      </w:r>
      <w:r w:rsidRPr="00461B84">
        <w:lastRenderedPageBreak/>
        <w:t xml:space="preserve">calendar year in which the member attains the age of </w:t>
      </w:r>
      <w:r w:rsidRPr="00D5341C">
        <w:rPr>
          <w:strike/>
        </w:rPr>
        <w:t>seventy</w:t>
      </w:r>
      <w:r w:rsidR="004C6656">
        <w:rPr>
          <w:strike/>
        </w:rPr>
        <w:noBreakHyphen/>
      </w:r>
      <w:r w:rsidRPr="00D5341C">
        <w:rPr>
          <w:strike/>
        </w:rPr>
        <w:t>two</w:t>
      </w:r>
      <w:r w:rsidRPr="00461B84">
        <w:t xml:space="preserve"> </w:t>
      </w:r>
      <w:r w:rsidR="00D5341C" w:rsidRPr="008C79B6">
        <w:rPr>
          <w:rFonts w:eastAsia="Calibri"/>
          <w:u w:val="single"/>
        </w:rPr>
        <w:t>seventy-seven</w:t>
      </w:r>
      <w:r w:rsidR="00D5341C" w:rsidRPr="00D5341C">
        <w:rPr>
          <w:rFonts w:eastAsia="Calibri"/>
        </w:rPr>
        <w:t xml:space="preserve"> </w:t>
      </w:r>
      <w:r w:rsidRPr="00461B84">
        <w:t xml:space="preserve">years. </w:t>
      </w:r>
    </w:p>
    <w:p w14:paraId="1ACB4653" w14:textId="086B34CF" w:rsidR="008C79B6" w:rsidRDefault="005149F5"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00CD5">
        <w:rPr>
          <w:u w:val="single"/>
        </w:rPr>
        <w:t>(2)</w:t>
      </w:r>
      <w:r>
        <w:tab/>
      </w:r>
      <w:r w:rsidR="008C79B6" w:rsidRPr="00461B84">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4C6656">
        <w:noBreakHyphen/>
      </w:r>
      <w:r w:rsidR="008C79B6" w:rsidRPr="00461B84">
        <w:t>8</w:t>
      </w:r>
      <w:r w:rsidR="004C6656">
        <w:noBreakHyphen/>
      </w:r>
      <w:r w:rsidR="008C79B6" w:rsidRPr="00461B84">
        <w:t>120 unless he has vacated his office.</w:t>
      </w:r>
    </w:p>
    <w:p w14:paraId="0355A7F6" w14:textId="7612C9E0"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(b)</w:t>
      </w:r>
      <w:r w:rsidR="005149F5" w:rsidRPr="00BD6447">
        <w:rPr>
          <w:rFonts w:eastAsia="Calibri"/>
          <w:u w:val="single"/>
        </w:rPr>
        <w:t>(</w:t>
      </w:r>
      <w:r w:rsidR="005149F5">
        <w:rPr>
          <w:rFonts w:eastAsia="Calibri"/>
          <w:u w:val="single"/>
        </w:rPr>
        <w:t>3</w:t>
      </w:r>
      <w:r w:rsidR="005149F5" w:rsidRPr="00BD6447">
        <w:rPr>
          <w:rFonts w:eastAsia="Calibri"/>
          <w:u w:val="single"/>
        </w:rPr>
        <w:t>)</w:t>
      </w:r>
      <w:r w:rsidR="005149F5">
        <w:rPr>
          <w:rFonts w:eastAsia="Calibri"/>
        </w:rPr>
        <w:tab/>
      </w:r>
      <w:r w:rsidRPr="00461B84">
        <w:t>A member who has not yet reached the age of sixty years, but who is eligible to retire and receive the maximum monthly benefit of one</w:t>
      </w:r>
      <w:r w:rsidR="004C6656">
        <w:noBreakHyphen/>
      </w:r>
      <w:r w:rsidRPr="00461B84">
        <w:t xml:space="preserve">twelfth of ninety percent of the current active salary of a judge, solicitor, or circuit public defender as provided in subsection (5) may retire and continue to serve as judge, solicitor, or circuit public defender until the end of the calendar year in which the member attains the age of </w:t>
      </w:r>
      <w:r w:rsidRPr="00D5341C">
        <w:rPr>
          <w:strike/>
        </w:rPr>
        <w:t>seventy</w:t>
      </w:r>
      <w:r w:rsidR="004C6656">
        <w:rPr>
          <w:strike/>
        </w:rPr>
        <w:noBreakHyphen/>
      </w:r>
      <w:r w:rsidRPr="00D5341C">
        <w:rPr>
          <w:strike/>
        </w:rPr>
        <w:t>two</w:t>
      </w:r>
      <w:r w:rsidR="00D5341C" w:rsidRPr="008C79B6">
        <w:rPr>
          <w:rFonts w:eastAsia="Calibri"/>
        </w:rPr>
        <w:t xml:space="preserve"> </w:t>
      </w:r>
      <w:r w:rsidR="00D5341C" w:rsidRPr="008C79B6">
        <w:rPr>
          <w:rFonts w:eastAsia="Calibri"/>
          <w:u w:val="single"/>
        </w:rPr>
        <w:t>seventy-seven</w:t>
      </w:r>
      <w:r w:rsidR="00D5341C" w:rsidRPr="00D5341C">
        <w:rPr>
          <w:rFonts w:eastAsia="Calibri"/>
        </w:rPr>
        <w:t xml:space="preserve"> </w:t>
      </w:r>
      <w:r w:rsidRPr="00461B84">
        <w:t>years.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4C6656">
        <w:noBreakHyphen/>
      </w:r>
      <w:r w:rsidRPr="00461B84">
        <w:t>8</w:t>
      </w:r>
      <w:r w:rsidR="004C6656">
        <w:noBreakHyphen/>
      </w:r>
      <w:r w:rsidRPr="00461B84">
        <w:t>120 unless he has vacated his office.</w:t>
      </w:r>
    </w:p>
    <w:p w14:paraId="081938A0" w14:textId="593F2FB6" w:rsidR="008C79B6"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(c)</w:t>
      </w:r>
      <w:r w:rsidR="005149F5" w:rsidRPr="000177BC">
        <w:rPr>
          <w:rFonts w:eastAsia="Calibri"/>
          <w:u w:val="single"/>
        </w:rPr>
        <w:t>(</w:t>
      </w:r>
      <w:r w:rsidR="005149F5">
        <w:rPr>
          <w:rFonts w:eastAsia="Calibri"/>
          <w:u w:val="single"/>
        </w:rPr>
        <w:t>4</w:t>
      </w:r>
      <w:r w:rsidR="005149F5" w:rsidRPr="000177BC">
        <w:rPr>
          <w:rFonts w:eastAsia="Calibri"/>
          <w:u w:val="single"/>
        </w:rPr>
        <w:t>)</w:t>
      </w:r>
      <w:r w:rsidR="005149F5">
        <w:tab/>
      </w:r>
      <w:r w:rsidRPr="00461B84">
        <w:t>For a member retiring and continuing to serve as judge, solicitor, or circuit public defender pursuant to subsection (7)(b) the additional benefit provided for in subsection (6) will be deferred and placed in the system's trust fund until the member reaches the age of sixty years. Upon reaching the age of sixty years, the additional benefit will be distributed, plus interest, to the member.</w:t>
      </w:r>
    </w:p>
    <w:p w14:paraId="3A90578B" w14:textId="64F31AD1" w:rsidR="00E81100" w:rsidRDefault="008C79B6" w:rsidP="008C7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1B84">
        <w:tab/>
      </w:r>
      <w:r w:rsidRPr="00461B84">
        <w:tab/>
      </w:r>
      <w:r w:rsidRPr="005149F5">
        <w:rPr>
          <w:strike/>
        </w:rPr>
        <w:t>(d)</w:t>
      </w:r>
      <w:r w:rsidR="005149F5">
        <w:rPr>
          <w:rFonts w:eastAsia="Calibri"/>
          <w:u w:val="single"/>
        </w:rPr>
        <w:t>(5</w:t>
      </w:r>
      <w:r w:rsidR="005149F5" w:rsidRPr="000177BC">
        <w:rPr>
          <w:rFonts w:eastAsia="Calibri"/>
          <w:u w:val="single"/>
        </w:rPr>
        <w:t>)</w:t>
      </w:r>
      <w:r w:rsidR="005149F5">
        <w:tab/>
      </w:r>
      <w:r w:rsidRPr="00461B84">
        <w:t>For all purposes other than employment, a member retiring and continuing to serve as judge, solicitor, or circuit public defender pursuant to either subsection (7)(a) or (7)(b) is</w:t>
      </w:r>
      <w:r>
        <w:t xml:space="preserve"> a retired member of the system</w:t>
      </w:r>
      <w:r w:rsidR="00E81100">
        <w:rPr>
          <w:rFonts w:eastAsia="Times New Roman"/>
        </w:rPr>
        <w:t>.”</w:t>
      </w:r>
    </w:p>
    <w:p w14:paraId="5A2AE21A" w14:textId="77777777"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30DD08" w14:textId="67B4C984" w:rsidR="008B4449" w:rsidRDefault="008B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9-8</w:t>
      </w:r>
      <w:r w:rsidR="00482D11">
        <w:rPr>
          <w:rFonts w:eastAsia="Times New Roman"/>
        </w:rPr>
        <w:t>-26</w:t>
      </w:r>
      <w:r>
        <w:rPr>
          <w:rFonts w:eastAsia="Times New Roman"/>
        </w:rPr>
        <w:t>0</w:t>
      </w:r>
      <w:r w:rsidR="00E91234">
        <w:rPr>
          <w:rFonts w:eastAsia="Times New Roman"/>
        </w:rPr>
        <w:t>(A) and (B)</w:t>
      </w:r>
      <w:r>
        <w:rPr>
          <w:rFonts w:eastAsia="Times New Roman"/>
        </w:rPr>
        <w:t xml:space="preserve"> of the 1976 Code is amended to read:</w:t>
      </w:r>
    </w:p>
    <w:p w14:paraId="3B98E754" w14:textId="77777777" w:rsidR="00833915" w:rsidRDefault="0083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9675A1" w14:textId="2672B5AC" w:rsidR="000E5CE3" w:rsidRDefault="00482D11"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0E5CE3">
        <w:rPr>
          <w:rFonts w:eastAsia="Times New Roman"/>
        </w:rPr>
        <w:t>Section 9-8-260.</w:t>
      </w:r>
      <w:r w:rsidR="000E5CE3">
        <w:rPr>
          <w:rFonts w:eastAsia="Times New Roman"/>
        </w:rPr>
        <w:tab/>
      </w:r>
      <w:r w:rsidR="000E5CE3">
        <w:t>(A)</w:t>
      </w:r>
      <w:r w:rsidR="000E5CE3">
        <w:tab/>
      </w:r>
      <w:r w:rsidR="000E5CE3" w:rsidRPr="000E5CE3">
        <w:rPr>
          <w:strike/>
        </w:rPr>
        <w:t>Effective as of January 1, 1989, the</w:t>
      </w:r>
      <w:r w:rsidR="000E5CE3" w:rsidRPr="00461B84">
        <w:t xml:space="preserve"> </w:t>
      </w:r>
      <w:r w:rsidR="000E5CE3" w:rsidRPr="000E5CE3">
        <w:rPr>
          <w:u w:val="single"/>
        </w:rPr>
        <w:t>The</w:t>
      </w:r>
      <w:r w:rsidR="000E5CE3">
        <w:t xml:space="preserve"> </w:t>
      </w:r>
      <w:r w:rsidR="000E5CE3" w:rsidRPr="00461B84">
        <w:t>system shall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4C6656">
        <w:noBreakHyphen/>
      </w:r>
      <w:r w:rsidR="000E5CE3" w:rsidRPr="00461B84">
        <w:t>2 through 1.401(a)(9)</w:t>
      </w:r>
      <w:r w:rsidR="004C6656">
        <w:noBreakHyphen/>
      </w:r>
      <w:r w:rsidR="000E5CE3" w:rsidRPr="00461B84">
        <w:t>9. The provisions of this section shall override any distribution options that are inconsistent with Section 401(a)(9) of the Internal Revenue Code to the extent that those distribution options are not grandfathered under Treasury Regulation Section 1.401(a)(9)</w:t>
      </w:r>
      <w:r w:rsidR="004C6656">
        <w:noBreakHyphen/>
      </w:r>
      <w:r w:rsidR="000E5CE3" w:rsidRPr="00461B84">
        <w:t>6, Q&amp;A</w:t>
      </w:r>
      <w:r w:rsidR="004C6656">
        <w:noBreakHyphen/>
      </w:r>
      <w:r w:rsidR="000E5CE3" w:rsidRPr="00461B84">
        <w:t>16.</w:t>
      </w:r>
    </w:p>
    <w:p w14:paraId="5D2B5B8E" w14:textId="5C24A460"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61B84">
        <w:t>Each member's entire benefit shall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14:paraId="63644E05" w14:textId="62FF8F02"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61B84">
        <w:t>For</w:t>
      </w:r>
      <w:r w:rsidR="004A3852">
        <w:t xml:space="preserve"> purposes of this section, the ‘required beginning date’</w:t>
      </w:r>
      <w:r w:rsidRPr="00461B84">
        <w:t xml:space="preserve"> is April first of the calendar year after the later of the following:</w:t>
      </w:r>
    </w:p>
    <w:p w14:paraId="1A120430" w14:textId="1C2E3A60"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461B84">
        <w:t xml:space="preserve">the calendar year in which </w:t>
      </w:r>
      <w:r w:rsidRPr="000E5CE3">
        <w:rPr>
          <w:strike/>
        </w:rPr>
        <w:t>the</w:t>
      </w:r>
      <w:r w:rsidRPr="00461B84">
        <w:t xml:space="preserve"> </w:t>
      </w:r>
      <w:r w:rsidRPr="000E5CE3">
        <w:rPr>
          <w:u w:val="single"/>
        </w:rPr>
        <w:t>a</w:t>
      </w:r>
      <w:r>
        <w:t xml:space="preserve"> </w:t>
      </w:r>
      <w:r w:rsidRPr="00461B84">
        <w:t xml:space="preserve">member reaches </w:t>
      </w:r>
      <w:r w:rsidRPr="000E5CE3">
        <w:rPr>
          <w:strike/>
        </w:rPr>
        <w:t>age seventy and one</w:t>
      </w:r>
      <w:r w:rsidR="004C6656">
        <w:rPr>
          <w:strike/>
        </w:rPr>
        <w:noBreakHyphen/>
      </w:r>
      <w:r w:rsidRPr="000E5CE3">
        <w:rPr>
          <w:strike/>
        </w:rPr>
        <w:t>half years of age</w:t>
      </w:r>
      <w:r w:rsidRPr="000E5CE3">
        <w:t xml:space="preserve"> </w:t>
      </w:r>
      <w:r>
        <w:rPr>
          <w:rFonts w:eastAsia="Calibri"/>
          <w:u w:val="single"/>
        </w:rPr>
        <w:t>seventy-five and one-half years of age</w:t>
      </w:r>
      <w:r w:rsidRPr="00461B84">
        <w:t>; or</w:t>
      </w:r>
    </w:p>
    <w:p w14:paraId="40376E45" w14:textId="1423F9E7"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61B84">
        <w:t>the calendar year in which the member retires.</w:t>
      </w:r>
    </w:p>
    <w:p w14:paraId="298E15D3" w14:textId="4072B960" w:rsid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61B84">
        <w:t>For purposes of this section,</w:t>
      </w:r>
      <w:r w:rsidR="004A3852">
        <w:t xml:space="preserve"> a ‘designated beneficiary’</w:t>
      </w:r>
      <w:r w:rsidRPr="00461B84">
        <w:t xml:space="preserve"> means any individual designated as a co</w:t>
      </w:r>
      <w:r w:rsidR="004C6656">
        <w:noBreakHyphen/>
      </w:r>
      <w:r w:rsidRPr="00461B84">
        <w:t>beneficiary by the member under this chapter. If the member designates a trust as a co</w:t>
      </w:r>
      <w:r w:rsidR="004C6656">
        <w:noBreakHyphen/>
      </w:r>
      <w:r w:rsidRPr="00461B84">
        <w:t>beneficiary, the individual beneficiaries of the trust shall be treated as designated beneficiaries if the trust satisfies the requirement set forth in Treasury Regulation Section 1.401(a)(9)</w:t>
      </w:r>
      <w:r w:rsidR="004C6656">
        <w:noBreakHyphen/>
      </w:r>
      <w:r w:rsidRPr="00461B84">
        <w:t>3.</w:t>
      </w:r>
    </w:p>
    <w:p w14:paraId="47BB49C0" w14:textId="5238AFAE" w:rsidR="00482D11" w:rsidRPr="000E5CE3" w:rsidRDefault="000E5CE3" w:rsidP="000E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61B84">
        <w:t>Payment of retirement benefits, for those members who are eligible to receive retirement benefits and who have not applied for such pursuant to the provisions of this chapter, and who continue membership after attaining seventy and one</w:t>
      </w:r>
      <w:r w:rsidR="004C6656">
        <w:noBreakHyphen/>
      </w:r>
      <w:r w:rsidRPr="00461B84">
        <w:t>half years of age, shall commence on t</w:t>
      </w:r>
      <w:r>
        <w:t>he effective date of retirement</w:t>
      </w:r>
      <w:r w:rsidR="003D0F7C" w:rsidRPr="003D0F7C">
        <w:rPr>
          <w:rFonts w:eastAsia="Calibri"/>
        </w:rPr>
        <w:t>.</w:t>
      </w:r>
      <w:r w:rsidR="003D0F7C">
        <w:rPr>
          <w:rFonts w:eastAsia="Times New Roman"/>
        </w:rPr>
        <w:t>”</w:t>
      </w:r>
    </w:p>
    <w:p w14:paraId="7F9C50B9" w14:textId="77777777" w:rsidR="00CA515F"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1BABA" w14:textId="3D1D82D7" w:rsidR="00307C8D" w:rsidRDefault="0030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22-1-25 of the 1976 Code is amended to read:</w:t>
      </w:r>
    </w:p>
    <w:p w14:paraId="303151CA" w14:textId="77777777" w:rsidR="00C81D71" w:rsidRDefault="00C81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0E7355" w14:textId="3FF5DA2F" w:rsidR="00F92388" w:rsidRPr="0088633B" w:rsidRDefault="003D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22-1-25.</w:t>
      </w:r>
      <w:r>
        <w:rPr>
          <w:rFonts w:eastAsia="Times New Roman"/>
        </w:rPr>
        <w:tab/>
      </w:r>
      <w:r w:rsidR="006E184C" w:rsidRPr="006E184C">
        <w:rPr>
          <w:rFonts w:eastAsia="Calibri"/>
        </w:rPr>
        <w:t xml:space="preserve">Notwithstanding the provisions of </w:t>
      </w:r>
      <w:r w:rsidR="006E184C" w:rsidRPr="00A12871">
        <w:rPr>
          <w:rFonts w:eastAsia="Calibri"/>
          <w:strike/>
        </w:rPr>
        <w:t>Section 9</w:t>
      </w:r>
      <w:r w:rsidR="004C6656">
        <w:rPr>
          <w:rFonts w:eastAsia="Calibri"/>
          <w:strike/>
        </w:rPr>
        <w:noBreakHyphen/>
      </w:r>
      <w:r w:rsidR="006E184C" w:rsidRPr="00A12871">
        <w:rPr>
          <w:rFonts w:eastAsia="Calibri"/>
          <w:strike/>
        </w:rPr>
        <w:t>1</w:t>
      </w:r>
      <w:r w:rsidR="004C6656">
        <w:rPr>
          <w:rFonts w:eastAsia="Calibri"/>
          <w:strike/>
        </w:rPr>
        <w:noBreakHyphen/>
      </w:r>
      <w:r w:rsidR="006E184C" w:rsidRPr="00A12871">
        <w:rPr>
          <w:rFonts w:eastAsia="Calibri"/>
          <w:strike/>
        </w:rPr>
        <w:t>1530 or</w:t>
      </w:r>
      <w:r w:rsidR="006E184C" w:rsidRPr="006E184C">
        <w:rPr>
          <w:rFonts w:eastAsia="Calibri"/>
        </w:rPr>
        <w:t xml:space="preserve"> Section </w:t>
      </w:r>
      <w:r w:rsidR="006E184C" w:rsidRPr="00A12871">
        <w:rPr>
          <w:rFonts w:eastAsia="Calibri"/>
          <w:strike/>
        </w:rPr>
        <w:t>1</w:t>
      </w:r>
      <w:r w:rsidR="004C6656">
        <w:rPr>
          <w:rFonts w:eastAsia="Calibri"/>
          <w:strike/>
        </w:rPr>
        <w:noBreakHyphen/>
      </w:r>
      <w:r w:rsidR="006E184C" w:rsidRPr="00A12871">
        <w:rPr>
          <w:rFonts w:eastAsia="Calibri"/>
          <w:strike/>
        </w:rPr>
        <w:t>13</w:t>
      </w:r>
      <w:r w:rsidR="004C6656">
        <w:rPr>
          <w:rFonts w:eastAsia="Calibri"/>
          <w:strike/>
        </w:rPr>
        <w:noBreakHyphen/>
      </w:r>
      <w:r w:rsidR="006E184C" w:rsidRPr="00A12871">
        <w:rPr>
          <w:rFonts w:eastAsia="Calibri"/>
          <w:strike/>
        </w:rPr>
        <w:t>80(h)(8)</w:t>
      </w:r>
      <w:r w:rsidR="00A12871" w:rsidRPr="00A12871">
        <w:rPr>
          <w:rFonts w:eastAsia="Calibri"/>
        </w:rPr>
        <w:t xml:space="preserve"> </w:t>
      </w:r>
      <w:r w:rsidR="00A12871">
        <w:rPr>
          <w:rFonts w:eastAsia="Calibri"/>
          <w:u w:val="single"/>
        </w:rPr>
        <w:t>1</w:t>
      </w:r>
      <w:r w:rsidR="004C6656">
        <w:rPr>
          <w:rFonts w:eastAsia="Calibri"/>
          <w:u w:val="single"/>
        </w:rPr>
        <w:noBreakHyphen/>
      </w:r>
      <w:r w:rsidR="00A12871">
        <w:rPr>
          <w:rFonts w:eastAsia="Calibri"/>
          <w:u w:val="single"/>
        </w:rPr>
        <w:t>13</w:t>
      </w:r>
      <w:r w:rsidR="004C6656">
        <w:rPr>
          <w:rFonts w:eastAsia="Calibri"/>
          <w:u w:val="single"/>
        </w:rPr>
        <w:noBreakHyphen/>
      </w:r>
      <w:r w:rsidR="00A12871">
        <w:rPr>
          <w:rFonts w:eastAsia="Calibri"/>
          <w:u w:val="single"/>
        </w:rPr>
        <w:t>80(H</w:t>
      </w:r>
      <w:r w:rsidR="00A12871" w:rsidRPr="00A12871">
        <w:rPr>
          <w:rFonts w:eastAsia="Calibri"/>
          <w:u w:val="single"/>
        </w:rPr>
        <w:t>)(8)</w:t>
      </w:r>
      <w:r w:rsidR="006E184C" w:rsidRPr="006E184C">
        <w:rPr>
          <w:rFonts w:eastAsia="Calibri"/>
        </w:rPr>
        <w:t xml:space="preserve">, (10) or (12), it </w:t>
      </w:r>
      <w:r w:rsidR="006E184C" w:rsidRPr="006E184C">
        <w:rPr>
          <w:rFonts w:eastAsia="Calibri"/>
        </w:rPr>
        <w:lastRenderedPageBreak/>
        <w:t xml:space="preserve">shall be mandatory for a magistrate to retire </w:t>
      </w:r>
      <w:r w:rsidR="006E184C" w:rsidRPr="008A5062">
        <w:rPr>
          <w:rFonts w:eastAsia="Calibri"/>
          <w:strike/>
        </w:rPr>
        <w:t>not</w:t>
      </w:r>
      <w:r w:rsidR="006E184C" w:rsidRPr="006E184C">
        <w:rPr>
          <w:rFonts w:eastAsia="Calibri"/>
        </w:rPr>
        <w:t xml:space="preserve"> </w:t>
      </w:r>
      <w:r w:rsidR="008A5062" w:rsidRPr="008A5062">
        <w:rPr>
          <w:rFonts w:eastAsia="Calibri"/>
          <w:u w:val="single"/>
        </w:rPr>
        <w:t>no</w:t>
      </w:r>
      <w:r w:rsidR="008A5062">
        <w:rPr>
          <w:rFonts w:eastAsia="Calibri"/>
        </w:rPr>
        <w:t xml:space="preserve"> </w:t>
      </w:r>
      <w:r w:rsidR="006E184C" w:rsidRPr="006E184C">
        <w:rPr>
          <w:rFonts w:eastAsia="Calibri"/>
        </w:rPr>
        <w:t xml:space="preserve">later than the end of the fiscal year in which he reaches his </w:t>
      </w:r>
      <w:r w:rsidR="006E184C" w:rsidRPr="006E184C">
        <w:rPr>
          <w:rFonts w:eastAsia="Calibri"/>
          <w:strike/>
        </w:rPr>
        <w:t>seventy</w:t>
      </w:r>
      <w:r w:rsidR="004C6656">
        <w:rPr>
          <w:rFonts w:eastAsia="Calibri"/>
          <w:strike/>
        </w:rPr>
        <w:noBreakHyphen/>
      </w:r>
      <w:r w:rsidR="006E184C" w:rsidRPr="006E184C">
        <w:rPr>
          <w:rFonts w:eastAsia="Calibri"/>
          <w:strike/>
        </w:rPr>
        <w:t>second</w:t>
      </w:r>
      <w:r w:rsidR="006E184C" w:rsidRPr="006E184C">
        <w:rPr>
          <w:rFonts w:eastAsia="Calibri"/>
        </w:rPr>
        <w:t xml:space="preserve"> </w:t>
      </w:r>
      <w:r w:rsidR="006E184C">
        <w:rPr>
          <w:rFonts w:eastAsia="Calibri"/>
          <w:u w:val="single"/>
        </w:rPr>
        <w:t>seventy-seventh</w:t>
      </w:r>
      <w:r w:rsidR="006E184C" w:rsidRPr="00571D53">
        <w:rPr>
          <w:rFonts w:eastAsia="Calibri"/>
        </w:rPr>
        <w:t xml:space="preserve"> </w:t>
      </w:r>
      <w:r w:rsidR="006E184C" w:rsidRPr="006E184C">
        <w:rPr>
          <w:rFonts w:eastAsia="Calibri"/>
        </w:rPr>
        <w:t xml:space="preserve">birthday. </w:t>
      </w:r>
      <w:r w:rsidR="006E184C" w:rsidRPr="006E184C">
        <w:rPr>
          <w:rFonts w:eastAsia="Calibri"/>
          <w:strike/>
        </w:rPr>
        <w:t>Any magistrate serving in office on the effective date of this section who has attained the age of seventy</w:t>
      </w:r>
      <w:r w:rsidR="004C6656">
        <w:rPr>
          <w:rFonts w:eastAsia="Calibri"/>
          <w:strike/>
        </w:rPr>
        <w:noBreakHyphen/>
      </w:r>
      <w:r w:rsidR="006E184C" w:rsidRPr="006E184C">
        <w:rPr>
          <w:rFonts w:eastAsia="Calibri"/>
          <w:strike/>
        </w:rPr>
        <w:t>two years prior to July 1, 1993, may continue to serve until June 30, 1994</w:t>
      </w:r>
      <w:r>
        <w:rPr>
          <w:rFonts w:eastAsia="Times New Roman"/>
        </w:rPr>
        <w:t>.”</w:t>
      </w:r>
    </w:p>
    <w:p w14:paraId="77532D56" w14:textId="77777777" w:rsidR="006E184C" w:rsidRDefault="006E18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1DE72" w14:textId="3BE3EAED" w:rsidR="002974D0" w:rsidRDefault="001D5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2974D0">
        <w:rPr>
          <w:rFonts w:eastAsia="Times New Roman"/>
        </w:rPr>
        <w:t>Article 9, Chapter 23, Ti</w:t>
      </w:r>
      <w:r w:rsidR="00000CD5">
        <w:rPr>
          <w:rFonts w:eastAsia="Times New Roman"/>
        </w:rPr>
        <w:t>t</w:t>
      </w:r>
      <w:r w:rsidR="002974D0">
        <w:rPr>
          <w:rFonts w:eastAsia="Times New Roman"/>
        </w:rPr>
        <w:t>le 14 of the 1976 Code, is amended by adding:</w:t>
      </w:r>
    </w:p>
    <w:p w14:paraId="54B8713A" w14:textId="77777777" w:rsidR="00C81D71" w:rsidRDefault="00C81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660E9" w14:textId="132E7FD5" w:rsidR="002974D0" w:rsidRDefault="00297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t>“Section 14-23-1045.</w:t>
      </w:r>
      <w:r>
        <w:rPr>
          <w:rFonts w:eastAsia="Times New Roman"/>
        </w:rPr>
        <w:tab/>
      </w:r>
      <w:r w:rsidRPr="006E184C">
        <w:rPr>
          <w:rFonts w:eastAsia="Calibri"/>
        </w:rPr>
        <w:t xml:space="preserve">Notwithstanding the provisions of Section </w:t>
      </w:r>
      <w:r w:rsidRPr="00571D53">
        <w:rPr>
          <w:rFonts w:eastAsia="Calibri"/>
        </w:rPr>
        <w:t>1</w:t>
      </w:r>
      <w:r w:rsidR="004C6656">
        <w:rPr>
          <w:rFonts w:eastAsia="Calibri"/>
        </w:rPr>
        <w:noBreakHyphen/>
      </w:r>
      <w:r w:rsidRPr="00571D53">
        <w:rPr>
          <w:rFonts w:eastAsia="Calibri"/>
        </w:rPr>
        <w:t>13</w:t>
      </w:r>
      <w:r w:rsidR="004C6656">
        <w:rPr>
          <w:rFonts w:eastAsia="Calibri"/>
        </w:rPr>
        <w:noBreakHyphen/>
      </w:r>
      <w:r w:rsidRPr="00571D53">
        <w:rPr>
          <w:rFonts w:eastAsia="Calibri"/>
        </w:rPr>
        <w:t>80(H)(8)</w:t>
      </w:r>
      <w:r w:rsidRPr="006E184C">
        <w:rPr>
          <w:rFonts w:eastAsia="Calibri"/>
        </w:rPr>
        <w:t xml:space="preserve">, (10) or (12), it shall be mandatory for a </w:t>
      </w:r>
      <w:r>
        <w:rPr>
          <w:rFonts w:eastAsia="Calibri"/>
        </w:rPr>
        <w:t>judge of probate or associate judge</w:t>
      </w:r>
      <w:r w:rsidR="000C4804">
        <w:rPr>
          <w:rFonts w:eastAsia="Calibri"/>
        </w:rPr>
        <w:t xml:space="preserve"> of probate</w:t>
      </w:r>
      <w:r w:rsidR="008A5062">
        <w:rPr>
          <w:rFonts w:eastAsia="Calibri"/>
        </w:rPr>
        <w:t xml:space="preserv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w:t>
      </w:r>
    </w:p>
    <w:p w14:paraId="1BE8419C" w14:textId="12958448" w:rsidR="001D5801" w:rsidRDefault="001D5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49938139" w14:textId="63A9160D" w:rsidR="001D5801" w:rsidRDefault="001D5801" w:rsidP="001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6.</w:t>
      </w:r>
      <w:r>
        <w:rPr>
          <w:rFonts w:eastAsia="Calibri"/>
        </w:rPr>
        <w:tab/>
      </w:r>
      <w:r>
        <w:rPr>
          <w:rFonts w:eastAsia="Times New Roman"/>
        </w:rPr>
        <w:t>Article 1, Chapter 25, Title 14 of the 1976 Code, is amended by adding:</w:t>
      </w:r>
    </w:p>
    <w:p w14:paraId="68BFE409" w14:textId="77777777" w:rsidR="00C81D71" w:rsidRDefault="00C81D71" w:rsidP="001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0759B" w14:textId="44EE65D6" w:rsidR="001D5801" w:rsidRDefault="001D5801" w:rsidP="001D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14-25-30.</w:t>
      </w:r>
      <w:r>
        <w:rPr>
          <w:rFonts w:eastAsia="Times New Roman"/>
        </w:rPr>
        <w:tab/>
      </w:r>
      <w:r w:rsidRPr="006E184C">
        <w:rPr>
          <w:rFonts w:eastAsia="Calibri"/>
        </w:rPr>
        <w:t xml:space="preserve">Notwithstanding the provisions of Section </w:t>
      </w:r>
      <w:r w:rsidRPr="00571D53">
        <w:rPr>
          <w:rFonts w:eastAsia="Calibri"/>
        </w:rPr>
        <w:t>1</w:t>
      </w:r>
      <w:r w:rsidR="004C6656">
        <w:rPr>
          <w:rFonts w:eastAsia="Calibri"/>
        </w:rPr>
        <w:noBreakHyphen/>
      </w:r>
      <w:r w:rsidRPr="00571D53">
        <w:rPr>
          <w:rFonts w:eastAsia="Calibri"/>
        </w:rPr>
        <w:t>13</w:t>
      </w:r>
      <w:r w:rsidR="004C6656">
        <w:rPr>
          <w:rFonts w:eastAsia="Calibri"/>
        </w:rPr>
        <w:noBreakHyphen/>
      </w:r>
      <w:r w:rsidRPr="00571D53">
        <w:rPr>
          <w:rFonts w:eastAsia="Calibri"/>
        </w:rPr>
        <w:t>80(H)(8)</w:t>
      </w:r>
      <w:r w:rsidRPr="006E184C">
        <w:rPr>
          <w:rFonts w:eastAsia="Calibri"/>
        </w:rPr>
        <w:t xml:space="preserve">, (10) or (12), it shall be mandatory for a </w:t>
      </w:r>
      <w:r>
        <w:rPr>
          <w:rFonts w:eastAsia="Calibri"/>
        </w:rPr>
        <w:t>municipal court judge</w:t>
      </w:r>
      <w:r w:rsidR="008A5062">
        <w:rPr>
          <w:rFonts w:eastAsia="Calibri"/>
        </w:rPr>
        <w:t xml:space="preserv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w:t>
      </w:r>
    </w:p>
    <w:p w14:paraId="1517A4FB" w14:textId="77777777" w:rsidR="002974D0" w:rsidRDefault="00297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F029E" w14:textId="76256EC6" w:rsidR="00CA515F" w:rsidRPr="00522CE0" w:rsidRDefault="00CA5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74D0">
        <w:rPr>
          <w:rFonts w:eastAsia="Times New Roman"/>
        </w:rPr>
        <w:t>7</w:t>
      </w:r>
      <w:r>
        <w:rPr>
          <w:rFonts w:eastAsia="Times New Roman"/>
        </w:rPr>
        <w:t>.</w:t>
      </w:r>
      <w:r>
        <w:rPr>
          <w:rFonts w:eastAsia="Times New Roman"/>
        </w:rPr>
        <w:tab/>
        <w:t>This act takes effect upon approval by the Governor.</w:t>
      </w:r>
    </w:p>
    <w:p w14:paraId="18B8CD3E" w14:textId="3691E452" w:rsidR="00732CC6" w:rsidRDefault="004C66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41D3E05" w14:textId="77777777" w:rsidR="00EA29DC" w:rsidRDefault="00EA29DC" w:rsidP="00EA29DC">
      <w:pPr>
        <w:suppressAutoHyphens/>
        <w:jc w:val="both"/>
        <w:rPr>
          <w:rFonts w:eastAsia="Times New Roman"/>
        </w:rPr>
      </w:pPr>
    </w:p>
    <w:sectPr w:rsidR="00EA29DC" w:rsidSect="00EA29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C98BC" w14:textId="77777777" w:rsidR="000E5CE3" w:rsidRDefault="000E5CE3" w:rsidP="00522CE0">
      <w:r>
        <w:separator/>
      </w:r>
    </w:p>
  </w:endnote>
  <w:endnote w:type="continuationSeparator" w:id="0">
    <w:p w14:paraId="4C9017E2" w14:textId="77777777" w:rsidR="000E5CE3" w:rsidRDefault="000E5C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F106B6-3114-4C7F-B8EE-04A4706DD001}"/>
    <w:embedBold r:id="rId2" w:fontKey="{83B5823E-F767-441D-BEEC-CA3522415A4B}"/>
  </w:font>
  <w:font w:name="Calibri">
    <w:panose1 w:val="020F0502020204030204"/>
    <w:charset w:val="00"/>
    <w:family w:val="swiss"/>
    <w:pitch w:val="variable"/>
    <w:sig w:usb0="E0002EFF" w:usb1="C000247B" w:usb2="00000009" w:usb3="00000000" w:csb0="000001FF" w:csb1="00000000"/>
    <w:embedRegular r:id="rId3" w:fontKey="{B5209293-4650-4FC3-8F1F-8E0C8BB228D5}"/>
    <w:embedBold r:id="rId4" w:fontKey="{7748276A-A01B-4891-B107-E35CE102E8D0}"/>
  </w:font>
  <w:font w:name="Segoe UI">
    <w:panose1 w:val="020B0502040204020203"/>
    <w:charset w:val="00"/>
    <w:family w:val="swiss"/>
    <w:pitch w:val="variable"/>
    <w:sig w:usb0="E4002EFF" w:usb1="C000E47F" w:usb2="00000009" w:usb3="00000000" w:csb0="000001FF" w:csb1="00000000"/>
    <w:embedRegular r:id="rId5" w:fontKey="{2B85C8AB-61BF-491D-AB4C-99B2B294B5CD}"/>
  </w:font>
  <w:font w:name="Cambria">
    <w:panose1 w:val="02040503050406030204"/>
    <w:charset w:val="00"/>
    <w:family w:val="roman"/>
    <w:pitch w:val="variable"/>
    <w:sig w:usb0="E00006FF" w:usb1="420024FF" w:usb2="02000000" w:usb3="00000000" w:csb0="0000019F" w:csb1="00000000"/>
    <w:embedRegular r:id="rId6" w:fontKey="{39F85AE2-A584-4240-9ED2-E6E8B785C1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96366" w14:textId="62447E72" w:rsidR="00732CC6" w:rsidRPr="00EA29DC" w:rsidRDefault="00EA29DC" w:rsidP="00EA29DC">
    <w:pPr>
      <w:pStyle w:val="Footer"/>
      <w:tabs>
        <w:tab w:val="clear" w:pos="4680"/>
        <w:tab w:val="clear" w:pos="9360"/>
        <w:tab w:val="center" w:pos="2995"/>
      </w:tabs>
      <w:spacing w:before="120"/>
    </w:pPr>
    <w:r>
      <w:t>[921]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889FC" w14:textId="77777777" w:rsidR="000E5CE3" w:rsidRDefault="000E5CE3" w:rsidP="00522CE0">
      <w:r>
        <w:separator/>
      </w:r>
    </w:p>
  </w:footnote>
  <w:footnote w:type="continuationSeparator" w:id="0">
    <w:p w14:paraId="38D2F2F3" w14:textId="77777777" w:rsidR="000E5CE3" w:rsidRDefault="000E5C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RETI.KD.JTM"/>
    <w:docVar w:name="CoverAttorneyInitials" w:val="KD"/>
    <w:docVar w:name="CoverAttorneyLastName" w:val="DiPano"/>
    <w:docVar w:name="CoverBillType" w:val="b"/>
    <w:docVar w:name="CoverSenator" w:val="JTM"/>
    <w:docVar w:name="dvBillNumber" w:val="921"/>
    <w:docVar w:name="dvBillNumberPrefix" w:val="S. "/>
    <w:docVar w:name="dvOriginalBody" w:val="Senate"/>
    <w:docVar w:name="fulldraftpath" w:val="L:\S-RES\JTM\022RETI.KD.JTM.DOCX"/>
    <w:docVar w:name="NameofBody" w:val="S"/>
    <w:docVar w:name="vgroup2" w:val="S-RES"/>
  </w:docVars>
  <w:rsids>
    <w:rsidRoot w:val="00CA515F"/>
    <w:rsid w:val="00000CD5"/>
    <w:rsid w:val="00007219"/>
    <w:rsid w:val="000177BC"/>
    <w:rsid w:val="00042AC1"/>
    <w:rsid w:val="00046516"/>
    <w:rsid w:val="00072458"/>
    <w:rsid w:val="0007601D"/>
    <w:rsid w:val="000B0720"/>
    <w:rsid w:val="000B5EAF"/>
    <w:rsid w:val="000C4804"/>
    <w:rsid w:val="000C70EC"/>
    <w:rsid w:val="000E5CE3"/>
    <w:rsid w:val="000E6BB5"/>
    <w:rsid w:val="00104896"/>
    <w:rsid w:val="001103DF"/>
    <w:rsid w:val="001315B2"/>
    <w:rsid w:val="001524D8"/>
    <w:rsid w:val="00170561"/>
    <w:rsid w:val="00174988"/>
    <w:rsid w:val="00186AC9"/>
    <w:rsid w:val="001909CA"/>
    <w:rsid w:val="00197DF1"/>
    <w:rsid w:val="001B133D"/>
    <w:rsid w:val="001B3DD9"/>
    <w:rsid w:val="001B7E5D"/>
    <w:rsid w:val="001D3BAC"/>
    <w:rsid w:val="001D5801"/>
    <w:rsid w:val="002018AA"/>
    <w:rsid w:val="002043BE"/>
    <w:rsid w:val="00216025"/>
    <w:rsid w:val="00245C4E"/>
    <w:rsid w:val="002974D0"/>
    <w:rsid w:val="002975B2"/>
    <w:rsid w:val="002A4562"/>
    <w:rsid w:val="002C1321"/>
    <w:rsid w:val="002C2031"/>
    <w:rsid w:val="002C5896"/>
    <w:rsid w:val="002C7F7B"/>
    <w:rsid w:val="002D3BED"/>
    <w:rsid w:val="00307C2B"/>
    <w:rsid w:val="00307C8D"/>
    <w:rsid w:val="00312C87"/>
    <w:rsid w:val="00315D04"/>
    <w:rsid w:val="00334702"/>
    <w:rsid w:val="00335B64"/>
    <w:rsid w:val="00354C6F"/>
    <w:rsid w:val="00383247"/>
    <w:rsid w:val="003D0F7C"/>
    <w:rsid w:val="003D6E2B"/>
    <w:rsid w:val="003E7597"/>
    <w:rsid w:val="00413EBF"/>
    <w:rsid w:val="0044020F"/>
    <w:rsid w:val="00450668"/>
    <w:rsid w:val="00454138"/>
    <w:rsid w:val="004813A2"/>
    <w:rsid w:val="00482D11"/>
    <w:rsid w:val="004952FA"/>
    <w:rsid w:val="004A3852"/>
    <w:rsid w:val="004B6A22"/>
    <w:rsid w:val="004C6656"/>
    <w:rsid w:val="004D7F37"/>
    <w:rsid w:val="004E5B11"/>
    <w:rsid w:val="0051147F"/>
    <w:rsid w:val="005149F5"/>
    <w:rsid w:val="00522CE0"/>
    <w:rsid w:val="00541951"/>
    <w:rsid w:val="00565148"/>
    <w:rsid w:val="00570403"/>
    <w:rsid w:val="00571D53"/>
    <w:rsid w:val="00593361"/>
    <w:rsid w:val="005A413B"/>
    <w:rsid w:val="005A5017"/>
    <w:rsid w:val="005A648C"/>
    <w:rsid w:val="005F07AC"/>
    <w:rsid w:val="005F1745"/>
    <w:rsid w:val="00696550"/>
    <w:rsid w:val="006A1802"/>
    <w:rsid w:val="006C0CBB"/>
    <w:rsid w:val="006C74EA"/>
    <w:rsid w:val="006E184C"/>
    <w:rsid w:val="007177E5"/>
    <w:rsid w:val="00720D40"/>
    <w:rsid w:val="007318D4"/>
    <w:rsid w:val="00732CC6"/>
    <w:rsid w:val="00746EAC"/>
    <w:rsid w:val="00762673"/>
    <w:rsid w:val="00765784"/>
    <w:rsid w:val="007A4390"/>
    <w:rsid w:val="007E3325"/>
    <w:rsid w:val="007E5CB7"/>
    <w:rsid w:val="007E7561"/>
    <w:rsid w:val="008314D2"/>
    <w:rsid w:val="00833915"/>
    <w:rsid w:val="00870F6F"/>
    <w:rsid w:val="00883CB4"/>
    <w:rsid w:val="0088633B"/>
    <w:rsid w:val="008A5062"/>
    <w:rsid w:val="008B24A8"/>
    <w:rsid w:val="008B2F42"/>
    <w:rsid w:val="008B4449"/>
    <w:rsid w:val="008C3697"/>
    <w:rsid w:val="008C79B6"/>
    <w:rsid w:val="008E185F"/>
    <w:rsid w:val="008F023B"/>
    <w:rsid w:val="008F423A"/>
    <w:rsid w:val="00903A62"/>
    <w:rsid w:val="00904E16"/>
    <w:rsid w:val="0091194F"/>
    <w:rsid w:val="009162B3"/>
    <w:rsid w:val="00927C62"/>
    <w:rsid w:val="00947720"/>
    <w:rsid w:val="009518C1"/>
    <w:rsid w:val="00965C93"/>
    <w:rsid w:val="00983951"/>
    <w:rsid w:val="00984124"/>
    <w:rsid w:val="00984640"/>
    <w:rsid w:val="00995C37"/>
    <w:rsid w:val="009A4F50"/>
    <w:rsid w:val="009C0976"/>
    <w:rsid w:val="009C118A"/>
    <w:rsid w:val="00A02011"/>
    <w:rsid w:val="00A12871"/>
    <w:rsid w:val="00A4011E"/>
    <w:rsid w:val="00A57973"/>
    <w:rsid w:val="00A86015"/>
    <w:rsid w:val="00A91793"/>
    <w:rsid w:val="00A9594E"/>
    <w:rsid w:val="00AE59C8"/>
    <w:rsid w:val="00B10098"/>
    <w:rsid w:val="00B2053C"/>
    <w:rsid w:val="00B5790D"/>
    <w:rsid w:val="00B73FB0"/>
    <w:rsid w:val="00B945C5"/>
    <w:rsid w:val="00BA20EA"/>
    <w:rsid w:val="00BB5AFC"/>
    <w:rsid w:val="00BC026E"/>
    <w:rsid w:val="00BC0A56"/>
    <w:rsid w:val="00BC719E"/>
    <w:rsid w:val="00BD6447"/>
    <w:rsid w:val="00C45366"/>
    <w:rsid w:val="00C52E53"/>
    <w:rsid w:val="00C57023"/>
    <w:rsid w:val="00C70866"/>
    <w:rsid w:val="00C74052"/>
    <w:rsid w:val="00C81D71"/>
    <w:rsid w:val="00CA515F"/>
    <w:rsid w:val="00CB187A"/>
    <w:rsid w:val="00CC0EC7"/>
    <w:rsid w:val="00CC251A"/>
    <w:rsid w:val="00CF2C98"/>
    <w:rsid w:val="00D02EE0"/>
    <w:rsid w:val="00D1088B"/>
    <w:rsid w:val="00D1286F"/>
    <w:rsid w:val="00D139A8"/>
    <w:rsid w:val="00D14DE6"/>
    <w:rsid w:val="00D156D2"/>
    <w:rsid w:val="00D35486"/>
    <w:rsid w:val="00D5341C"/>
    <w:rsid w:val="00D53E29"/>
    <w:rsid w:val="00D771A0"/>
    <w:rsid w:val="00D86943"/>
    <w:rsid w:val="00DA3C6B"/>
    <w:rsid w:val="00DA47B9"/>
    <w:rsid w:val="00DE5635"/>
    <w:rsid w:val="00E02C54"/>
    <w:rsid w:val="00E058D3"/>
    <w:rsid w:val="00E06D86"/>
    <w:rsid w:val="00E12CA0"/>
    <w:rsid w:val="00E16238"/>
    <w:rsid w:val="00E2236D"/>
    <w:rsid w:val="00E35AB1"/>
    <w:rsid w:val="00E55ACC"/>
    <w:rsid w:val="00E618CE"/>
    <w:rsid w:val="00E76AD9"/>
    <w:rsid w:val="00E81100"/>
    <w:rsid w:val="00E86EE2"/>
    <w:rsid w:val="00E91234"/>
    <w:rsid w:val="00E91E2F"/>
    <w:rsid w:val="00EA0B00"/>
    <w:rsid w:val="00EA29DC"/>
    <w:rsid w:val="00EA3546"/>
    <w:rsid w:val="00EB4199"/>
    <w:rsid w:val="00EB47AE"/>
    <w:rsid w:val="00EC34E1"/>
    <w:rsid w:val="00F0234A"/>
    <w:rsid w:val="00F0320C"/>
    <w:rsid w:val="00F05CF2"/>
    <w:rsid w:val="00F51241"/>
    <w:rsid w:val="00F52959"/>
    <w:rsid w:val="00F55884"/>
    <w:rsid w:val="00F92388"/>
    <w:rsid w:val="00F96503"/>
    <w:rsid w:val="00FA29CC"/>
    <w:rsid w:val="00FA75E6"/>
    <w:rsid w:val="00FB5B3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6E86319"/>
  <w15:docId w15:val="{EE36BFDF-BD33-48D1-A965-B6DF669F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E5B11"/>
    <w:rPr>
      <w:sz w:val="16"/>
      <w:szCs w:val="16"/>
    </w:rPr>
  </w:style>
  <w:style w:type="paragraph" w:styleId="CommentText">
    <w:name w:val="annotation text"/>
    <w:basedOn w:val="Normal"/>
    <w:link w:val="CommentTextChar"/>
    <w:uiPriority w:val="99"/>
    <w:semiHidden/>
    <w:unhideWhenUsed/>
    <w:rsid w:val="004E5B11"/>
    <w:rPr>
      <w:sz w:val="20"/>
      <w:szCs w:val="20"/>
    </w:rPr>
  </w:style>
  <w:style w:type="character" w:customStyle="1" w:styleId="CommentTextChar">
    <w:name w:val="Comment Text Char"/>
    <w:basedOn w:val="DefaultParagraphFont"/>
    <w:link w:val="CommentText"/>
    <w:uiPriority w:val="99"/>
    <w:semiHidden/>
    <w:rsid w:val="004E5B11"/>
    <w:rPr>
      <w:sz w:val="20"/>
      <w:szCs w:val="20"/>
    </w:rPr>
  </w:style>
  <w:style w:type="paragraph" w:styleId="CommentSubject">
    <w:name w:val="annotation subject"/>
    <w:basedOn w:val="CommentText"/>
    <w:next w:val="CommentText"/>
    <w:link w:val="CommentSubjectChar"/>
    <w:uiPriority w:val="99"/>
    <w:semiHidden/>
    <w:unhideWhenUsed/>
    <w:rsid w:val="004E5B11"/>
    <w:rPr>
      <w:b/>
      <w:bCs/>
    </w:rPr>
  </w:style>
  <w:style w:type="character" w:customStyle="1" w:styleId="CommentSubjectChar">
    <w:name w:val="Comment Subject Char"/>
    <w:basedOn w:val="CommentTextChar"/>
    <w:link w:val="CommentSubject"/>
    <w:uiPriority w:val="99"/>
    <w:semiHidden/>
    <w:rsid w:val="004E5B11"/>
    <w:rPr>
      <w:b/>
      <w:bCs/>
      <w:sz w:val="20"/>
      <w:szCs w:val="20"/>
    </w:rPr>
  </w:style>
  <w:style w:type="paragraph" w:styleId="BalloonText">
    <w:name w:val="Balloon Text"/>
    <w:basedOn w:val="Normal"/>
    <w:link w:val="BalloonTextChar"/>
    <w:uiPriority w:val="99"/>
    <w:semiHidden/>
    <w:unhideWhenUsed/>
    <w:rsid w:val="004E5B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B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7</Pages>
  <Words>2435</Words>
  <Characters>12584</Characters>
  <Application>Microsoft Office Word</Application>
  <DocSecurity>0</DocSecurity>
  <Lines>281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921 Text of Previous Version (Dec. 11, 2019) - South Carolina Legislature Online</dc:title>
  <dc:subject/>
  <dc:creator>Kristina DiPano</dc:creator>
  <cp:keywords/>
  <dc:description/>
  <cp:lastModifiedBy>S Wilson</cp:lastModifiedBy>
  <cp:revision>2</cp:revision>
  <cp:lastPrinted>2019-12-04T00:22:00Z</cp:lastPrinted>
  <dcterms:created xsi:type="dcterms:W3CDTF">2019-12-11T20:27:00Z</dcterms:created>
  <dcterms:modified xsi:type="dcterms:W3CDTF">2019-12-11T20:27:00Z</dcterms:modified>
</cp:coreProperties>
</file>