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948" w:rsidRPr="00522CE0" w:rsidRDefault="00DD79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D7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10DB2">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B2B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w:t>
      </w:r>
      <w:r w:rsidR="00D0429D">
        <w:t xml:space="preserve"> PROPOSE AN</w:t>
      </w:r>
      <w:r>
        <w:t xml:space="preserve"> AMEND</w:t>
      </w:r>
      <w:r w:rsidR="00D0429D">
        <w:t>MENT TO</w:t>
      </w:r>
      <w:r>
        <w:t xml:space="preserve"> SECTION 3, ARTICLE V OF THE CONSTITUTION OF S</w:t>
      </w:r>
      <w:r w:rsidR="00D0429D">
        <w:t>OUTH CAROLINA, 1895</w:t>
      </w:r>
      <w:r>
        <w:t xml:space="preserve">, RELATING TO THE ELECTION OF </w:t>
      </w:r>
      <w:r w:rsidR="00D0429D">
        <w:t xml:space="preserve">MEMBERS OF THE </w:t>
      </w:r>
      <w:r>
        <w:t>SUPREME COURT</w:t>
      </w:r>
      <w:r w:rsidRPr="00A83E31">
        <w:t>,</w:t>
      </w:r>
      <w:r>
        <w:t xml:space="preserve"> SECTION 8, ARTICLE V, RELATING TO THE ELECTION OF </w:t>
      </w:r>
      <w:r w:rsidR="00D0429D">
        <w:t>MEMBERS</w:t>
      </w:r>
      <w:r>
        <w:t xml:space="preserve"> OF THE COURT OF APPEALS, SECTION 13, ARTICLE V, RELATING TO JUDICIAL CIRCUITS AND CIRCUIT JUDGES, SECTION 18, ARTICLE V, RELATING TO VACANCIES IN THESE JUDICIAL OFFICES, AND SECTION 27, ARTICLE V, RELATING TO THE JUDICIAL MERIT SELECTION COMMISSION, </w:t>
      </w:r>
      <w:r w:rsidRPr="00A83E31">
        <w:t xml:space="preserve">TO PROVIDE THAT </w:t>
      </w:r>
      <w:r w:rsidR="00D0429D">
        <w:t xml:space="preserve">MEMBERS OF THE </w:t>
      </w:r>
      <w:r w:rsidRPr="00A83E31">
        <w:t>S</w:t>
      </w:r>
      <w:r>
        <w:t xml:space="preserve">UPREME COURT, </w:t>
      </w:r>
      <w:r w:rsidR="00D0429D">
        <w:t>MEMBERS</w:t>
      </w:r>
      <w:r>
        <w:t xml:space="preserve"> OF</w:t>
      </w:r>
      <w:r w:rsidRPr="00A83E31">
        <w:t xml:space="preserve"> THE COURT OF APPEALS,</w:t>
      </w:r>
      <w:r>
        <w:t xml:space="preserve"> AND</w:t>
      </w:r>
      <w:r w:rsidRPr="00A83E31">
        <w:t xml:space="preserve"> CIRCUIT JUDGES</w:t>
      </w:r>
      <w:r>
        <w:t xml:space="preserve"> </w:t>
      </w:r>
      <w:r w:rsidRPr="00A83E31">
        <w:t>SHALL BE APPOINTED BY THE GOVERNOR</w:t>
      </w:r>
      <w:r>
        <w:t xml:space="preserve">, SUBJECT TO THE ADVICE </w:t>
      </w:r>
      <w:r w:rsidRPr="00A83E31">
        <w:t xml:space="preserve">AND CONSENT OF THE </w:t>
      </w:r>
      <w:r>
        <w:t>SENATE.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10DB2" w:rsidRDefault="00F10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10DB2" w:rsidRDefault="00F10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2BB4" w:rsidRDefault="00F10DB2"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B2BB4">
        <w:rPr>
          <w:rFonts w:eastAsia="Times New Roman"/>
        </w:rPr>
        <w:t>It is proposed that Section 3, Article V of the Constitution of this State be amended to read:</w:t>
      </w: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3.</w:t>
      </w:r>
      <w:r>
        <w:rPr>
          <w:rFonts w:eastAsia="Times New Roman"/>
        </w:rPr>
        <w:tab/>
      </w:r>
      <w:r w:rsidRPr="000362D5">
        <w:t xml:space="preserve">The members of the Supreme Court shall </w:t>
      </w:r>
      <w:r w:rsidRPr="00497BC6">
        <w:rPr>
          <w:strike/>
        </w:rPr>
        <w:t xml:space="preserve">be </w:t>
      </w:r>
      <w:r w:rsidRPr="005C4FEE">
        <w:rPr>
          <w:strike/>
        </w:rPr>
        <w:t xml:space="preserve">elected by </w:t>
      </w:r>
      <w:r w:rsidRPr="003F1CB4">
        <w:rPr>
          <w:strike/>
        </w:rPr>
        <w:t>a joint public vote of the General Assembly</w:t>
      </w:r>
      <w:r w:rsidRPr="00497BC6">
        <w:t xml:space="preserve"> </w:t>
      </w:r>
      <w:r>
        <w:rPr>
          <w:u w:val="single"/>
        </w:rPr>
        <w:t>serve</w:t>
      </w:r>
      <w:r>
        <w:t xml:space="preserve"> </w:t>
      </w:r>
      <w:r w:rsidRPr="000362D5">
        <w:t xml:space="preserve">for a term of ten years, </w:t>
      </w:r>
      <w:r w:rsidRPr="00D0429D">
        <w:rPr>
          <w:strike/>
        </w:rPr>
        <w:t>and</w:t>
      </w:r>
      <w:r w:rsidRPr="000362D5">
        <w:t xml:space="preserve"> shall continue in office until their successors </w:t>
      </w:r>
      <w:r w:rsidRPr="00497BC6">
        <w:rPr>
          <w:strike/>
        </w:rPr>
        <w:t xml:space="preserve">shall be </w:t>
      </w:r>
      <w:r w:rsidRPr="00A25AC3">
        <w:rPr>
          <w:strike/>
        </w:rPr>
        <w:t>elected and qualified</w:t>
      </w:r>
      <w:r>
        <w:t xml:space="preserve"> </w:t>
      </w:r>
      <w:r>
        <w:rPr>
          <w:u w:val="single"/>
        </w:rPr>
        <w:t>take the oath of office</w:t>
      </w:r>
      <w:r w:rsidRPr="000362D5">
        <w:t>, and shall be classified so that the term of one of them shall expire every two years.</w:t>
      </w:r>
      <w:r w:rsidRPr="004A0451">
        <w:t xml:space="preserve"> </w:t>
      </w:r>
      <w:r w:rsidRPr="003F1CB4">
        <w:rPr>
          <w:strike/>
        </w:rPr>
        <w:t>In any contested election, the vote of each member of the General Assembly present and voting shall be recorded.</w:t>
      </w:r>
      <w:r>
        <w:t>”</w:t>
      </w: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It is proposed that Section 8, Article V of the Constitution of this State be amended to read:</w:t>
      </w: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8.</w:t>
      </w:r>
      <w:r>
        <w:tab/>
      </w:r>
      <w:r w:rsidRPr="000362D5">
        <w:t xml:space="preserve">The members of the Court of Appeals shall </w:t>
      </w:r>
      <w:r w:rsidRPr="007D7D73">
        <w:rPr>
          <w:strike/>
        </w:rPr>
        <w:t xml:space="preserve">be </w:t>
      </w:r>
      <w:r w:rsidRPr="007707B0">
        <w:rPr>
          <w:strike/>
        </w:rPr>
        <w:t xml:space="preserve">elected by </w:t>
      </w:r>
      <w:r w:rsidRPr="003F1CB4">
        <w:rPr>
          <w:strike/>
        </w:rPr>
        <w:t>a joint public vote of the General Assembly</w:t>
      </w:r>
      <w:r w:rsidRPr="00497BC6">
        <w:t xml:space="preserve"> </w:t>
      </w:r>
      <w:r>
        <w:rPr>
          <w:u w:val="single"/>
        </w:rPr>
        <w:t>serve</w:t>
      </w:r>
      <w:r w:rsidRPr="000362D5">
        <w:t xml:space="preserve"> for a term of six years and shall continue in office until their successors </w:t>
      </w:r>
      <w:r w:rsidRPr="00497BC6">
        <w:rPr>
          <w:strike/>
        </w:rPr>
        <w:t>shall be elected and qualify</w:t>
      </w:r>
      <w:r>
        <w:t xml:space="preserve"> </w:t>
      </w:r>
      <w:r>
        <w:rPr>
          <w:u w:val="single"/>
        </w:rPr>
        <w:t>take the oath of office</w:t>
      </w:r>
      <w:r w:rsidRPr="000362D5">
        <w:t xml:space="preserve">. </w:t>
      </w:r>
      <w:r w:rsidRPr="00497BC6">
        <w:rPr>
          <w:strike/>
        </w:rPr>
        <w:t>In any contested election, the vote of each member of the General Assembly present and voting shall be recorded. Provided, that for the first election of members of the Court of Appeals, the General Assembly shall by law provide for staggered terms.</w:t>
      </w:r>
      <w:r>
        <w:t>”</w:t>
      </w: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It is proposed that Section 13, Article V of the Constitution of this State be amended to read:</w:t>
      </w: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13.</w:t>
      </w:r>
      <w:r>
        <w:tab/>
      </w:r>
      <w:r w:rsidRPr="000362D5">
        <w:t>The General Assembly shall divide the State into judicial circuits of compact and contiguous territory. For each circuit</w:t>
      </w:r>
      <w:r w:rsidR="00D0429D">
        <w:rPr>
          <w:u w:val="single"/>
        </w:rPr>
        <w:t>,</w:t>
      </w:r>
      <w:r w:rsidRPr="000362D5">
        <w:t xml:space="preserve"> a judge or judges </w:t>
      </w:r>
      <w:r w:rsidRPr="007D7D73">
        <w:rPr>
          <w:strike/>
        </w:rPr>
        <w:t>shall be e</w:t>
      </w:r>
      <w:r w:rsidRPr="00AA2F97">
        <w:rPr>
          <w:strike/>
        </w:rPr>
        <w:t>lected by a joint public vote of the General Assembly; provided, that in any contested election, the vote of each member of the General Assembly present and voting shall be recorded</w:t>
      </w:r>
      <w:r w:rsidRPr="00A25AC3">
        <w:rPr>
          <w:strike/>
        </w:rPr>
        <w:t>. He</w:t>
      </w:r>
      <w:r w:rsidRPr="00A25AC3">
        <w:t xml:space="preserve"> </w:t>
      </w:r>
      <w:r w:rsidRPr="000362D5">
        <w:t xml:space="preserve">shall hold office for a term of six years, and at the time of his </w:t>
      </w:r>
      <w:r w:rsidRPr="00A25AC3">
        <w:rPr>
          <w:strike/>
        </w:rPr>
        <w:t>election</w:t>
      </w:r>
      <w:r>
        <w:t xml:space="preserve"> </w:t>
      </w:r>
      <w:r>
        <w:rPr>
          <w:u w:val="single"/>
        </w:rPr>
        <w:t>taking the oath of office,</w:t>
      </w:r>
      <w:r w:rsidRPr="000362D5">
        <w:t xml:space="preserve"> he shall be an elector of a county of, and during his continuance in office he shall reside in, the circuit of which he is judge.</w:t>
      </w: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362D5">
        <w:tab/>
        <w:t xml:space="preserve">The General Assembly may by law provide for additional circuit judges, to be assigned by the Chief Justice. Such additional circuit judges shall be </w:t>
      </w:r>
      <w:r w:rsidRPr="00A25AC3">
        <w:rPr>
          <w:strike/>
        </w:rPr>
        <w:t>elected</w:t>
      </w:r>
      <w:r>
        <w:t xml:space="preserve"> </w:t>
      </w:r>
      <w:r>
        <w:rPr>
          <w:u w:val="single"/>
        </w:rPr>
        <w:t>appointed</w:t>
      </w:r>
      <w:r>
        <w:t xml:space="preserve"> </w:t>
      </w:r>
      <w:r w:rsidRPr="000362D5">
        <w:t>in the</w:t>
      </w:r>
      <w:r w:rsidRPr="007D7D73">
        <w:t xml:space="preserve"> </w:t>
      </w:r>
      <w:r w:rsidRPr="00497BC6">
        <w:rPr>
          <w:strike/>
        </w:rPr>
        <w:t>same</w:t>
      </w:r>
      <w:r w:rsidRPr="000362D5">
        <w:t xml:space="preserve"> manner </w:t>
      </w:r>
      <w:r>
        <w:rPr>
          <w:u w:val="single"/>
        </w:rPr>
        <w:t>prescribed in Section 27 of this article</w:t>
      </w:r>
      <w:r>
        <w:t xml:space="preserve"> </w:t>
      </w:r>
      <w:r w:rsidRPr="000362D5">
        <w:t>and for the same term as provided in the preceding paragraph of this section for other circuit judges, except that residence in a particular county or circuit shall not be a qualification for office.</w:t>
      </w:r>
      <w:r>
        <w:t>”</w:t>
      </w: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It is proposed that Section 18, Article V of the Constitution of this State be amended to read:</w:t>
      </w: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18.</w:t>
      </w:r>
      <w:r>
        <w:tab/>
      </w:r>
      <w:r w:rsidRPr="00ED41D5">
        <w:rPr>
          <w:color w:val="000000" w:themeColor="text1"/>
          <w:u w:color="000000" w:themeColor="text1"/>
        </w:rPr>
        <w:t xml:space="preserve">All vacancies in the Supreme Court, Court of Appeals, or Circuit Court shall be filled </w:t>
      </w:r>
      <w:r w:rsidRPr="00497BC6">
        <w:rPr>
          <w:strike/>
          <w:color w:val="000000" w:themeColor="text1"/>
          <w:u w:color="000000" w:themeColor="text1"/>
        </w:rPr>
        <w:t xml:space="preserve">by </w:t>
      </w:r>
      <w:r w:rsidRPr="00ED41D5">
        <w:rPr>
          <w:strike/>
          <w:color w:val="000000" w:themeColor="text1"/>
          <w:u w:color="000000" w:themeColor="text1"/>
        </w:rPr>
        <w:t>elections</w:t>
      </w:r>
      <w:r w:rsidRPr="00066FBC">
        <w:rPr>
          <w:color w:val="000000" w:themeColor="text1"/>
          <w:u w:color="000000" w:themeColor="text1"/>
        </w:rPr>
        <w:t xml:space="preserve"> as prescribed in </w:t>
      </w:r>
      <w:r w:rsidRPr="00497BC6">
        <w:rPr>
          <w:strike/>
          <w:color w:val="000000" w:themeColor="text1"/>
          <w:u w:color="000000" w:themeColor="text1"/>
        </w:rPr>
        <w:t xml:space="preserve">Sections </w:t>
      </w:r>
      <w:r w:rsidRPr="00ED41D5">
        <w:rPr>
          <w:strike/>
          <w:color w:val="000000" w:themeColor="text1"/>
          <w:u w:color="000000" w:themeColor="text1"/>
        </w:rPr>
        <w:t>3, 8, and 13</w:t>
      </w:r>
      <w:r w:rsidRPr="00497BC6">
        <w:rPr>
          <w:color w:val="000000" w:themeColor="text1"/>
          <w:u w:color="000000" w:themeColor="text1"/>
        </w:rPr>
        <w:t xml:space="preserve"> </w:t>
      </w:r>
      <w:r>
        <w:rPr>
          <w:color w:val="000000" w:themeColor="text1"/>
          <w:u w:val="single"/>
        </w:rPr>
        <w:t>Section 27</w:t>
      </w:r>
      <w:r>
        <w:rPr>
          <w:color w:val="000000" w:themeColor="text1"/>
        </w:rPr>
        <w:t xml:space="preserve"> </w:t>
      </w:r>
      <w:r w:rsidRPr="00497BC6">
        <w:rPr>
          <w:color w:val="000000" w:themeColor="text1"/>
          <w:u w:color="000000" w:themeColor="text1"/>
        </w:rPr>
        <w:t>of this article</w:t>
      </w:r>
      <w:r w:rsidRPr="00497BC6">
        <w:rPr>
          <w:strike/>
          <w:color w:val="000000" w:themeColor="text1"/>
          <w:u w:color="000000" w:themeColor="text1"/>
        </w:rPr>
        <w:t>; provided, that if the unexpired term does not exceed one year such vacancy may be filled by the Governor</w:t>
      </w:r>
      <w:r w:rsidRPr="00ED41D5">
        <w:rPr>
          <w:color w:val="000000" w:themeColor="text1"/>
          <w:u w:color="000000" w:themeColor="text1"/>
        </w:rPr>
        <w:t xml:space="preserve">. When a vacancy is filled </w:t>
      </w:r>
      <w:r w:rsidRPr="00ED41D5">
        <w:rPr>
          <w:strike/>
          <w:color w:val="000000" w:themeColor="text1"/>
          <w:u w:color="000000" w:themeColor="text1"/>
        </w:rPr>
        <w:t>by either appointment or election</w:t>
      </w:r>
      <w:r w:rsidRPr="00ED41D5">
        <w:rPr>
          <w:color w:val="000000" w:themeColor="text1"/>
          <w:u w:color="000000" w:themeColor="text1"/>
        </w:rPr>
        <w:t>, the incumbent shall hold office only for the unexpired term of his predecessor.”</w:t>
      </w: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66FBC">
        <w:t>SECTION</w:t>
      </w:r>
      <w:r w:rsidRPr="00066FBC">
        <w:tab/>
        <w:t>5.</w:t>
      </w:r>
      <w:r>
        <w:tab/>
        <w:t>It is proposed that Section 27, Article V of the Constitution of this State be amended to read:</w:t>
      </w: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B2BB4" w:rsidRPr="001F05E9"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t>“Section 27.</w:t>
      </w:r>
      <w:r>
        <w:tab/>
      </w:r>
      <w:r w:rsidRPr="00D7011D">
        <w:rPr>
          <w:strike/>
        </w:rPr>
        <w:t>In addition to the qualifications for</w:t>
      </w:r>
      <w:r w:rsidR="00D7011D">
        <w:t xml:space="preserve"> </w:t>
      </w:r>
      <w:r w:rsidR="00D7011D">
        <w:rPr>
          <w:u w:val="single"/>
        </w:rPr>
        <w:t>The Governor shall appoint, with the advice and consent of the Senate,</w:t>
      </w:r>
      <w:r w:rsidRPr="000362D5">
        <w:t xml:space="preserve"> circuit court and court of appeals judges and Supreme Court justices </w:t>
      </w:r>
      <w:r w:rsidRPr="00D7011D">
        <w:rPr>
          <w:strike/>
        </w:rPr>
        <w:t>contained in this article, the General Assembly by law shall establish a Judicial Merit Selection Commission to consider the qualifications and fitness of candidates for all judicial positions on these courts and on other courts of this State which are filled by election of the General Assembly</w:t>
      </w:r>
      <w:r w:rsidRPr="00D0429D">
        <w:t xml:space="preserve">. </w:t>
      </w:r>
      <w:r w:rsidRPr="00D7011D">
        <w:rPr>
          <w:strike/>
        </w:rPr>
        <w:t>The General Assembly must elect the judges and justices from among the nominees of the commission to fill a vacancy on these courts.</w:t>
      </w:r>
    </w:p>
    <w:p w:rsidR="002B2BB4" w:rsidRPr="00D7011D"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rPr>
      </w:pPr>
      <w:r w:rsidRPr="000362D5">
        <w:tab/>
      </w:r>
      <w:r w:rsidRPr="00D7011D">
        <w:rPr>
          <w:strike/>
        </w:rPr>
        <w:t>No person may be elected to these judicial positions unless he or she has been found qualified by the commission. Before a sitting member of the General Assembly may submit an application with the commission for his nomination to a judicial office, and before the commission may accept or consider such an application, the member of the General Assembly must first resign his office and have been out of office for a period established by law. Before a member of the commission may submit an application with the commission for his nomination to a judicial office, and before the commission may accept or consider such an application, the member of the commission must not have been a member of the commission for a period to be established by law.</w:t>
      </w:r>
      <w:r>
        <w:t>”</w:t>
      </w: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The proposed amendment must be submitted to the qualified electors at the next general election for representatives. Ballots must be provided at the various voting precincts with the following words printed on the ballot:</w:t>
      </w: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“Must </w:t>
      </w:r>
      <w:r>
        <w:t xml:space="preserve">Section 3, Article V of the Constitution of this State, relating to the election of </w:t>
      </w:r>
      <w:r w:rsidR="00D0429D">
        <w:t xml:space="preserve">members of the </w:t>
      </w:r>
      <w:r>
        <w:t>Supreme Court</w:t>
      </w:r>
      <w:r w:rsidRPr="00A83E31">
        <w:t>,</w:t>
      </w:r>
      <w:r>
        <w:t xml:space="preserve"> Section 8, Article V, relating to the election of </w:t>
      </w:r>
      <w:r w:rsidR="00D0429D">
        <w:t>members</w:t>
      </w:r>
      <w:r>
        <w:t xml:space="preserve"> of the Court of Appeals, Section 13, Article V, relating to judicial circuits and circuit judges, Section 18, Article V, relating to vacancies in these judicial offices, and Section 27, Article V, relating to the Judicial Merit Selection Commission, be amended so as to provide that these justices or judges</w:t>
      </w:r>
      <w:r w:rsidRPr="00A83E31">
        <w:t xml:space="preserve"> </w:t>
      </w:r>
      <w:r>
        <w:t>be appointed by the Governor, subject to</w:t>
      </w:r>
      <w:r w:rsidRPr="00A83E31">
        <w:t xml:space="preserve"> the advice and consent of the</w:t>
      </w:r>
      <w:r>
        <w:t xml:space="preserve"> Senate?</w:t>
      </w: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eastAsia="Times New Roman"/>
        </w:rPr>
        <w:tab/>
        <w:t>□</w:t>
      </w: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eastAsia="Times New Roman"/>
        </w:rPr>
        <w:tab/>
        <w:t>□</w:t>
      </w: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DB2"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Those voting in favor of the question shall deposit a ballot with a check or cross mark in the square after the word ‘Yes’, and those voting against the question shall deposit a ballot with a check or cross mark in the square after the word ‘No’.”</w:t>
      </w:r>
    </w:p>
    <w:p w:rsidR="00C933F7" w:rsidRDefault="007A281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D7948" w:rsidRDefault="00DD7948" w:rsidP="00DD7948">
      <w:pPr>
        <w:suppressAutoHyphens/>
        <w:jc w:val="both"/>
        <w:rPr>
          <w:rFonts w:eastAsia="Times New Roman"/>
        </w:rPr>
      </w:pPr>
    </w:p>
    <w:sectPr w:rsidR="00DD7948" w:rsidSect="00DD794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0DB2" w:rsidRDefault="00F10DB2" w:rsidP="00522CE0">
      <w:r>
        <w:separator/>
      </w:r>
    </w:p>
  </w:endnote>
  <w:endnote w:type="continuationSeparator" w:id="0">
    <w:p w:rsidR="00F10DB2" w:rsidRDefault="00F10DB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23B5984-A4C0-4FA3-B088-95B7D40DF8D7}"/>
    <w:embedBold r:id="rId2" w:fontKey="{B021AA17-042C-4BD1-A5A6-0DF52FE66CE9}"/>
  </w:font>
  <w:font w:name="Calibri">
    <w:panose1 w:val="020F0502020204030204"/>
    <w:charset w:val="00"/>
    <w:family w:val="swiss"/>
    <w:pitch w:val="variable"/>
    <w:sig w:usb0="E0002EFF" w:usb1="C000247B" w:usb2="00000009" w:usb3="00000000" w:csb0="000001FF" w:csb1="00000000"/>
    <w:embedRegular r:id="rId3" w:fontKey="{8A269939-1EBF-4D68-BFF3-AB08729308CA}"/>
  </w:font>
  <w:font w:name="Cambria">
    <w:panose1 w:val="02040503050406030204"/>
    <w:charset w:val="00"/>
    <w:family w:val="roman"/>
    <w:pitch w:val="variable"/>
    <w:sig w:usb0="E00006FF" w:usb1="420024FF" w:usb2="02000000" w:usb3="00000000" w:csb0="0000019F" w:csb1="00000000"/>
    <w:embedRegular r:id="rId4" w:fontKey="{96F84E09-0D9F-4C67-BACB-5CBCDED949F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3F7" w:rsidRPr="00DD7948" w:rsidRDefault="00DD7948" w:rsidP="00DD7948">
    <w:pPr>
      <w:pStyle w:val="Footer"/>
      <w:tabs>
        <w:tab w:val="clear" w:pos="4680"/>
        <w:tab w:val="clear" w:pos="9360"/>
        <w:tab w:val="center" w:pos="2995"/>
      </w:tabs>
      <w:spacing w:before="120"/>
    </w:pPr>
    <w:r>
      <w:t>[925]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0DB2" w:rsidRDefault="00F10DB2" w:rsidP="00522CE0">
      <w:r>
        <w:separator/>
      </w:r>
    </w:p>
  </w:footnote>
  <w:footnote w:type="continuationSeparator" w:id="0">
    <w:p w:rsidR="00F10DB2" w:rsidRDefault="00F10DB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ELEC.KMM.WC"/>
    <w:docVar w:name="CoverAttorneyInitials" w:val="KMM"/>
    <w:docVar w:name="CoverAttorneyLastName" w:val="Moffitt"/>
    <w:docVar w:name="CoverBillType" w:val="j"/>
    <w:docVar w:name="CoverSenator" w:val="WC"/>
    <w:docVar w:name="dvBillNumber" w:val="925"/>
    <w:docVar w:name="dvBillNumberPrefix" w:val="S. "/>
    <w:docVar w:name="dvOriginalBody" w:val="Senate"/>
    <w:docVar w:name="fulldraftpath" w:val="L:\S-RES\WC\012ELEC.KMM.WC.DOCX"/>
    <w:docVar w:name="NameofBody" w:val="S"/>
    <w:docVar w:name="vgroup2" w:val="S-RES"/>
  </w:docVars>
  <w:rsids>
    <w:rsidRoot w:val="00F10DB2"/>
    <w:rsid w:val="00042AC1"/>
    <w:rsid w:val="00046516"/>
    <w:rsid w:val="00072458"/>
    <w:rsid w:val="0007601D"/>
    <w:rsid w:val="000A68C6"/>
    <w:rsid w:val="000B0720"/>
    <w:rsid w:val="000B5EAF"/>
    <w:rsid w:val="000E5A63"/>
    <w:rsid w:val="001315B2"/>
    <w:rsid w:val="00170561"/>
    <w:rsid w:val="00174988"/>
    <w:rsid w:val="00186AC9"/>
    <w:rsid w:val="00197DF1"/>
    <w:rsid w:val="001B3DD9"/>
    <w:rsid w:val="001B7E5D"/>
    <w:rsid w:val="001D3BAC"/>
    <w:rsid w:val="00216025"/>
    <w:rsid w:val="00245C4E"/>
    <w:rsid w:val="002B2BB4"/>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429A3"/>
    <w:rsid w:val="00654F4F"/>
    <w:rsid w:val="006A1802"/>
    <w:rsid w:val="006C0CBB"/>
    <w:rsid w:val="006C74EA"/>
    <w:rsid w:val="00720D40"/>
    <w:rsid w:val="007318D4"/>
    <w:rsid w:val="00765784"/>
    <w:rsid w:val="007A2815"/>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4166"/>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933F7"/>
    <w:rsid w:val="00CB187A"/>
    <w:rsid w:val="00CC0EC7"/>
    <w:rsid w:val="00CC251A"/>
    <w:rsid w:val="00CF2C98"/>
    <w:rsid w:val="00D0429D"/>
    <w:rsid w:val="00D1088B"/>
    <w:rsid w:val="00D1286F"/>
    <w:rsid w:val="00D14DE6"/>
    <w:rsid w:val="00D156D2"/>
    <w:rsid w:val="00D35486"/>
    <w:rsid w:val="00D53E29"/>
    <w:rsid w:val="00D7011D"/>
    <w:rsid w:val="00D86943"/>
    <w:rsid w:val="00D91C85"/>
    <w:rsid w:val="00DA3C6B"/>
    <w:rsid w:val="00DA47B9"/>
    <w:rsid w:val="00DD7948"/>
    <w:rsid w:val="00DE5635"/>
    <w:rsid w:val="00E058D3"/>
    <w:rsid w:val="00E12CA0"/>
    <w:rsid w:val="00E2236D"/>
    <w:rsid w:val="00E76AD9"/>
    <w:rsid w:val="00E86EE2"/>
    <w:rsid w:val="00E91E2F"/>
    <w:rsid w:val="00EA3546"/>
    <w:rsid w:val="00EB47AE"/>
    <w:rsid w:val="00EC34E1"/>
    <w:rsid w:val="00F0234A"/>
    <w:rsid w:val="00F05CF2"/>
    <w:rsid w:val="00F10DB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4D2FA32-D8DE-429C-A492-A5179E851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7631385</Template>
  <TotalTime>0</TotalTime>
  <Pages>4</Pages>
  <Words>1056</Words>
  <Characters>5030</Characters>
  <Application>Microsoft Office Word</Application>
  <DocSecurity>0</DocSecurity>
  <Lines>132</Lines>
  <Paragraphs>21</Paragraphs>
  <ScaleCrop>false</ScaleCrop>
  <Company> </Company>
  <LinksUpToDate>false</LinksUpToDate>
  <CharactersWithSpaces>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925 Text of Previous Version (Dec. 11, 2019) - South Carolina Legislature Online</dc:title>
  <dc:subject/>
  <dc:creator>Rebecca Landau</dc:creator>
  <cp:keywords/>
  <dc:description/>
  <cp:lastModifiedBy>S Wilson</cp:lastModifiedBy>
  <cp:revision>2</cp:revision>
  <dcterms:created xsi:type="dcterms:W3CDTF">2019-12-11T20:29:00Z</dcterms:created>
  <dcterms:modified xsi:type="dcterms:W3CDTF">2019-12-11T20:29:00Z</dcterms:modified>
</cp:coreProperties>
</file>