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A44" w:rsidRDefault="00600A44"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63E5" w:rsidRDefault="009863E5" w:rsidP="00986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E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21075">
        <w:t>TO AMEND SECTION 59</w:t>
      </w:r>
      <w:r w:rsidR="001D07A6">
        <w:noBreakHyphen/>
      </w:r>
      <w:r w:rsidRPr="00421075">
        <w:t>101</w:t>
      </w:r>
      <w:r w:rsidR="001D07A6">
        <w:noBreakHyphen/>
      </w:r>
      <w:r w:rsidRPr="00421075">
        <w:t>40, CODE OF LAWS OF SOUTH CAROLINA, 1976, RELATING TO THE AUTHORITY OF STUDENT GOVERNMENT PRESIDENTS OF INSTITUTIONS OF HIGHER LEARNING TO SERVE AS EX OFFICIO TRUSTEES OF THEIR INSTITUTIONS, SO AS TO MAKE SUCH SERVICE MANDATORY, TO PROVIDE SUCH BOARD MEMBERS ARE VOTING MEMBERS, TO PROVIDE SUCH BOARD MEMBERS ARE NOT ENTITLED TO RECEIVE SUBSISTENCE ALLOWANCES AND THE LIKE, AND TO EXEMPT TECHNICAL COLLEGES; TO AMEND SECTIONS 59</w:t>
      </w:r>
      <w:r w:rsidR="001D07A6">
        <w:noBreakHyphen/>
      </w:r>
      <w:r w:rsidRPr="00421075">
        <w:t>117</w:t>
      </w:r>
      <w:r w:rsidR="001D07A6">
        <w:noBreakHyphen/>
      </w:r>
      <w:r w:rsidRPr="00421075">
        <w:t>10, 59</w:t>
      </w:r>
      <w:r w:rsidR="001D07A6">
        <w:noBreakHyphen/>
      </w:r>
      <w:r w:rsidRPr="00421075">
        <w:t>117</w:t>
      </w:r>
      <w:r w:rsidR="001D07A6">
        <w:noBreakHyphen/>
      </w:r>
      <w:r w:rsidRPr="00421075">
        <w:t>20, 59</w:t>
      </w:r>
      <w:r w:rsidR="001D07A6">
        <w:noBreakHyphen/>
      </w:r>
      <w:r w:rsidRPr="00421075">
        <w:t>119</w:t>
      </w:r>
      <w:r w:rsidR="001D07A6">
        <w:noBreakHyphen/>
      </w:r>
      <w:r w:rsidRPr="00421075">
        <w:t>40, 59</w:t>
      </w:r>
      <w:r w:rsidR="001D07A6">
        <w:noBreakHyphen/>
      </w:r>
      <w:r w:rsidRPr="00421075">
        <w:t>121</w:t>
      </w:r>
      <w:r w:rsidR="001D07A6">
        <w:noBreakHyphen/>
      </w:r>
      <w:r w:rsidRPr="00421075">
        <w:t>10, 59</w:t>
      </w:r>
      <w:r w:rsidR="001D07A6">
        <w:noBreakHyphen/>
      </w:r>
      <w:r w:rsidRPr="00421075">
        <w:t>121</w:t>
      </w:r>
      <w:r w:rsidR="001D07A6">
        <w:noBreakHyphen/>
      </w:r>
      <w:r w:rsidRPr="00421075">
        <w:t>20, 59</w:t>
      </w:r>
      <w:r w:rsidR="001D07A6">
        <w:noBreakHyphen/>
      </w:r>
      <w:r w:rsidRPr="00421075">
        <w:t>123</w:t>
      </w:r>
      <w:r w:rsidR="001D07A6">
        <w:noBreakHyphen/>
      </w:r>
      <w:r w:rsidRPr="00421075">
        <w:t>40, 59</w:t>
      </w:r>
      <w:r w:rsidR="001D07A6">
        <w:noBreakHyphen/>
      </w:r>
      <w:r w:rsidRPr="00421075">
        <w:t>123</w:t>
      </w:r>
      <w:r w:rsidR="001D07A6">
        <w:noBreakHyphen/>
      </w:r>
      <w:r w:rsidRPr="00421075">
        <w:t>50, 59</w:t>
      </w:r>
      <w:r w:rsidR="001D07A6">
        <w:noBreakHyphen/>
      </w:r>
      <w:r w:rsidRPr="00421075">
        <w:t>125</w:t>
      </w:r>
      <w:r w:rsidR="001D07A6">
        <w:noBreakHyphen/>
      </w:r>
      <w:r w:rsidRPr="00421075">
        <w:t>20, 59</w:t>
      </w:r>
      <w:r w:rsidR="001D07A6">
        <w:noBreakHyphen/>
      </w:r>
      <w:r w:rsidRPr="00421075">
        <w:t>125</w:t>
      </w:r>
      <w:r w:rsidR="001D07A6">
        <w:noBreakHyphen/>
      </w:r>
      <w:r w:rsidRPr="00421075">
        <w:t>30, 59</w:t>
      </w:r>
      <w:r w:rsidR="001D07A6">
        <w:noBreakHyphen/>
      </w:r>
      <w:r w:rsidRPr="00421075">
        <w:t>127</w:t>
      </w:r>
      <w:r w:rsidR="001D07A6">
        <w:noBreakHyphen/>
      </w:r>
      <w:r w:rsidRPr="00421075">
        <w:t>20, 59</w:t>
      </w:r>
      <w:r w:rsidR="001D07A6">
        <w:noBreakHyphen/>
      </w:r>
      <w:r w:rsidRPr="00421075">
        <w:t>130</w:t>
      </w:r>
      <w:r w:rsidR="001D07A6">
        <w:noBreakHyphen/>
      </w:r>
      <w:r w:rsidRPr="00421075">
        <w:t>10, 59</w:t>
      </w:r>
      <w:r w:rsidR="001D07A6">
        <w:noBreakHyphen/>
      </w:r>
      <w:r w:rsidRPr="00421075">
        <w:t>133</w:t>
      </w:r>
      <w:r w:rsidR="001D07A6">
        <w:noBreakHyphen/>
      </w:r>
      <w:r w:rsidRPr="00421075">
        <w:t>10, 59</w:t>
      </w:r>
      <w:r w:rsidR="001D07A6">
        <w:noBreakHyphen/>
      </w:r>
      <w:r w:rsidRPr="00421075">
        <w:t>135</w:t>
      </w:r>
      <w:r w:rsidR="001D07A6">
        <w:noBreakHyphen/>
      </w:r>
      <w:r w:rsidRPr="00421075">
        <w:t>10, AND 59</w:t>
      </w:r>
      <w:r w:rsidR="001D07A6">
        <w:noBreakHyphen/>
      </w:r>
      <w:r w:rsidRPr="00421075">
        <w:t>136</w:t>
      </w:r>
      <w:r w:rsidR="001D07A6">
        <w:noBreakHyphen/>
      </w:r>
      <w:r w:rsidRPr="00421075">
        <w:t>110, ALL RELATING TO THE BOARDS OF TRUSTEES OF CERTAIN FOUR</w:t>
      </w:r>
      <w:r w:rsidR="001D07A6">
        <w:noBreakHyphen/>
      </w:r>
      <w:r w:rsidRPr="00421075">
        <w:t>YEAR STATE</w:t>
      </w:r>
      <w:r w:rsidR="001D07A6">
        <w:noBreakHyphen/>
      </w:r>
      <w:r w:rsidRPr="00421075">
        <w:t>SUPPORTED INSTITUTIONS OF HIGHER</w:t>
      </w:r>
      <w:r>
        <w:t xml:space="preserve"> EDUCATION,</w:t>
      </w:r>
      <w:r w:rsidRPr="00421075">
        <w:t xml:space="preserve"> ALL SO AS TO MAKE CONFORMING CHANGES; TO AMEND SECTION 7</w:t>
      </w:r>
      <w:r w:rsidR="001D07A6">
        <w:noBreakHyphen/>
      </w:r>
      <w:r w:rsidRPr="00421075">
        <w:t>5</w:t>
      </w:r>
      <w:r w:rsidR="001D07A6">
        <w:noBreakHyphen/>
      </w:r>
      <w:r w:rsidRPr="00421075">
        <w:t>120, RELATING TO QUALIFICATIONS OF AN ELECTOR, SO AS TO PROVIDE A STUDENT WHO RESIDES FOR ONE SEMESTER IN THE COMMUNITY IN WHICH HE ATTENDS COLLEGE MUST BE CONSIDERED QUALIFIED TO BE AN ELECTOR AND MAY REGISTER TO VOTE IF HE MEETS</w:t>
      </w:r>
      <w:r>
        <w:t xml:space="preserve"> CERTAIN EXISTING REQUIREMENTS; AND TO MAKE THE PROVISIONS EFFECTIVE JULY 1, 2020.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E0A" w:rsidRDefault="002E7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2E7E0A"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3A9F" w:rsidRPr="00421075">
        <w:t>Section 59</w:t>
      </w:r>
      <w:r w:rsidR="001D07A6">
        <w:noBreakHyphen/>
      </w:r>
      <w:r w:rsidR="00023A9F" w:rsidRPr="00421075">
        <w:t>101</w:t>
      </w:r>
      <w:r w:rsidR="001D07A6">
        <w:noBreakHyphen/>
      </w:r>
      <w:r w:rsidR="00023A9F"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1D07A6">
        <w:noBreakHyphen/>
      </w:r>
      <w:r>
        <w:t>101</w:t>
      </w:r>
      <w:r w:rsidR="001D07A6">
        <w:noBreakHyphen/>
      </w:r>
      <w:r>
        <w:t>40.</w:t>
      </w:r>
      <w:r>
        <w:tab/>
      </w:r>
      <w:r>
        <w:rPr>
          <w:u w:val="single"/>
        </w:rPr>
        <w:t>(A)</w:t>
      </w:r>
      <w:r w:rsidRPr="00DF0F99">
        <w:tab/>
      </w:r>
      <w:r w:rsidRPr="00604919">
        <w:t>Notwithstanding any other provisions of law relating to the composition of the various boards of trustees of State</w:t>
      </w:r>
      <w:r w:rsidR="001D07A6">
        <w:noBreakHyphen/>
      </w:r>
      <w:r w:rsidRPr="00604919">
        <w:t xml:space="preserve">supported institutions of higher learning, the president of the student body of each of these institutions </w:t>
      </w:r>
      <w:r w:rsidRPr="00116EE0">
        <w:rPr>
          <w:strike/>
        </w:rPr>
        <w:t>may be</w:t>
      </w:r>
      <w:r>
        <w:t xml:space="preserve"> </w:t>
      </w:r>
      <w:r>
        <w:rPr>
          <w:u w:val="single"/>
        </w:rPr>
        <w:t>shall serve</w:t>
      </w:r>
      <w:r w:rsidRPr="00604919">
        <w:t xml:space="preserve">, ex officio, </w:t>
      </w:r>
      <w:r>
        <w:rPr>
          <w:u w:val="single"/>
        </w:rPr>
        <w:t>as</w:t>
      </w:r>
      <w:r>
        <w:t xml:space="preserve"> </w:t>
      </w:r>
      <w:r w:rsidRPr="00604919">
        <w:t xml:space="preserve">a </w:t>
      </w:r>
      <w:r w:rsidRPr="00116EE0">
        <w:rPr>
          <w:strike/>
        </w:rPr>
        <w:t>nonvoting</w:t>
      </w:r>
      <w:r w:rsidRPr="00604919">
        <w:t xml:space="preserve"> </w:t>
      </w:r>
      <w:r>
        <w:rPr>
          <w:u w:val="single"/>
        </w:rPr>
        <w:t>voting</w:t>
      </w:r>
      <w:r>
        <w:t xml:space="preserve"> </w:t>
      </w:r>
      <w:r w:rsidRPr="00604919">
        <w:t>member of the board of trustees of the institution he attends and represents.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919">
        <w:tab/>
      </w:r>
      <w:r>
        <w:rPr>
          <w:u w:val="single"/>
        </w:rPr>
        <w:t>(B)</w:t>
      </w:r>
      <w:r w:rsidRPr="00DF0F99">
        <w:tab/>
      </w:r>
      <w:r>
        <w:t>The term of office of the s</w:t>
      </w:r>
      <w:r w:rsidRPr="00604919">
        <w:t xml:space="preserve">tudent </w:t>
      </w:r>
      <w:r w:rsidRPr="00C76F9A">
        <w:rPr>
          <w:strike/>
        </w:rPr>
        <w:t>body</w:t>
      </w:r>
      <w:r w:rsidRPr="00604919">
        <w:t xml:space="preserve"> </w:t>
      </w:r>
      <w:r>
        <w:rPr>
          <w:u w:val="single"/>
        </w:rPr>
        <w:t>government</w:t>
      </w:r>
      <w:r>
        <w:t xml:space="preserve"> p</w:t>
      </w:r>
      <w:r w:rsidRPr="00604919">
        <w:t>resident shall be contemporaneous with his term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rsidRPr="00DF0F99">
        <w:tab/>
      </w:r>
      <w:r>
        <w:rPr>
          <w:u w:val="single"/>
        </w:rPr>
        <w:t>The student government president may not receive subsistence, per diem, or mileage for his service.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0F99">
        <w:tab/>
      </w:r>
      <w:r>
        <w:rPr>
          <w:u w:val="single"/>
        </w:rPr>
        <w:t>(D)</w:t>
      </w:r>
      <w:r w:rsidRPr="00DF0F99">
        <w:tab/>
      </w:r>
      <w:r>
        <w:rPr>
          <w:u w:val="single"/>
        </w:rPr>
        <w:t>The provisions of this section do not apply to technical colleges.</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01-40"/>
      <w:bookmarkEnd w:id="5"/>
      <w:r w:rsidRPr="00421075">
        <w:t>SECTI</w:t>
      </w:r>
      <w:r>
        <w:t>ON</w:t>
      </w:r>
      <w:r>
        <w:tab/>
      </w:r>
      <w:r w:rsidRPr="00421075">
        <w:t>2.</w:t>
      </w:r>
      <w:r>
        <w:tab/>
      </w:r>
      <w:r w:rsidRPr="00421075">
        <w:t>Section 59</w:t>
      </w:r>
      <w:r w:rsidR="001D07A6">
        <w:noBreakHyphen/>
      </w:r>
      <w:r w:rsidRPr="00421075">
        <w:t>117</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117</w:t>
      </w:r>
      <w:r w:rsidR="001D07A6">
        <w:noBreakHyphen/>
      </w:r>
      <w:r>
        <w:t>10.</w:t>
      </w:r>
      <w:r>
        <w:tab/>
      </w:r>
      <w:r w:rsidRPr="00BA6A06">
        <w:t xml:space="preserve">The board of trustees of the University of South Carolina </w:t>
      </w:r>
      <w:r w:rsidRPr="00116EE0">
        <w:rPr>
          <w:strike/>
        </w:rPr>
        <w:t>shall</w:t>
      </w:r>
      <w:r w:rsidRPr="00BA6A06">
        <w:t xml:space="preserve"> </w:t>
      </w:r>
      <w:r>
        <w:rPr>
          <w:u w:val="single"/>
        </w:rPr>
        <w:t xml:space="preserve">must </w:t>
      </w:r>
      <w:r w:rsidRPr="00BA6A06">
        <w:t>be composed of the Governor of the State</w:t>
      </w:r>
      <w:r>
        <w:rPr>
          <w:u w:val="single"/>
        </w:rPr>
        <w:t>,</w:t>
      </w:r>
      <w:r w:rsidRPr="00BA6A06">
        <w:t xml:space="preserve"> </w:t>
      </w:r>
      <w:r w:rsidRPr="00116EE0">
        <w:rPr>
          <w:strike/>
        </w:rPr>
        <w:t>(</w:t>
      </w:r>
      <w:r w:rsidRPr="00BA6A06">
        <w:t>or his designee</w:t>
      </w:r>
      <w:r w:rsidRPr="00116EE0">
        <w:rPr>
          <w:strike/>
        </w:rPr>
        <w:t>)</w:t>
      </w:r>
      <w:r w:rsidRPr="00BA6A06">
        <w:t xml:space="preserve">, the State Superintendent of Education, </w:t>
      </w:r>
      <w:r>
        <w:rPr>
          <w:u w:val="single"/>
        </w:rPr>
        <w:t>the student government president,</w:t>
      </w:r>
      <w:r>
        <w:t xml:space="preserve"> </w:t>
      </w:r>
      <w:r w:rsidRPr="00BA6A06">
        <w:t xml:space="preserve">and the President of the Greater University of South Carolina Alumni Association, which </w:t>
      </w:r>
      <w:r w:rsidRPr="00116EE0">
        <w:rPr>
          <w:strike/>
        </w:rPr>
        <w:t>three shall</w:t>
      </w:r>
      <w:r w:rsidRPr="00BA6A06">
        <w:t xml:space="preserve"> </w:t>
      </w:r>
      <w:r>
        <w:rPr>
          <w:u w:val="single"/>
        </w:rPr>
        <w:t>four must</w:t>
      </w:r>
      <w:r>
        <w:t xml:space="preserve"> </w:t>
      </w:r>
      <w:r w:rsidRPr="00BA6A06">
        <w:t>be members ex officio of the board; and seventeen other members including one member from each of the sixteen judicial circuits to be elected by the general vote of the General Assembly as hereinafter provided, and one at</w:t>
      </w:r>
      <w:r w:rsidR="001D07A6">
        <w:noBreakHyphen/>
      </w:r>
      <w:r w:rsidRPr="00BA6A06">
        <w:t>large member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3</w:t>
      </w:r>
      <w:r>
        <w:t>.</w:t>
      </w:r>
      <w:r>
        <w:tab/>
      </w:r>
      <w:r w:rsidRPr="00421075">
        <w:t>Section 59</w:t>
      </w:r>
      <w:r w:rsidR="001D07A6">
        <w:noBreakHyphen/>
      </w:r>
      <w:r w:rsidRPr="00421075">
        <w:t>117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117</w:t>
      </w:r>
      <w:r w:rsidR="001D07A6">
        <w:noBreakHyphen/>
      </w:r>
      <w:r>
        <w:t>20.</w:t>
      </w:r>
      <w:r>
        <w:tab/>
      </w:r>
      <w:r>
        <w:rPr>
          <w:u w:val="single"/>
        </w:rPr>
        <w:t>(A)</w:t>
      </w:r>
      <w:r w:rsidRPr="00DF0F99">
        <w:tab/>
      </w:r>
      <w:r w:rsidRPr="00BA6A06">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w:t>
      </w:r>
      <w:r w:rsidRPr="00BA6A06">
        <w:lastRenderedPageBreak/>
        <w:t>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6A06">
        <w:tab/>
      </w:r>
      <w:r>
        <w:rPr>
          <w:u w:val="single"/>
        </w:rPr>
        <w:t>(B)</w:t>
      </w:r>
      <w:r w:rsidRPr="00DF0F99">
        <w:tab/>
      </w:r>
      <w:r w:rsidRPr="00BA6A06">
        <w:t>The term of office of the at</w:t>
      </w:r>
      <w:r w:rsidR="001D07A6">
        <w:noBreakHyphen/>
      </w:r>
      <w:r w:rsidRPr="00BA6A06">
        <w:t>large trustee appointed by the Governor is effective upon certification to the Secretary of State and is four years. If the Governor, chooses to designate a member to serve in his stead as permitted by Section 59</w:t>
      </w:r>
      <w:r w:rsidR="001D07A6">
        <w:noBreakHyphen/>
      </w:r>
      <w:r w:rsidRPr="00BA6A06">
        <w:t>117</w:t>
      </w:r>
      <w:r w:rsidR="001D07A6">
        <w:noBreakHyphen/>
      </w:r>
      <w:r w:rsidRPr="00BA6A06">
        <w:t>10, the appointment is effective upon certification to the Secretary of State and shall continue, at the pleasure of the Governor making the appointment, so long as he continues to hold the specified office.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A06">
        <w:tab/>
      </w:r>
      <w:r>
        <w:rPr>
          <w:u w:val="single"/>
        </w:rPr>
        <w:t>(C)</w:t>
      </w:r>
      <w:r w:rsidRPr="00DF0F99">
        <w:tab/>
      </w:r>
      <w:r w:rsidRPr="00BA6A06">
        <w:t>The term of the President of the Greater University of South Carolina Alumni Association is for the active term of office as president.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DF0F99">
        <w:tab/>
      </w:r>
      <w:r>
        <w:rPr>
          <w:u w:val="single"/>
        </w:rPr>
        <w:t>The term of the student government president is for the active term of office as provided.</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4.</w:t>
      </w:r>
      <w:r>
        <w:tab/>
      </w:r>
      <w:r w:rsidRPr="00421075">
        <w:t>Section 59</w:t>
      </w:r>
      <w:r w:rsidR="001D07A6">
        <w:noBreakHyphen/>
      </w:r>
      <w:r w:rsidRPr="00421075">
        <w:t>119</w:t>
      </w:r>
      <w:r w:rsidR="001D07A6">
        <w:noBreakHyphen/>
      </w:r>
      <w:r w:rsidRPr="00421075">
        <w:t>40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119</w:t>
      </w:r>
      <w:r w:rsidR="001D07A6">
        <w:noBreakHyphen/>
      </w:r>
      <w:r>
        <w:t>40.</w:t>
      </w:r>
      <w:r>
        <w:tab/>
      </w:r>
      <w:r>
        <w:rPr>
          <w:u w:val="single"/>
        </w:rPr>
        <w:t>(A)</w:t>
      </w:r>
      <w:r w:rsidRPr="00DF0F99">
        <w:tab/>
      </w:r>
      <w:r w:rsidRPr="00E272BB">
        <w:t xml:space="preserve">The university </w:t>
      </w:r>
      <w:r w:rsidRPr="00116EE0">
        <w:rPr>
          <w:strike/>
        </w:rPr>
        <w:t>shall</w:t>
      </w:r>
      <w:r w:rsidRPr="00E272BB">
        <w:t xml:space="preserve"> </w:t>
      </w:r>
      <w:r>
        <w:rPr>
          <w:u w:val="single"/>
        </w:rPr>
        <w:t>must</w:t>
      </w:r>
      <w:r>
        <w:t xml:space="preserve"> </w:t>
      </w:r>
      <w:r w:rsidRPr="00E272BB">
        <w:t xml:space="preserve">be under the management and control of a board of thirteen trustees, composed of the seven members nominated by the will and their successors and six members to be elected by the General Assembly in joint assembly.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w:t>
      </w:r>
      <w:r w:rsidRPr="00E272BB">
        <w:lastRenderedPageBreak/>
        <w:t>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72BB">
        <w:tab/>
      </w:r>
      <w:r>
        <w:rPr>
          <w:u w:val="single"/>
        </w:rPr>
        <w:t>(B)</w:t>
      </w:r>
      <w:r w:rsidRPr="00DF0F99">
        <w:tab/>
      </w:r>
      <w:r w:rsidRPr="00E272BB">
        <w:t>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student government president shall serve as an ex officio member of the board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5.</w:t>
      </w:r>
      <w:r>
        <w:tab/>
      </w:r>
      <w:r w:rsidRPr="00421075">
        <w:t>Section 59</w:t>
      </w:r>
      <w:r w:rsidR="001D07A6">
        <w:noBreakHyphen/>
      </w:r>
      <w:r w:rsidRPr="00421075">
        <w:t>121</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121</w:t>
      </w:r>
      <w:r w:rsidR="001D07A6">
        <w:noBreakHyphen/>
      </w:r>
      <w:r>
        <w:t>10.</w:t>
      </w:r>
      <w:r>
        <w:tab/>
      </w:r>
      <w:r w:rsidRPr="00A36AA0">
        <w:t xml:space="preserve">The board of visitors of The Citadel, the Military College of South Carolina, </w:t>
      </w:r>
      <w:r w:rsidRPr="00116EE0">
        <w:rPr>
          <w:strike/>
        </w:rPr>
        <w:t>shall</w:t>
      </w:r>
      <w:r w:rsidRPr="00A36AA0">
        <w:t xml:space="preserve"> </w:t>
      </w:r>
      <w:r>
        <w:rPr>
          <w:u w:val="single"/>
        </w:rPr>
        <w:t>must</w:t>
      </w:r>
      <w:r>
        <w:t xml:space="preserve"> </w:t>
      </w:r>
      <w:r w:rsidRPr="00A36AA0">
        <w:t xml:space="preserve">be composed of the Governor, the Adjutant General </w:t>
      </w:r>
      <w:r w:rsidRPr="00116EE0">
        <w:rPr>
          <w:strike/>
        </w:rPr>
        <w:t>and</w:t>
      </w:r>
      <w:r>
        <w:rPr>
          <w:u w:val="single"/>
        </w:rPr>
        <w:t>,</w:t>
      </w:r>
      <w:r w:rsidRPr="00A36AA0">
        <w:t xml:space="preserve"> the State Superintendent of Education, </w:t>
      </w:r>
      <w:r>
        <w:rPr>
          <w:u w:val="single"/>
        </w:rPr>
        <w:t>and the student government president,</w:t>
      </w:r>
      <w:r>
        <w:t xml:space="preserve"> </w:t>
      </w:r>
      <w:r w:rsidRPr="00A36AA0">
        <w:t xml:space="preserve">who shall be members ex officio of the board, and eleven others who </w:t>
      </w:r>
      <w:r w:rsidRPr="00116EE0">
        <w:rPr>
          <w:strike/>
        </w:rPr>
        <w:t>shall</w:t>
      </w:r>
      <w:r w:rsidRPr="00A36AA0">
        <w:t xml:space="preserve"> </w:t>
      </w:r>
      <w:r>
        <w:rPr>
          <w:u w:val="single"/>
        </w:rPr>
        <w:t>must</w:t>
      </w:r>
      <w:r>
        <w:t xml:space="preserve"> </w:t>
      </w:r>
      <w:r w:rsidRPr="00A36AA0">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and one of whom </w:t>
      </w:r>
      <w:r w:rsidRPr="00116EE0">
        <w:rPr>
          <w:strike/>
        </w:rPr>
        <w:t>shall</w:t>
      </w:r>
      <w:r w:rsidRPr="00A36AA0">
        <w:t xml:space="preserve"> </w:t>
      </w:r>
      <w:r>
        <w:rPr>
          <w:u w:val="single"/>
        </w:rPr>
        <w:t>must</w:t>
      </w:r>
      <w:r>
        <w:t xml:space="preserve"> </w:t>
      </w:r>
      <w:r w:rsidRPr="00A36AA0">
        <w:t>be appointed by the Governor. The Governor shall make the appointment based on merit regardless of race or economic status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6.</w:t>
      </w:r>
      <w:r>
        <w:tab/>
      </w:r>
      <w:r w:rsidRPr="00421075">
        <w:t>Section 59</w:t>
      </w:r>
      <w:r w:rsidR="001D07A6">
        <w:noBreakHyphen/>
      </w:r>
      <w:r w:rsidRPr="00421075">
        <w:t>121</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121</w:t>
      </w:r>
      <w:r w:rsidR="001D07A6">
        <w:noBreakHyphen/>
      </w:r>
      <w:r>
        <w:t>20.</w:t>
      </w:r>
      <w:r>
        <w:tab/>
      </w:r>
      <w:r>
        <w:rPr>
          <w:u w:val="single"/>
        </w:rPr>
        <w:t>(A)</w:t>
      </w:r>
      <w:r w:rsidRPr="00DF0F99">
        <w:tab/>
      </w:r>
      <w:r w:rsidRPr="00A36AA0">
        <w:t xml:space="preserve">The regular terms of office of the elected members in office on April 18, 1947, who are still in office shall end on the last day of June in the years stated in the table in </w:t>
      </w:r>
      <w:r w:rsidRPr="00A36AA0">
        <w:lastRenderedPageBreak/>
        <w:t xml:space="preserve">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on the last day of June; provided, however, that each incumbent </w:t>
      </w:r>
      <w:r w:rsidRPr="00116EE0">
        <w:rPr>
          <w:strike/>
        </w:rPr>
        <w:t>shall be</w:t>
      </w:r>
      <w:r w:rsidRPr="00A36AA0">
        <w:t xml:space="preserve"> </w:t>
      </w:r>
      <w:r>
        <w:rPr>
          <w:u w:val="single"/>
        </w:rPr>
        <w:t>is</w:t>
      </w:r>
      <w:r>
        <w:t xml:space="preserve"> </w:t>
      </w:r>
      <w:r w:rsidRPr="00A36AA0">
        <w:t>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AA0">
        <w:tab/>
      </w:r>
      <w:r>
        <w:rPr>
          <w:u w:val="single"/>
        </w:rPr>
        <w:t>(B)</w:t>
      </w:r>
      <w:r w:rsidRPr="00DF0F99">
        <w:tab/>
      </w:r>
      <w:r w:rsidRPr="00A36AA0">
        <w:t>The term of office of the at</w:t>
      </w:r>
      <w:r w:rsidR="001D07A6">
        <w:noBreakHyphen/>
      </w:r>
      <w:r w:rsidRPr="00A36AA0">
        <w:t xml:space="preserve">large trustee appointed by the Governor </w:t>
      </w:r>
      <w:r w:rsidRPr="00116EE0">
        <w:rPr>
          <w:strike/>
        </w:rPr>
        <w:t>shall be</w:t>
      </w:r>
      <w:r w:rsidRPr="00A36AA0">
        <w:t xml:space="preserve"> </w:t>
      </w:r>
      <w:r>
        <w:rPr>
          <w:u w:val="single"/>
        </w:rPr>
        <w:t>is</w:t>
      </w:r>
      <w:r>
        <w:t xml:space="preserve"> </w:t>
      </w:r>
      <w:r w:rsidRPr="00A36AA0">
        <w:t xml:space="preserve">effective upon certification to the Secretary of State and </w:t>
      </w:r>
      <w:r w:rsidRPr="00116EE0">
        <w:rPr>
          <w:strike/>
        </w:rPr>
        <w:t>shall be</w:t>
      </w:r>
      <w:r w:rsidRPr="00A36AA0">
        <w:t xml:space="preserve"> </w:t>
      </w:r>
      <w:r>
        <w:rPr>
          <w:u w:val="single"/>
        </w:rPr>
        <w:t>is</w:t>
      </w:r>
      <w:r>
        <w:t xml:space="preserve"> </w:t>
      </w:r>
      <w:r w:rsidRPr="00A36AA0">
        <w:t>six years.</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7.</w:t>
      </w:r>
      <w:r>
        <w:tab/>
      </w:r>
      <w:r w:rsidRPr="00421075">
        <w:t>Section 59</w:t>
      </w:r>
      <w:r w:rsidR="001D07A6">
        <w:noBreakHyphen/>
      </w:r>
      <w:r w:rsidRPr="00421075">
        <w:t>123</w:t>
      </w:r>
      <w:r w:rsidR="001D07A6">
        <w:noBreakHyphen/>
      </w:r>
      <w:r w:rsidRPr="00421075">
        <w:t>40 of the 1976 Code is amended to read: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123</w:t>
      </w:r>
      <w:r w:rsidR="001D07A6">
        <w:noBreakHyphen/>
      </w:r>
      <w:r>
        <w:t>40.</w:t>
      </w:r>
      <w:r>
        <w:tab/>
      </w:r>
      <w:r w:rsidRPr="00D52CBA">
        <w:t xml:space="preserve">The management and control of the university shall be vested in a board of trustees, to be composed as follows: the Governor or his designee, ex officio, </w:t>
      </w:r>
      <w:r>
        <w:rPr>
          <w:u w:val="single"/>
        </w:rPr>
        <w:t>the student government president, ex officio,</w:t>
      </w:r>
      <w:r>
        <w:t xml:space="preserve"> </w:t>
      </w:r>
      <w:r w:rsidRPr="00D52CBA">
        <w:t>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8.</w:t>
      </w:r>
      <w:r>
        <w:tab/>
      </w:r>
      <w:r w:rsidRPr="00421075">
        <w:t>Section 59</w:t>
      </w:r>
      <w:r w:rsidR="001D07A6">
        <w:noBreakHyphen/>
      </w:r>
      <w:r w:rsidRPr="00421075">
        <w:t>123</w:t>
      </w:r>
      <w:r w:rsidR="001D07A6">
        <w:noBreakHyphen/>
      </w:r>
      <w:r w:rsidRPr="00421075">
        <w:t>50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123</w:t>
      </w:r>
      <w:r w:rsidR="001D07A6">
        <w:noBreakHyphen/>
      </w:r>
      <w:r>
        <w:t>50.</w:t>
      </w:r>
      <w:r>
        <w:tab/>
      </w:r>
      <w:r>
        <w:rPr>
          <w:u w:val="single"/>
        </w:rPr>
        <w:t>(A)</w:t>
      </w:r>
      <w:r w:rsidRPr="00DF0F99">
        <w:tab/>
      </w:r>
      <w:r w:rsidRPr="00D52CBA">
        <w:t>The present members of the board of trustees shall continue to serve until July 1, 1966, at which time their terms shall terminate and the members of the board to succeed the present members, and to fill the additional membership provided in Section 59</w:t>
      </w:r>
      <w:r w:rsidR="001D07A6">
        <w:noBreakHyphen/>
      </w:r>
      <w:r w:rsidRPr="00D52CBA">
        <w:t>123</w:t>
      </w:r>
      <w:r w:rsidR="001D07A6">
        <w:noBreakHyphen/>
      </w:r>
      <w:r w:rsidRPr="00D52CBA">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w:t>
      </w:r>
      <w:r w:rsidRPr="00D52CBA">
        <w:lastRenderedPageBreak/>
        <w:t>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2CBA">
        <w:tab/>
      </w:r>
      <w:r>
        <w:rPr>
          <w:u w:val="single"/>
        </w:rPr>
        <w:t>(B)</w:t>
      </w:r>
      <w:r w:rsidRPr="00DF0F99">
        <w:tab/>
      </w:r>
      <w:r w:rsidRPr="00D52CBA">
        <w:t>The term of the at</w:t>
      </w:r>
      <w:r w:rsidR="001D07A6">
        <w:noBreakHyphen/>
      </w:r>
      <w:r w:rsidRPr="00D52CBA">
        <w:t>large trustee appointed by the Governor is effective upon certification to the Secretary of State and is four years. Any vacancy in the office of the member appointed by the Governor must be filled by appointment for the unexpired term in the same manner of original appointment. If the Governor chooses to designate a member to serve in his stead, as permitted by Section 59</w:t>
      </w:r>
      <w:r w:rsidR="001D07A6">
        <w:noBreakHyphen/>
      </w:r>
      <w:r w:rsidRPr="00D52CBA">
        <w:t>123</w:t>
      </w:r>
      <w:r w:rsidR="001D07A6">
        <w:noBreakHyphen/>
      </w:r>
      <w:r w:rsidRPr="00D52CBA">
        <w:t xml:space="preserve">40, the appointment is effective upon certification to the Secretary of State and </w:t>
      </w:r>
      <w:r w:rsidRPr="00116EE0">
        <w:rPr>
          <w:strike/>
        </w:rPr>
        <w:t>shall continue</w:t>
      </w:r>
      <w:r>
        <w:t xml:space="preserve"> </w:t>
      </w:r>
      <w:r>
        <w:rPr>
          <w:u w:val="single"/>
        </w:rPr>
        <w:t>continues</w:t>
      </w:r>
      <w:r w:rsidRPr="00D52CBA">
        <w:t>, at the pleasure of the Governor making the appointment, so long as he continues to hold the specified office.</w:t>
      </w:r>
    </w:p>
    <w:p w:rsidR="00023A9F" w:rsidRPr="00116EE0"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9</w:t>
      </w:r>
      <w:r>
        <w:t>.</w:t>
      </w:r>
      <w:r>
        <w:tab/>
      </w:r>
      <w:r w:rsidRPr="00421075">
        <w:t>Section 59</w:t>
      </w:r>
      <w:r w:rsidR="001D07A6">
        <w:noBreakHyphen/>
      </w:r>
      <w:r w:rsidRPr="00421075">
        <w:t>125</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125</w:t>
      </w:r>
      <w:r w:rsidR="001D07A6">
        <w:noBreakHyphen/>
      </w:r>
      <w:r>
        <w:t>20.</w:t>
      </w:r>
      <w:r>
        <w:tab/>
        <w:t>(A)</w:t>
      </w:r>
      <w:r>
        <w:tab/>
      </w:r>
      <w:r w:rsidRPr="009E7880">
        <w:t>The Board of Trustees of Winthrop University is composed of the Governor and the State Superintendent of Education</w:t>
      </w:r>
      <w:r>
        <w:rPr>
          <w:u w:val="single"/>
        </w:rPr>
        <w:t>,</w:t>
      </w:r>
      <w:r w:rsidRPr="009E7880">
        <w:t xml:space="preserve"> or their designees</w:t>
      </w:r>
      <w:r>
        <w:rPr>
          <w:u w:val="single"/>
        </w:rPr>
        <w:t>, and the student government president,</w:t>
      </w:r>
      <w:r w:rsidRPr="009E7880">
        <w:t xml:space="preserve">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880">
        <w:t xml:space="preserve">In addition to the members of the board in subsection (A), there </w:t>
      </w:r>
      <w:r w:rsidRPr="00116EE0">
        <w:rPr>
          <w:strike/>
        </w:rPr>
        <w:t>shall be</w:t>
      </w:r>
      <w:r w:rsidRPr="009E7880">
        <w:t xml:space="preserve"> </w:t>
      </w:r>
      <w:r>
        <w:rPr>
          <w:u w:val="single"/>
        </w:rPr>
        <w:t>is</w:t>
      </w:r>
      <w:r>
        <w:t xml:space="preserve"> </w:t>
      </w:r>
      <w:r w:rsidRPr="009E7880">
        <w:t>one additional member of the board appointed by the Governor. The Governor shall make the appointment based on merit regardless of race, color, creed, or gender and shall strive to assure that the membership of the board is representative of all citizens of the State of South Carolina.</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10.</w:t>
      </w:r>
      <w:r>
        <w:tab/>
      </w:r>
      <w:r w:rsidRPr="00421075">
        <w:t>Section 59</w:t>
      </w:r>
      <w:r w:rsidR="001D07A6">
        <w:noBreakHyphen/>
      </w:r>
      <w:r w:rsidRPr="00421075">
        <w:t>125</w:t>
      </w:r>
      <w:r w:rsidR="001D07A6">
        <w:noBreakHyphen/>
      </w:r>
      <w:r w:rsidRPr="00421075">
        <w:t>30 of the 1976 Code</w:t>
      </w:r>
      <w:r>
        <w:t xml:space="preserve"> </w:t>
      </w:r>
      <w:r w:rsidRPr="00421075">
        <w:t>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D07A6">
        <w:noBreakHyphen/>
      </w:r>
      <w:r>
        <w:t>125</w:t>
      </w:r>
      <w:r w:rsidR="001D07A6">
        <w:noBreakHyphen/>
      </w:r>
      <w:r>
        <w:t>30.</w:t>
      </w:r>
      <w:r>
        <w:tab/>
      </w:r>
      <w:r w:rsidRPr="009E7880">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1D07A6">
        <w:noBreakHyphen/>
      </w:r>
      <w:r w:rsidRPr="009E7880">
        <w:t>large members designated as Seat Eight, Seat Nine, and Seat Ten with the present at</w:t>
      </w:r>
      <w:r w:rsidR="001D07A6">
        <w:noBreakHyphen/>
      </w:r>
      <w:r w:rsidRPr="009E7880">
        <w:t xml:space="preserve">large member of the board deemed to be serving in Seat Eight. The General Assembly shall hold elections to fill vacancies as they occur on the board by the </w:t>
      </w:r>
      <w:r w:rsidRPr="009E7880">
        <w:lastRenderedPageBreak/>
        <w:t>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1D07A6">
        <w:noBreakHyphen/>
      </w:r>
      <w:r w:rsidRPr="009E7880">
        <w:t>year term and in 2009, the person elected by the General Assembly to fill Seat Ten shall serve a six</w:t>
      </w:r>
      <w:r w:rsidR="001D07A6">
        <w:noBreakHyphen/>
      </w:r>
      <w:r w:rsidRPr="009E7880">
        <w:t>year term. At the completion of those terms of office, all subsequent members of the board elected by the General Assembly to fill Seats Nine and Ten shall be elected for six</w:t>
      </w:r>
      <w:r w:rsidR="001D07A6">
        <w:noBreakHyphen/>
      </w:r>
      <w:r w:rsidRPr="009E7880">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1D07A6" w:rsidRPr="001D07A6">
        <w:t>’</w:t>
      </w:r>
      <w:r w:rsidRPr="009E7880">
        <w:t>s designee shall serve in Seat Eleven, ex officio. Seat Fourteen shall be a member appointed by the Governor. The Governor or the Governor</w:t>
      </w:r>
      <w:r w:rsidR="001D07A6" w:rsidRPr="001D07A6">
        <w:t>’</w:t>
      </w:r>
      <w:r w:rsidRPr="009E7880">
        <w:t>s designee shall serve in Seat Fifteen, ex officio. In 2006, the person elected by the Winthrop University Alumni Association or its successors to fill Seat Twelve shall serve a six</w:t>
      </w:r>
      <w:r w:rsidR="001D07A6">
        <w:noBreakHyphen/>
      </w:r>
      <w:r w:rsidRPr="009E7880">
        <w:t>year term and the person elected by the Winthrop University Alumni Association or its successors to fill Seat Thirteen shall serve a four</w:t>
      </w:r>
      <w:r w:rsidR="001D07A6">
        <w:noBreakHyphen/>
      </w:r>
      <w:r w:rsidRPr="009E7880">
        <w:t>year term. At the completion of those terms of office, all subsequent members of the board elected by the Winthrop University Alumni Association or its successors to fill Seats Twelve and Thirteen shall be elected for six</w:t>
      </w:r>
      <w:r w:rsidR="001D07A6">
        <w:noBreakHyphen/>
      </w:r>
      <w:r w:rsidRPr="009E7880">
        <w:t>year terms. The names of those so elected must be certified to the Secretary of State by the president and secretary of the association and they shall take office immediately after the certification. The term of the at</w:t>
      </w:r>
      <w:r w:rsidR="001D07A6">
        <w:noBreakHyphen/>
      </w:r>
      <w:r w:rsidRPr="009E7880">
        <w:t>large trustee appointed by the Governor to Seat Fourteen is effective upon certification to the Secretary of State and is coterminous with the term of office of the Governor. Any vacancy in the office of the member appointed by the Governor must be filled by appointment of the Governor for the unexpired term in the same manner of original appointment.</w:t>
      </w:r>
      <w:r>
        <w:t xml:space="preserve">  </w:t>
      </w:r>
      <w:r>
        <w:rPr>
          <w:u w:val="single"/>
        </w:rPr>
        <w:t>The term of the student government president is for the active term of the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1075">
        <w:t>SECTION</w:t>
      </w:r>
      <w:r>
        <w:tab/>
      </w:r>
      <w:r w:rsidRPr="00421075">
        <w:t>11.</w:t>
      </w:r>
      <w:r>
        <w:tab/>
      </w:r>
      <w:r w:rsidRPr="00421075">
        <w:t>Section 59</w:t>
      </w:r>
      <w:r w:rsidR="001D07A6">
        <w:noBreakHyphen/>
      </w:r>
      <w:r w:rsidRPr="00421075">
        <w:t>127</w:t>
      </w:r>
      <w:r w:rsidR="001D07A6">
        <w:noBreakHyphen/>
      </w:r>
      <w:r w:rsidRPr="00421075">
        <w:t>20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127</w:t>
      </w:r>
      <w:r w:rsidR="001D07A6">
        <w:noBreakHyphen/>
      </w:r>
      <w:r>
        <w:t>20.</w:t>
      </w:r>
      <w:r>
        <w:tab/>
      </w:r>
      <w:r w:rsidRPr="0046456A">
        <w:t>(A)</w:t>
      </w:r>
      <w:r>
        <w:rPr>
          <w:u w:val="single"/>
        </w:rPr>
        <w:t>(1)</w:t>
      </w:r>
      <w:r w:rsidRPr="00DF0F99">
        <w:tab/>
      </w:r>
      <w:r w:rsidRPr="0046456A">
        <w:t xml:space="preserve">South Carolina State University is managed and controlled by a board of trustees, composed of </w:t>
      </w:r>
      <w:r w:rsidRPr="00116EE0">
        <w:rPr>
          <w:strike/>
        </w:rPr>
        <w:t>thirteen</w:t>
      </w:r>
      <w:r w:rsidRPr="0046456A">
        <w:t xml:space="preserve"> </w:t>
      </w:r>
      <w:r>
        <w:rPr>
          <w:u w:val="single"/>
        </w:rPr>
        <w:t>fourteen</w:t>
      </w:r>
      <w:r>
        <w:t xml:space="preserve"> </w:t>
      </w:r>
      <w:r w:rsidRPr="0046456A">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w:t>
      </w:r>
      <w:r>
        <w:rPr>
          <w:u w:val="single"/>
        </w:rPr>
        <w:t>The student government president serves ex officio as the fourteenth member of the board.</w:t>
      </w:r>
      <w:r>
        <w:t xml:space="preserve"> </w:t>
      </w:r>
      <w:r w:rsidRPr="0046456A">
        <w:t>In case of a vacancy on the board, the Governor may fill it by appointment until the next session of the General Assembly</w:t>
      </w:r>
      <w:r>
        <w:rPr>
          <w:u w:val="single"/>
        </w:rPr>
        <w:t>, except for the student government president</w:t>
      </w:r>
      <w:r w:rsidRPr="0046456A">
        <w:t xml:space="preserve">. </w:t>
      </w:r>
      <w:r>
        <w:rPr>
          <w:u w:val="single"/>
        </w:rPr>
        <w:t>Except for the student government president,</w:t>
      </w:r>
      <w:r>
        <w:t xml:space="preserve"> m</w:t>
      </w:r>
      <w:r w:rsidRPr="0046456A">
        <w:t>embers of the board are entitled to subsistence, per diem, and mileage authorized for members of state boards, committees, and commissions.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(2)</w:t>
      </w:r>
      <w:r w:rsidRPr="00DF0F99">
        <w:tab/>
      </w:r>
      <w:r w:rsidRPr="0046456A">
        <w:t>Each position on the board constitutes a separate office and the seats on the board are numbered consecutively, one corresponding in number to each congressional district and Seats Eight</w:t>
      </w:r>
      <w:r w:rsidR="001D07A6">
        <w:noBreakHyphen/>
      </w:r>
      <w:r w:rsidRPr="0046456A">
        <w:t>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56A">
        <w:tab/>
      </w:r>
      <w:r>
        <w:tab/>
      </w:r>
      <w:r>
        <w:rPr>
          <w:u w:val="single"/>
        </w:rPr>
        <w:t>(3)</w:t>
      </w:r>
      <w:r w:rsidRPr="00DF0F99">
        <w:tab/>
      </w:r>
      <w:r w:rsidRPr="0046456A">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56A">
        <w:tab/>
        <w:t>(B)</w:t>
      </w:r>
      <w:r>
        <w:tab/>
      </w:r>
      <w:r w:rsidRPr="0046456A">
        <w:t xml:space="preserve">Beginning with members elected to the board during 1992, terms of members are four years. In 1993, members from Seats 1, 2, 3, 4, 5, and 11 must be elected, and the term of the member elected </w:t>
      </w:r>
      <w:r w:rsidRPr="0046456A">
        <w:lastRenderedPageBreak/>
        <w:t>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1D07A6">
        <w:noBreakHyphen/>
      </w:r>
      <w:r w:rsidRPr="0046456A">
        <w:t>year terms by the provisions of this subsection must be elected for terms of four years each.</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DF0F99">
        <w:tab/>
      </w:r>
      <w:r>
        <w:rPr>
          <w:u w:val="single"/>
        </w:rPr>
        <w:t>The term of the student government president is for the active term of office as president.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12.</w:t>
      </w:r>
      <w:r>
        <w:tab/>
      </w:r>
      <w:r w:rsidRPr="00421075">
        <w:t>Section 59</w:t>
      </w:r>
      <w:r w:rsidR="001D07A6">
        <w:noBreakHyphen/>
      </w:r>
      <w:r w:rsidRPr="00421075">
        <w:t>130</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130</w:t>
      </w:r>
      <w:r w:rsidR="001D07A6">
        <w:noBreakHyphen/>
      </w:r>
      <w:r>
        <w:t>10.</w:t>
      </w:r>
      <w:r>
        <w:tab/>
      </w:r>
      <w:r>
        <w:rPr>
          <w:u w:val="single"/>
        </w:rPr>
        <w:t>(A)</w:t>
      </w:r>
      <w:r w:rsidRPr="00DF0F99">
        <w:tab/>
      </w:r>
      <w:r w:rsidRPr="00CB4AB8">
        <w:t xml:space="preserve">The Board of Trustees for the College of Charleston is composed of the Governor of the State or his designee, who is an ex officio of the board, </w:t>
      </w:r>
      <w:r>
        <w:rPr>
          <w:u w:val="single"/>
        </w:rPr>
        <w:t>the student government president, who is an ex officio member of the board,</w:t>
      </w:r>
      <w:r>
        <w:t xml:space="preserve"> </w:t>
      </w:r>
      <w:r w:rsidRPr="00CB4AB8">
        <w:t>and nineteen members, with seventeen of these members elected by the General Assembly, one member appointed from the State at large by the Governor, and one member appointed by the Governor upon recommendation of the College of Charleston Alumni Association.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(B)</w:t>
      </w:r>
      <w:r w:rsidRPr="00DF0F99">
        <w:tab/>
      </w:r>
      <w:r w:rsidRPr="00CB4AB8">
        <w:t>Of the seventeen members to be elected, two members must be elected from each congressional district and the remaining three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AB8">
        <w:tab/>
      </w:r>
      <w:r>
        <w:rPr>
          <w:u w:val="single"/>
        </w:rPr>
        <w:t>(C)</w:t>
      </w:r>
      <w:r w:rsidRPr="00DF0F99">
        <w:tab/>
      </w:r>
      <w:r w:rsidRPr="00CB4AB8">
        <w:t>The term of office of the at</w:t>
      </w:r>
      <w:r w:rsidR="001D07A6">
        <w:noBreakHyphen/>
      </w:r>
      <w:r w:rsidRPr="00CB4AB8">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(D)</w:t>
      </w:r>
      <w:r w:rsidRPr="00DF0F99">
        <w:tab/>
      </w:r>
      <w:r w:rsidRPr="00CB4AB8">
        <w:t xml:space="preserve">Each position on the board constitutes a separate office and the seats on the board are numbered consecutively as follows: for </w:t>
      </w:r>
      <w:r w:rsidRPr="00CB4AB8">
        <w:lastRenderedPageBreak/>
        <w:t>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1D07A6">
        <w:noBreakHyphen/>
      </w:r>
      <w:r w:rsidRPr="00CB4AB8">
        <w:t>large positions elected by the General Assembly, Seats Fifteen, Sixteen, and Seventeen. The member appointed by the Governor shall occupy Seat Eighteen. The member appointed by the Governor upon recommendation of the alumni association shall occupy Seat Nineteen.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AB8">
        <w:tab/>
      </w:r>
      <w:r>
        <w:rPr>
          <w:u w:val="single"/>
        </w:rPr>
        <w:t>(E)</w:t>
      </w:r>
      <w:r w:rsidRPr="00DF0F99">
        <w:tab/>
      </w:r>
      <w:r w:rsidRPr="00CB4AB8">
        <w:t>Effective July 1, 1988, the even</w:t>
      </w:r>
      <w:r w:rsidR="001D07A6">
        <w:noBreakHyphen/>
      </w:r>
      <w:r w:rsidRPr="00CB4AB8">
        <w:t>numbered seats of those members elected by the General Assembly must be filled for four</w:t>
      </w:r>
      <w:r w:rsidR="001D07A6">
        <w:noBreakHyphen/>
      </w:r>
      <w:r w:rsidRPr="00CB4AB8">
        <w:t>year terms expiring June 30, 1992. The remaining elective odd</w:t>
      </w:r>
      <w:r w:rsidR="001D07A6">
        <w:noBreakHyphen/>
      </w:r>
      <w:r w:rsidRPr="00CB4AB8">
        <w:t>numbered seats on the board must be filled for two</w:t>
      </w:r>
      <w:r w:rsidR="001D07A6">
        <w:noBreakHyphen/>
      </w:r>
      <w:r w:rsidRPr="00CB4AB8">
        <w:t>year terms beginning July 1, 1988, and expiring June 30, 1990. The trustees for the odd</w:t>
      </w:r>
      <w:r w:rsidR="001D07A6">
        <w:noBreakHyphen/>
      </w:r>
      <w:r w:rsidRPr="00CB4AB8">
        <w:t>numbered seats must then be elected for four</w:t>
      </w:r>
      <w:r w:rsidR="001D07A6">
        <w:noBreakHyphen/>
      </w:r>
      <w:r w:rsidRPr="00CB4AB8">
        <w:t>year terms beginning July 1, 1990, and expiring June 30, 1994. Effective July 1, 2012, the member elected to Seat Thirteen on the board must be elected for two</w:t>
      </w:r>
      <w:r w:rsidR="001D07A6">
        <w:noBreakHyphen/>
      </w:r>
      <w:r w:rsidRPr="00CB4AB8">
        <w:t>year terms beginning July 1, 2012, and expiring June 30, 2014, and the member elected to Seat Fourteen on the board must be elected to fill a four</w:t>
      </w:r>
      <w:r w:rsidR="001D07A6">
        <w:noBreakHyphen/>
      </w:r>
      <w:r w:rsidRPr="00CB4AB8">
        <w:t>year term beginning July 1, 2012, and expiring June 30, 2016. The General Assembly shall hold elections every two years to select successors of the trustees whose four</w:t>
      </w:r>
      <w:r w:rsidR="001D07A6">
        <w:noBreakHyphen/>
      </w:r>
      <w:r w:rsidRPr="00CB4AB8">
        <w:t>year terms are then expiring. Except as otherwise provided in this chapter, no election may be held before April first of the year in which the successor</w:t>
      </w:r>
      <w:r w:rsidR="001D07A6" w:rsidRPr="001D07A6">
        <w:t>’</w:t>
      </w:r>
      <w:r w:rsidRPr="00CB4AB8">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4AB8">
        <w:tab/>
      </w:r>
      <w:r>
        <w:rPr>
          <w:u w:val="single"/>
        </w:rPr>
        <w:t>(F)</w:t>
      </w:r>
      <w:r w:rsidRPr="00DF0F99">
        <w:tab/>
      </w:r>
      <w:r w:rsidRPr="00CB4AB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13.</w:t>
      </w:r>
      <w:r>
        <w:tab/>
      </w:r>
      <w:r w:rsidRPr="00421075">
        <w:t>Section 59</w:t>
      </w:r>
      <w:r w:rsidR="001D07A6">
        <w:noBreakHyphen/>
      </w:r>
      <w:r w:rsidRPr="00421075">
        <w:t>133</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133</w:t>
      </w:r>
      <w:r w:rsidR="001D07A6">
        <w:noBreakHyphen/>
      </w:r>
      <w:r>
        <w:t>10.</w:t>
      </w:r>
      <w:r>
        <w:tab/>
      </w:r>
      <w:r>
        <w:rPr>
          <w:u w:val="single"/>
        </w:rPr>
        <w:t>(A)</w:t>
      </w:r>
      <w:r w:rsidRPr="00DF0F99">
        <w:tab/>
      </w:r>
      <w:r w:rsidRPr="00CB3950">
        <w:t xml:space="preserve">The Board of Trustees for Francis Marion University is composed of the Governor of the State or his </w:t>
      </w:r>
      <w:r w:rsidRPr="00CB3950">
        <w:lastRenderedPageBreak/>
        <w:t>designee, who is an ex officio member of the board</w:t>
      </w:r>
      <w:r>
        <w:rPr>
          <w:u w:val="single"/>
        </w:rPr>
        <w:t>, the student government president, who is an ex officio member of the board</w:t>
      </w:r>
      <w:r w:rsidRPr="00CB3950">
        <w:t>,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(B)</w:t>
      </w:r>
      <w:r w:rsidRPr="00DF0F99">
        <w:tab/>
      </w:r>
      <w:r w:rsidRPr="00CB3950">
        <w:t>Of the fifteen members to be elected, one member must be elected from each congressional district and the remaining eight members must be elected by the General Assembly from the State at large.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(C)</w:t>
      </w:r>
      <w:r w:rsidRPr="00DF0F99">
        <w:tab/>
      </w:r>
      <w:r w:rsidRPr="00CB3950">
        <w:t>The term of office of the at</w:t>
      </w:r>
      <w:r w:rsidR="001D07A6">
        <w:noBreakHyphen/>
      </w:r>
      <w:r w:rsidRPr="00CB3950">
        <w:t>large trustee appointed by the Governor is effective upon certification to the Secretary of State and is coterminous with the term of the Governor appointing him. He shall serve after his term has expired until his successor is appointed and qualifies.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3950">
        <w:tab/>
      </w:r>
      <w:r>
        <w:rPr>
          <w:u w:val="single"/>
        </w:rPr>
        <w:t>(D)</w:t>
      </w:r>
      <w:r w:rsidRPr="00DF0F99">
        <w:tab/>
      </w:r>
      <w:r w:rsidRPr="00CB3950">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3950">
        <w:tab/>
      </w:r>
      <w:r>
        <w:rPr>
          <w:u w:val="single"/>
        </w:rPr>
        <w:t>(E)</w:t>
      </w:r>
      <w:r w:rsidRPr="00DF0F99">
        <w:tab/>
      </w:r>
      <w:r w:rsidRPr="00CB3950">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1D07A6">
        <w:noBreakHyphen/>
      </w:r>
      <w:r w:rsidRPr="00CB3950">
        <w:t>year terms are then expiring. Except as otherwise provided in this chapter, no election may be held before April first of the year in which the successor</w:t>
      </w:r>
      <w:r w:rsidR="001D07A6" w:rsidRPr="001D07A6">
        <w:t>’</w:t>
      </w:r>
      <w:r w:rsidRPr="00CB3950">
        <w:t>s term is to commence. The term of office of an elective trustee commences on the first day of July of the year in which the trustee is elected.</w:t>
      </w:r>
      <w:r>
        <w:t xml:space="preserve"> </w:t>
      </w:r>
      <w:r>
        <w:rPr>
          <w:u w:val="single"/>
        </w:rPr>
        <w:t>The term of the student government president is for the active term of office as president.</w:t>
      </w:r>
      <w:r w:rsidRPr="00CB3950">
        <w:t xml:space="preserve"> If an elective office becomes </w:t>
      </w:r>
      <w:r w:rsidRPr="00CB3950">
        <w:lastRenderedPageBreak/>
        <w:t>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14.</w:t>
      </w:r>
      <w:r>
        <w:tab/>
      </w:r>
      <w:r w:rsidRPr="00421075">
        <w:t>Section 59</w:t>
      </w:r>
      <w:r w:rsidR="001D07A6">
        <w:noBreakHyphen/>
      </w:r>
      <w:r w:rsidRPr="00421075">
        <w:t>135</w:t>
      </w:r>
      <w:r w:rsidR="001D07A6">
        <w:noBreakHyphen/>
      </w:r>
      <w:r w:rsidRPr="00421075">
        <w:t>10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135</w:t>
      </w:r>
      <w:r w:rsidR="001D07A6">
        <w:noBreakHyphen/>
      </w:r>
      <w:r>
        <w:t>10.</w:t>
      </w:r>
      <w:r>
        <w:tab/>
      </w:r>
      <w:r>
        <w:rPr>
          <w:u w:val="single"/>
        </w:rPr>
        <w:t>(A)</w:t>
      </w:r>
      <w:r w:rsidRPr="00DF0F99">
        <w:tab/>
      </w:r>
      <w:r w:rsidRPr="00740DA9">
        <w:t>The Board of Trustees for Lander University is composed of the Governor of the State or his designee, who is an ex officio of the board,</w:t>
      </w:r>
      <w:r>
        <w:t xml:space="preserve"> </w:t>
      </w:r>
      <w:r>
        <w:rPr>
          <w:u w:val="single"/>
        </w:rPr>
        <w:t>the student government president, who is an ex officio member of the board,</w:t>
      </w:r>
      <w:r w:rsidRPr="00740DA9">
        <w:t xml:space="preserve"> 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(B)</w:t>
      </w:r>
      <w:r w:rsidRPr="00DF0F99">
        <w:tab/>
      </w:r>
      <w:r w:rsidRPr="00740DA9">
        <w:t>Of the fifteen members to be elected, one member must be elected from each congressional district and the remaining eight members must be elected by the General Assembly from the State at large.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40DA9">
        <w:tab/>
      </w:r>
      <w:r>
        <w:rPr>
          <w:u w:val="single"/>
        </w:rPr>
        <w:t>(C)</w:t>
      </w:r>
      <w:r w:rsidRPr="00DF0F99">
        <w:tab/>
      </w:r>
      <w:r w:rsidRPr="00740DA9">
        <w:t>The term of office of the at</w:t>
      </w:r>
      <w:r w:rsidR="001D07A6">
        <w:noBreakHyphen/>
      </w:r>
      <w:r w:rsidRPr="00740DA9">
        <w:t>large trustee appointed by the Governor is effective upon certification to the Secretary of State and is coterminous with the term of the Governor appointing him. He shall serve after his term has expired until his successor is appointed and qualifies.</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(D)</w:t>
      </w:r>
      <w:r w:rsidRPr="00DF0F99">
        <w:tab/>
      </w:r>
      <w:r w:rsidRPr="00740DA9">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0DA9">
        <w:tab/>
      </w:r>
      <w:r>
        <w:rPr>
          <w:u w:val="single"/>
        </w:rPr>
        <w:t>(E)</w:t>
      </w:r>
      <w:r w:rsidRPr="00DF0F99">
        <w:tab/>
      </w:r>
      <w:r w:rsidRPr="00740DA9">
        <w:t xml:space="preserve">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transferred to Seat Twelve, the member from former Seat Thirteen is to remain in Seat Thirteen, the member from former Seat Fourteen </w:t>
      </w:r>
      <w:r w:rsidRPr="00740DA9">
        <w:lastRenderedPageBreak/>
        <w:t>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1D07A6">
        <w:noBreakHyphen/>
      </w:r>
      <w:r w:rsidRPr="00740DA9">
        <w:t>year terms are then expiring. Except as otherwise provided in this chapter, no election may be held before April first of the year in which the successor</w:t>
      </w:r>
      <w:r w:rsidR="001D07A6" w:rsidRPr="001D07A6">
        <w:t>’</w:t>
      </w:r>
      <w:r w:rsidRPr="00740DA9">
        <w:t>s term is to commence. The term of office of an elective trustee commences on the first day of July of the year in which the trustee is elected.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A9">
        <w:tab/>
      </w:r>
      <w:r>
        <w:rPr>
          <w:u w:val="single"/>
        </w:rPr>
        <w:t>(F)</w:t>
      </w:r>
      <w:r w:rsidRPr="00DF0F99">
        <w:tab/>
      </w:r>
      <w:r w:rsidRPr="00740DA9">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15.</w:t>
      </w:r>
      <w:r>
        <w:tab/>
      </w:r>
      <w:r w:rsidRPr="00421075">
        <w:t>Section 59</w:t>
      </w:r>
      <w:r w:rsidR="001D07A6">
        <w:noBreakHyphen/>
      </w:r>
      <w:r w:rsidRPr="00421075">
        <w:t>136</w:t>
      </w:r>
      <w:r w:rsidR="001D07A6">
        <w:noBreakHyphen/>
      </w:r>
      <w:r w:rsidRPr="00421075">
        <w:t>1</w:t>
      </w:r>
      <w:r>
        <w:t>1</w:t>
      </w:r>
      <w:r w:rsidRPr="00421075">
        <w:t>0 of the 1976 Code is 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D07A6">
        <w:noBreakHyphen/>
      </w:r>
      <w:r>
        <w:t>136</w:t>
      </w:r>
      <w:r w:rsidR="001D07A6">
        <w:noBreakHyphen/>
      </w:r>
      <w:r>
        <w:t>110.</w:t>
      </w:r>
      <w:r>
        <w:tab/>
      </w:r>
      <w:r>
        <w:rPr>
          <w:u w:val="single"/>
        </w:rPr>
        <w:t>(A)</w:t>
      </w:r>
      <w:r w:rsidRPr="00DF0F99">
        <w:tab/>
      </w:r>
      <w:r w:rsidRPr="00BC7E58">
        <w:t xml:space="preserve">The Board of Trustees for Coastal Carolina University is composed of the Governor of the State or his designee, who is an ex officio member of the board, </w:t>
      </w:r>
      <w:r>
        <w:rPr>
          <w:u w:val="single"/>
        </w:rPr>
        <w:t>the student government president, who is an ex officio member of the board,</w:t>
      </w:r>
      <w:r>
        <w:t xml:space="preserve"> </w:t>
      </w:r>
      <w:r w:rsidRPr="00BC7E58">
        <w:t>and sixteen members, with fifteen of these members to be elected by the General Assembly and one member to be appointed from the State at large by the Governor. The General Assembly shall elect and the Governor shall appoint these members based on merit regardless of race, color, creed, or gender and shall strive to assure that the membership of the board is representative of all citizens of this State.</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C7E58">
        <w:tab/>
      </w:r>
      <w:r>
        <w:rPr>
          <w:u w:val="single"/>
        </w:rPr>
        <w:t>(B)</w:t>
      </w:r>
      <w:r w:rsidRPr="00DF0F99">
        <w:tab/>
      </w:r>
      <w:r w:rsidRPr="00BC7E58">
        <w:t>Of the fifteen members to be elected by the General Assembly, one member must be elected from each congressional district and the remaining eight members must be elected from the State at large.</w:t>
      </w:r>
      <w:r>
        <w:t xml:space="preserve"> </w:t>
      </w:r>
      <w:r>
        <w:rPr>
          <w:u w:val="single"/>
        </w:rPr>
        <w:t>The term of the student government president is for the active term of office as president.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(C)</w:t>
      </w:r>
      <w:r w:rsidRPr="00DF0F99">
        <w:tab/>
      </w:r>
      <w:r w:rsidRPr="00BC7E58">
        <w:t>The term of office of the at</w:t>
      </w:r>
      <w:r w:rsidR="001D07A6">
        <w:noBreakHyphen/>
      </w:r>
      <w:r w:rsidRPr="00BC7E58">
        <w:t>large trustee appointed by the Governor is effective upon certification to the Secretary of State and is coterminous with the term of the Governor appointing him.</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lastRenderedPageBreak/>
        <w:tab/>
      </w:r>
      <w:r>
        <w:rPr>
          <w:u w:val="single"/>
        </w:rPr>
        <w:t>(D)</w:t>
      </w:r>
      <w:r w:rsidRPr="00DF0F99">
        <w:tab/>
      </w:r>
      <w:r w:rsidRPr="00BC7E58">
        <w:t>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(E)</w:t>
      </w:r>
      <w:r w:rsidRPr="00DF0F99">
        <w:tab/>
      </w:r>
      <w:r w:rsidRPr="00BC7E58">
        <w:t>The General Assembly shall elect those members of the board of trustees it elects during its 1993 Session. Members initially elected from Seats One, Three, Five, Seven, Nine, Eleven, Thirteen, and Fifteen shall be elected for two</w:t>
      </w:r>
      <w:r w:rsidR="001D07A6">
        <w:noBreakHyphen/>
      </w:r>
      <w:r w:rsidRPr="00BC7E58">
        <w:t>year terms and members initially elected from Seats Two, Four, Six, Eight, Ten, Twelve, and Fourteen shall be elected for four</w:t>
      </w:r>
      <w:r w:rsidR="001D07A6">
        <w:noBreakHyphen/>
      </w:r>
      <w:r w:rsidRPr="00BC7E58">
        <w:t>year terms. Thereafter, their successors shall each be elected for four</w:t>
      </w:r>
      <w:r w:rsidR="001D07A6">
        <w:noBreakHyphen/>
      </w:r>
      <w:r w:rsidRPr="00BC7E58">
        <w:t>year terms.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(F)</w:t>
      </w:r>
      <w:r w:rsidRPr="00DF0F99">
        <w:tab/>
      </w:r>
      <w:r w:rsidRPr="00BC7E58">
        <w:t>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7E58">
        <w:tab/>
      </w:r>
      <w:r>
        <w:rPr>
          <w:u w:val="single"/>
        </w:rPr>
        <w:t>(G)</w:t>
      </w:r>
      <w:r w:rsidRPr="00DF0F99">
        <w:tab/>
      </w:r>
      <w:r w:rsidRPr="00BC7E58">
        <w:t>The General Assembly shall hold elections every two years to select successors of the trustees whose terms are expiring in that year. Except as otherwise provided in this chapter, no election may be held before April first of the year in which the successor</w:t>
      </w:r>
      <w:r w:rsidR="001D07A6" w:rsidRPr="001D07A6">
        <w:t>’</w:t>
      </w:r>
      <w:r w:rsidRPr="00BC7E58">
        <w:t>s term is to commence. The term of office of an elective trustee commences on the first day of July of the year in which the trustee is elected and all members shall serve until their successors are elected or appointed and qualify.</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E58">
        <w:tab/>
      </w:r>
      <w:r>
        <w:rPr>
          <w:u w:val="single"/>
        </w:rPr>
        <w:t>(H)</w:t>
      </w:r>
      <w:r w:rsidRPr="00DF0F99">
        <w:tab/>
      </w:r>
      <w:r w:rsidRPr="00BC7E58">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421075">
        <w:t>16.</w:t>
      </w:r>
      <w:r>
        <w:tab/>
      </w:r>
      <w:r w:rsidRPr="00421075">
        <w:t>Section 7</w:t>
      </w:r>
      <w:r w:rsidR="001D07A6">
        <w:noBreakHyphen/>
      </w:r>
      <w:r w:rsidRPr="00421075">
        <w:t>5</w:t>
      </w:r>
      <w:r w:rsidR="001D07A6">
        <w:noBreakHyphen/>
      </w:r>
      <w:r w:rsidRPr="00421075">
        <w:t>120 of the 1976 Code</w:t>
      </w:r>
      <w:r>
        <w:t xml:space="preserve"> </w:t>
      </w:r>
      <w:r w:rsidRPr="00421075">
        <w:t>is</w:t>
      </w:r>
      <w:r>
        <w:t xml:space="preserve"> </w:t>
      </w:r>
      <w:r w:rsidRPr="00421075">
        <w:t>amended to read:</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1D07A6">
        <w:noBreakHyphen/>
      </w:r>
      <w:r>
        <w:t>5</w:t>
      </w:r>
      <w:r w:rsidR="001D07A6">
        <w:noBreakHyphen/>
      </w:r>
      <w:r>
        <w:t>120.</w:t>
      </w:r>
      <w:r>
        <w:tab/>
        <w:t>(A)</w:t>
      </w:r>
      <w:r>
        <w:tab/>
      </w:r>
      <w:r w:rsidRPr="00B67AEA">
        <w:t>Every citizen of this State and the United States who applies for registration must be registered if he meets the following qualifications:</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67AEA">
        <w:t>meets the age qualification as provided in Section 4, Article II of the Constitution of this State;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not laboring under disabilities named in the Constitution of 1895 of this State; and</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67AEA">
        <w:t>is a resident in the county and in the polling precinct in which the elector offers to vote.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67AEA">
        <w:t>A person is disqualified from being registered or voting if he:</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7AEA">
        <w:tab/>
      </w:r>
      <w:r w:rsidRPr="00B67AEA">
        <w:tab/>
        <w:t>(1)</w:t>
      </w:r>
      <w:r>
        <w:tab/>
      </w:r>
      <w:r w:rsidRPr="00B67AEA">
        <w:t>is mentally incompetent as adjudicated by a court of competent jurisdiction; or</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67AEA">
        <w:t>is serving a term of imprisonment resulting from a conviction of a crime; or</w:t>
      </w:r>
    </w:p>
    <w:p w:rsidR="00023A9F" w:rsidRPr="0042107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67AEA">
        <w:t>is convicted of a felony or offenses against the election laws, unless the disqualification has been removed by service of the sentence, including probation and parole time unless sooner pardoned.</w:t>
      </w:r>
    </w:p>
    <w:p w:rsidR="00023A9F" w:rsidRPr="008978B5"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78B5">
        <w:rPr>
          <w:u w:val="single"/>
        </w:rPr>
        <w:t>(C)</w:t>
      </w:r>
      <w:r w:rsidRPr="00DF0F99">
        <w:tab/>
      </w:r>
      <w:r w:rsidRPr="008978B5">
        <w:rPr>
          <w:u w:val="single"/>
        </w:rPr>
        <w:t>A college or university student who resides for one fall or spring semester in the community in which he attends a college or a university in this State must be considered qualified as an elector and may register to vote in that community if he meets the other requirements of this section.</w:t>
      </w:r>
      <w:r>
        <w:t>”</w:t>
      </w:r>
    </w:p>
    <w:p w:rsidR="00023A9F"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E0A" w:rsidRDefault="00023A9F" w:rsidP="00023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21075">
        <w:t>17.</w:t>
      </w:r>
      <w:r>
        <w:tab/>
      </w:r>
      <w:r w:rsidRPr="00421075">
        <w:t>This act takes effect July 1, 20</w:t>
      </w:r>
      <w:r>
        <w:t>20</w:t>
      </w:r>
      <w:r w:rsidRPr="00421075">
        <w:t>.</w:t>
      </w:r>
    </w:p>
    <w:p w:rsidR="00762DDA" w:rsidRDefault="001D0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A44" w:rsidRDefault="00600A44" w:rsidP="00600A44">
      <w:pPr>
        <w:suppressAutoHyphens/>
      </w:pPr>
    </w:p>
    <w:sectPr w:rsidR="00600A44" w:rsidSect="00600A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0A" w:rsidRDefault="002E7E0A" w:rsidP="009F0C77">
      <w:r>
        <w:separator/>
      </w:r>
    </w:p>
  </w:endnote>
  <w:endnote w:type="continuationSeparator" w:id="0">
    <w:p w:rsidR="002E7E0A" w:rsidRDefault="002E7E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5F8C22-0397-4457-9735-D9D027F977F4}"/>
    <w:embedBold r:id="rId2" w:fontKey="{9D86D492-530D-4A96-9545-D5550A90B320}"/>
  </w:font>
  <w:font w:name="Calibri">
    <w:panose1 w:val="020F0502020204030204"/>
    <w:charset w:val="00"/>
    <w:family w:val="swiss"/>
    <w:pitch w:val="variable"/>
    <w:sig w:usb0="E0002EFF" w:usb1="C000247B" w:usb2="00000009" w:usb3="00000000" w:csb0="000001FF" w:csb1="00000000"/>
    <w:embedRegular r:id="rId3" w:fontKey="{FC5F3C31-D023-4D35-96F7-92015E4316A4}"/>
  </w:font>
  <w:font w:name="Segoe UI">
    <w:panose1 w:val="020B0502040204020203"/>
    <w:charset w:val="00"/>
    <w:family w:val="swiss"/>
    <w:pitch w:val="variable"/>
    <w:sig w:usb0="E4002EFF" w:usb1="C000E47F" w:usb2="00000009" w:usb3="00000000" w:csb0="000001FF" w:csb1="00000000"/>
    <w:embedRegular r:id="rId4" w:fontKey="{69C6B25A-EEB2-4A1E-8C92-361B1A61A3E6}"/>
  </w:font>
  <w:font w:name="Cambria">
    <w:panose1 w:val="02040503050406030204"/>
    <w:charset w:val="00"/>
    <w:family w:val="roman"/>
    <w:pitch w:val="variable"/>
    <w:sig w:usb0="E00006FF" w:usb1="420024FF" w:usb2="02000000" w:usb3="00000000" w:csb0="0000019F" w:csb1="00000000"/>
    <w:embedRegular r:id="rId5" w:fontKey="{B63AEBE2-C754-4CD1-8041-5A67AC8937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DDA" w:rsidRPr="00600A44" w:rsidRDefault="00600A44" w:rsidP="00600A44">
    <w:pPr>
      <w:pStyle w:val="Footer"/>
      <w:tabs>
        <w:tab w:val="clear" w:pos="4680"/>
        <w:tab w:val="clear" w:pos="9360"/>
        <w:tab w:val="center" w:pos="2995"/>
      </w:tabs>
      <w:spacing w:before="120"/>
    </w:pPr>
    <w:r>
      <w:t>[937]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0A" w:rsidRDefault="002E7E0A" w:rsidP="009F0C77">
      <w:r>
        <w:separator/>
      </w:r>
    </w:p>
  </w:footnote>
  <w:footnote w:type="continuationSeparator" w:id="0">
    <w:p w:rsidR="002E7E0A" w:rsidRDefault="002E7E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50WAB20"/>
    <w:docVar w:name="CoverBillType" w:val="b"/>
    <w:docVar w:name="DocPath" w:val="L:\Council\bills\AGM\\19650WAB20.DOCX"/>
    <w:docVar w:name="dvBillNumber" w:val="937"/>
    <w:docVar w:name="dvBillNumberPrefix" w:val="S. "/>
    <w:docVar w:name="dvOriginalBody" w:val="Senate"/>
    <w:docVar w:name="dvSteno" w:val="AGM\"/>
    <w:docVar w:name="NameofBody" w:val="s"/>
    <w:docVar w:name="vGroup2" w:val="Council"/>
  </w:docVars>
  <w:rsids>
    <w:rsidRoot w:val="002E7E0A"/>
    <w:rsid w:val="00023A9F"/>
    <w:rsid w:val="000263D9"/>
    <w:rsid w:val="00026C9A"/>
    <w:rsid w:val="00034FC5"/>
    <w:rsid w:val="000965A1"/>
    <w:rsid w:val="000C487D"/>
    <w:rsid w:val="000E1785"/>
    <w:rsid w:val="000F39F2"/>
    <w:rsid w:val="001023A4"/>
    <w:rsid w:val="0010776B"/>
    <w:rsid w:val="00133E66"/>
    <w:rsid w:val="00134ACF"/>
    <w:rsid w:val="00144E15"/>
    <w:rsid w:val="001A4A62"/>
    <w:rsid w:val="001A681E"/>
    <w:rsid w:val="001D07A6"/>
    <w:rsid w:val="001D08F2"/>
    <w:rsid w:val="002037CA"/>
    <w:rsid w:val="002047A2"/>
    <w:rsid w:val="002321B6"/>
    <w:rsid w:val="0023696B"/>
    <w:rsid w:val="00250967"/>
    <w:rsid w:val="002759C5"/>
    <w:rsid w:val="00277DEE"/>
    <w:rsid w:val="00280D88"/>
    <w:rsid w:val="00294ABE"/>
    <w:rsid w:val="002A3EB4"/>
    <w:rsid w:val="002E7E0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4392"/>
    <w:rsid w:val="005C5AC4"/>
    <w:rsid w:val="00600A4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2DD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63E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0215"/>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2E5B27-9AE7-4850-B03D-6DC8574A5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4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F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67B66-2A1D-4D52-9BDC-BA2B72345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16</Pages>
  <Words>6392</Words>
  <Characters>31199</Characters>
  <Application>Microsoft Office Word</Application>
  <DocSecurity>0</DocSecurity>
  <Lines>672</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937 Text of Previous Version (Jan. 14, 2020) - South Carolina Legislature Online</dc:title>
  <dc:subject/>
  <dc:creator>Angie Morgan</dc:creator>
  <cp:keywords/>
  <dc:description/>
  <cp:lastModifiedBy>S Wilson</cp:lastModifiedBy>
  <cp:revision>2</cp:revision>
  <cp:lastPrinted>2019-12-10T19:31:00Z</cp:lastPrinted>
  <dcterms:created xsi:type="dcterms:W3CDTF">2020-01-14T18:30:00Z</dcterms:created>
  <dcterms:modified xsi:type="dcterms:W3CDTF">2020-01-14T18:30:00Z</dcterms:modified>
</cp:coreProperties>
</file>