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53A" w:rsidRDefault="0062353A" w:rsidP="00ED3E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ED3E81" w:rsidRDefault="00ED3E81" w:rsidP="00ED3E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3E81" w:rsidRDefault="00ED3E81" w:rsidP="00ED3E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3E81" w:rsidRDefault="00ED3E81" w:rsidP="00ED3E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3E81" w:rsidRDefault="00ED3E81" w:rsidP="00ED3E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3E81" w:rsidRDefault="00ED3E81" w:rsidP="00ED3E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3E81" w:rsidRDefault="00ED3E81" w:rsidP="00ED3E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2B2F" w:rsidRDefault="00452B2F" w:rsidP="00452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3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505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27A6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58</w:t>
      </w:r>
      <w:r w:rsidR="000141A8">
        <w:noBreakHyphen/>
      </w:r>
      <w:r>
        <w:t>3</w:t>
      </w:r>
      <w:r w:rsidR="000141A8">
        <w:noBreakHyphen/>
      </w:r>
      <w:r>
        <w:t>280, CODE OF LAWS OF SOUTH CAROLINA, 1976, RELATING TO THE PROHIBITION OF A FORMER PUBLIC SERVICE COMMISSIONER FROM BEING EMPLOYED OR RETAINED FOR A PERIOD OF ONE YEAR FOLLOWING HIS SERVICE AS A COMMISSIONER, SO AS TO EXTEND THAT PROHIBITION TO A F</w:t>
      </w:r>
      <w:r w:rsidR="00521205">
        <w:t>OUR</w:t>
      </w:r>
      <w:r w:rsidR="00D83215">
        <w:t>-</w:t>
      </w:r>
      <w:r>
        <w:t>YEAR PERIOD.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505B" w:rsidRDefault="003850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8505B" w:rsidRDefault="003850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7A67" w:rsidRDefault="0038505B" w:rsidP="00A27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27A67">
        <w:t>Section 58</w:t>
      </w:r>
      <w:r w:rsidR="000141A8">
        <w:noBreakHyphen/>
      </w:r>
      <w:r w:rsidR="00A27A67">
        <w:t>3</w:t>
      </w:r>
      <w:r w:rsidR="000141A8">
        <w:noBreakHyphen/>
      </w:r>
      <w:r w:rsidR="00A27A67">
        <w:t>280 of the 1976 Code is amended to read:</w:t>
      </w:r>
    </w:p>
    <w:p w:rsidR="00A27A67" w:rsidRDefault="00A27A67" w:rsidP="00A27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05B" w:rsidRDefault="00A27A67" w:rsidP="00A27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58</w:t>
      </w:r>
      <w:r w:rsidR="000141A8">
        <w:noBreakHyphen/>
      </w:r>
      <w:r>
        <w:t>3</w:t>
      </w:r>
      <w:r w:rsidR="000141A8">
        <w:noBreakHyphen/>
      </w:r>
      <w:r>
        <w:t>280.</w:t>
      </w:r>
      <w:r>
        <w:tab/>
      </w:r>
      <w:r w:rsidRPr="00614198">
        <w:t xml:space="preserve">A commissioner </w:t>
      </w:r>
      <w:r w:rsidRPr="00136E1F">
        <w:rPr>
          <w:strike/>
        </w:rPr>
        <w:t>must</w:t>
      </w:r>
      <w:r w:rsidRPr="00614198">
        <w:t xml:space="preserve"> </w:t>
      </w:r>
      <w:r>
        <w:rPr>
          <w:u w:val="single"/>
        </w:rPr>
        <w:t>may</w:t>
      </w:r>
      <w:r>
        <w:t xml:space="preserve"> </w:t>
      </w:r>
      <w:r w:rsidRPr="00614198">
        <w:t xml:space="preserve">not be employed or retained by a public utility for a period of at least </w:t>
      </w:r>
      <w:r w:rsidRPr="00136E1F">
        <w:rPr>
          <w:strike/>
        </w:rPr>
        <w:t>one year</w:t>
      </w:r>
      <w:r>
        <w:t xml:space="preserve"> </w:t>
      </w:r>
      <w:r>
        <w:rPr>
          <w:u w:val="single"/>
        </w:rPr>
        <w:t>f</w:t>
      </w:r>
      <w:r w:rsidR="001B1919">
        <w:rPr>
          <w:u w:val="single"/>
        </w:rPr>
        <w:t>our</w:t>
      </w:r>
      <w:r>
        <w:rPr>
          <w:u w:val="single"/>
        </w:rPr>
        <w:t xml:space="preserve"> years</w:t>
      </w:r>
      <w:r w:rsidRPr="00614198">
        <w:t xml:space="preserve"> following his service as a commissioner.  A person who violates this provision is guilty of a misdemeanor and, upon conviction, must be fined not more than five thousand dollars or be imprisoned for n</w:t>
      </w:r>
      <w:r>
        <w:t>ot more than one year, or both.”</w:t>
      </w:r>
    </w:p>
    <w:p w:rsidR="0038505B" w:rsidRDefault="003850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05B" w:rsidRDefault="003850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27A67">
        <w:t>2</w:t>
      </w:r>
      <w:r>
        <w:t>.</w:t>
      </w:r>
      <w:r>
        <w:tab/>
        <w:t>This act takes effect upon approval by the Governor.</w:t>
      </w:r>
    </w:p>
    <w:p w:rsidR="00BB4485" w:rsidRDefault="000141A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353A" w:rsidRDefault="0062353A" w:rsidP="0062353A">
      <w:pPr>
        <w:suppressAutoHyphens/>
      </w:pPr>
    </w:p>
    <w:sectPr w:rsidR="0062353A" w:rsidSect="0062353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505B" w:rsidRDefault="0038505B" w:rsidP="009F0C77">
      <w:r>
        <w:separator/>
      </w:r>
    </w:p>
  </w:endnote>
  <w:endnote w:type="continuationSeparator" w:id="0">
    <w:p w:rsidR="0038505B" w:rsidRDefault="003850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CF7E9D6-B51F-4191-8C11-E3EB6595596F}"/>
    <w:embedBold r:id="rId2" w:fontKey="{121A75D1-210F-42BA-B6B2-E10A397B67E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0E977B6-D5B1-44DD-921E-283D97850E9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CA94466-99C4-49DD-B736-AA68354599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C7E9C82-4A83-4DDE-9CFD-BE48C890F8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4485" w:rsidRPr="0062353A" w:rsidRDefault="0062353A" w:rsidP="006235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505B" w:rsidRDefault="0038505B" w:rsidP="009F0C77">
      <w:r>
        <w:separator/>
      </w:r>
    </w:p>
  </w:footnote>
  <w:footnote w:type="continuationSeparator" w:id="0">
    <w:p w:rsidR="0038505B" w:rsidRDefault="003850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656ZW20"/>
    <w:docVar w:name="CoverBillType" w:val="b"/>
    <w:docVar w:name="DocPath" w:val="L:\Council\bills\CC\15656ZW20.DOCX"/>
    <w:docVar w:name="dvBillNumber" w:val="947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38505B"/>
    <w:rsid w:val="000141A8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B1919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505B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52B2F"/>
    <w:rsid w:val="00461588"/>
    <w:rsid w:val="004809EE"/>
    <w:rsid w:val="004A6A9C"/>
    <w:rsid w:val="004B2A8B"/>
    <w:rsid w:val="00511EE9"/>
    <w:rsid w:val="00521205"/>
    <w:rsid w:val="00521E00"/>
    <w:rsid w:val="00577C6C"/>
    <w:rsid w:val="0058501B"/>
    <w:rsid w:val="005C5AC4"/>
    <w:rsid w:val="0061228A"/>
    <w:rsid w:val="006215AA"/>
    <w:rsid w:val="0062353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12D14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1E95"/>
    <w:rsid w:val="00834A12"/>
    <w:rsid w:val="00872729"/>
    <w:rsid w:val="008C3A22"/>
    <w:rsid w:val="008F4429"/>
    <w:rsid w:val="00932670"/>
    <w:rsid w:val="009352BB"/>
    <w:rsid w:val="00990668"/>
    <w:rsid w:val="009B397B"/>
    <w:rsid w:val="009F0C77"/>
    <w:rsid w:val="009F4DD1"/>
    <w:rsid w:val="00A27A67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4485"/>
    <w:rsid w:val="00BB6347"/>
    <w:rsid w:val="00BD2134"/>
    <w:rsid w:val="00BE5A4A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83215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D3E81"/>
    <w:rsid w:val="00EF3EEE"/>
    <w:rsid w:val="00F00472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754747-2F7A-4674-85D5-993FC967C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41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1A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354A2-0C54-4EE1-AFCF-8DD8578B0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7631385</Template>
  <TotalTime>0</TotalTime>
  <Pages>1</Pages>
  <Words>153</Words>
  <Characters>720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947 Text of Previous Version (Dec. 11, 2019) - South Carolina Legislature Online</dc:title>
  <dc:subject/>
  <dc:creator>Chris Charlton</dc:creator>
  <cp:keywords/>
  <dc:description/>
  <cp:lastModifiedBy>S Wilson</cp:lastModifiedBy>
  <cp:revision>2</cp:revision>
  <cp:lastPrinted>2019-12-06T16:35:00Z</cp:lastPrinted>
  <dcterms:created xsi:type="dcterms:W3CDTF">2019-12-11T20:42:00Z</dcterms:created>
  <dcterms:modified xsi:type="dcterms:W3CDTF">2019-12-11T20:42:00Z</dcterms:modified>
</cp:coreProperties>
</file>