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E48" w:rsidRPr="00522CE0" w:rsidRDefault="00365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91676">
        <w:rPr>
          <w:rFonts w:eastAsia="Times New Roman"/>
          <w:b/>
          <w:sz w:val="30"/>
          <w:szCs w:val="30"/>
        </w:rPr>
        <w:t xml:space="preserve">SENATE </w:t>
      </w:r>
      <w:r w:rsidR="00EC05EE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2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JEAN WILLIAMS FOR HER MANY YEARS OF SERVICE WITH</w:t>
      </w:r>
      <w:r w:rsidR="004E37BD">
        <w:rPr>
          <w:rFonts w:eastAsia="Times New Roman"/>
        </w:rPr>
        <w:t xml:space="preserve"> </w:t>
      </w:r>
      <w:r w:rsidR="004E37BD" w:rsidRPr="00134C20">
        <w:t>EMMANUEL UNITED METHODIS</w:t>
      </w:r>
      <w:r w:rsidR="004E37BD">
        <w:t>T CHURCH SOUP KITCHEN</w:t>
      </w:r>
      <w:r w:rsidR="004E37B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91676" w:rsidRDefault="00391676" w:rsidP="003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Jean Williams for her valuable service to her community; and</w:t>
      </w:r>
    </w:p>
    <w:p w:rsidR="00391676" w:rsidRDefault="00391676" w:rsidP="003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FD0" w:rsidRDefault="003B5FD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 xml:space="preserve">Whereas, </w:t>
      </w:r>
      <w:r w:rsidR="00712FF6">
        <w:rPr>
          <w:rFonts w:eastAsia="Times New Roman"/>
        </w:rPr>
        <w:t xml:space="preserve">with a long history of service to her community, </w:t>
      </w:r>
      <w:r w:rsidR="004E37BD">
        <w:t xml:space="preserve">Jean Williams </w:t>
      </w:r>
      <w:r w:rsidR="00712FF6">
        <w:t xml:space="preserve">initially </w:t>
      </w:r>
      <w:r w:rsidR="00B7698F" w:rsidRPr="00134C20">
        <w:t>volunteer</w:t>
      </w:r>
      <w:r w:rsidR="00B7698F">
        <w:t>ed with</w:t>
      </w:r>
      <w:r w:rsidR="00B7698F" w:rsidRPr="00134C20">
        <w:t xml:space="preserve"> </w:t>
      </w:r>
      <w:r w:rsidR="004E37BD" w:rsidRPr="00134C20">
        <w:t>Emmanuel United Methodis</w:t>
      </w:r>
      <w:r w:rsidR="004E37BD">
        <w:t>t Church Soup Kitchen</w:t>
      </w:r>
      <w:r w:rsidR="00B7698F">
        <w:rPr>
          <w:rFonts w:eastAsia="Times New Roman"/>
        </w:rPr>
        <w:t xml:space="preserve"> </w:t>
      </w:r>
      <w:r w:rsidR="004E37BD">
        <w:rPr>
          <w:rFonts w:eastAsia="Times New Roman"/>
        </w:rPr>
        <w:t xml:space="preserve">from its opening </w:t>
      </w:r>
      <w:r w:rsidR="00B7698F" w:rsidRPr="00134C20">
        <w:t xml:space="preserve">in 1982 </w:t>
      </w:r>
      <w:r w:rsidR="00170CA4">
        <w:t>until</w:t>
      </w:r>
      <w:r w:rsidR="00B7698F" w:rsidRPr="00134C20">
        <w:t xml:space="preserve"> 1992</w:t>
      </w:r>
      <w:r w:rsidR="00684F80">
        <w:t xml:space="preserve">. Following a fourteen-year hiatus, </w:t>
      </w:r>
      <w:r w:rsidR="009C1499">
        <w:t>she</w:t>
      </w:r>
      <w:r w:rsidR="00684F80">
        <w:t xml:space="preserve"> </w:t>
      </w:r>
      <w:r w:rsidR="004E37BD">
        <w:t xml:space="preserve">ultimately </w:t>
      </w:r>
      <w:r w:rsidR="00B7698F">
        <w:t>return</w:t>
      </w:r>
      <w:r w:rsidR="007251ED">
        <w:t>ed</w:t>
      </w:r>
      <w:r w:rsidR="00B7698F">
        <w:t xml:space="preserve"> to take the reins</w:t>
      </w:r>
      <w:r w:rsidR="004E37BD">
        <w:t xml:space="preserve"> in 2006</w:t>
      </w:r>
      <w:r w:rsidR="00684F80">
        <w:t xml:space="preserve"> and</w:t>
      </w:r>
      <w:r w:rsidR="00B7698F">
        <w:t xml:space="preserve"> has</w:t>
      </w:r>
      <w:r w:rsidR="006D63A3" w:rsidRPr="00134C20">
        <w:t xml:space="preserve"> been cooking for and serving the needy</w:t>
      </w:r>
      <w:r w:rsidR="004E37BD">
        <w:t xml:space="preserve"> since that time</w:t>
      </w:r>
      <w:r w:rsidR="001C271F">
        <w:t>; and</w:t>
      </w:r>
    </w:p>
    <w:p w:rsidR="001C271F" w:rsidRPr="00134C2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8F74B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under her supervision, the k</w:t>
      </w:r>
      <w:r w:rsidRPr="00134C20">
        <w:t>itchen provides free hot meals to anyone who is in need</w:t>
      </w:r>
      <w:r>
        <w:t xml:space="preserve"> every weekday, and c</w:t>
      </w:r>
      <w:r w:rsidRPr="00134C20">
        <w:t>hurches take turns handing out bag lu</w:t>
      </w:r>
      <w:r>
        <w:t>nches on weekends; and</w:t>
      </w:r>
    </w:p>
    <w:p w:rsidR="008F74B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684F80" w:rsidRDefault="00684F8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 native of</w:t>
      </w:r>
      <w:r w:rsidRPr="00134C20">
        <w:t xml:space="preserve"> Mississippi</w:t>
      </w:r>
      <w:r>
        <w:t>, Mrs. Williams</w:t>
      </w:r>
      <w:r w:rsidRPr="00134C20">
        <w:t xml:space="preserve"> </w:t>
      </w:r>
      <w:r>
        <w:t>learned</w:t>
      </w:r>
      <w:r w:rsidRPr="00134C20">
        <w:t xml:space="preserve"> to co</w:t>
      </w:r>
      <w:r>
        <w:t xml:space="preserve">ok for large groups when </w:t>
      </w:r>
      <w:r w:rsidRPr="00134C20">
        <w:t>cook</w:t>
      </w:r>
      <w:r>
        <w:t>ing</w:t>
      </w:r>
      <w:r w:rsidRPr="00134C20">
        <w:t xml:space="preserve"> for her family</w:t>
      </w:r>
      <w:r>
        <w:t>, and she models the Emmanuel United Methodist Church Soup Kitchen after this idea of a “family kitchen”; and</w:t>
      </w:r>
    </w:p>
    <w:p w:rsidR="00684F80" w:rsidRPr="00134C20" w:rsidRDefault="00684F8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70CA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</w:t>
      </w:r>
      <w:r w:rsidR="00170CA4">
        <w:t xml:space="preserve"> Mrs. Williams knows all </w:t>
      </w:r>
      <w:r w:rsidR="00DD575B">
        <w:t xml:space="preserve">the </w:t>
      </w:r>
      <w:r w:rsidR="00170CA4">
        <w:t xml:space="preserve">people </w:t>
      </w:r>
      <w:r w:rsidR="00DD575B">
        <w:t xml:space="preserve">whom </w:t>
      </w:r>
      <w:r w:rsidR="00170CA4">
        <w:t xml:space="preserve">she serves, </w:t>
      </w:r>
      <w:r w:rsidR="00684F80">
        <w:t>including</w:t>
      </w:r>
      <w:r w:rsidR="00170CA4">
        <w:t xml:space="preserve"> their names</w:t>
      </w:r>
      <w:r w:rsidR="00684F80">
        <w:t>,</w:t>
      </w:r>
      <w:r w:rsidR="00170CA4">
        <w:t xml:space="preserve"> personalities</w:t>
      </w:r>
      <w:r w:rsidR="00684F80">
        <w:t>, and</w:t>
      </w:r>
      <w:r w:rsidR="00170CA4">
        <w:t xml:space="preserve"> situations</w:t>
      </w:r>
      <w:r w:rsidR="00DD575B">
        <w:t xml:space="preserve">. She </w:t>
      </w:r>
      <w:r w:rsidR="00DD575B" w:rsidRPr="00134C20">
        <w:t>provides</w:t>
      </w:r>
      <w:r w:rsidR="00DD575B">
        <w:t xml:space="preserve"> a generous serving t</w:t>
      </w:r>
      <w:r w:rsidR="00684F80">
        <w:t xml:space="preserve">o </w:t>
      </w:r>
      <w:r w:rsidR="00B96DBD">
        <w:t>each of them and always</w:t>
      </w:r>
      <w:r w:rsidR="00684F80">
        <w:t xml:space="preserve"> </w:t>
      </w:r>
      <w:r w:rsidR="00657322">
        <w:t>greets them</w:t>
      </w:r>
      <w:r w:rsidR="00DD575B">
        <w:t xml:space="preserve"> with compassion. The kitchen doesn’t </w:t>
      </w:r>
      <w:r w:rsidR="00684F80">
        <w:t>discriminate among</w:t>
      </w:r>
      <w:r w:rsidR="00170CA4">
        <w:t xml:space="preserve"> the homeless,</w:t>
      </w:r>
      <w:r w:rsidR="00170CA4" w:rsidRPr="00134C20">
        <w:t xml:space="preserve"> </w:t>
      </w:r>
      <w:r w:rsidR="00170CA4">
        <w:t>jobless, down</w:t>
      </w:r>
      <w:r w:rsidR="00A50957">
        <w:noBreakHyphen/>
      </w:r>
      <w:r w:rsidR="00170CA4">
        <w:t>on</w:t>
      </w:r>
      <w:r w:rsidR="00A50957">
        <w:noBreakHyphen/>
      </w:r>
      <w:r w:rsidR="00170CA4">
        <w:t>their</w:t>
      </w:r>
      <w:r w:rsidR="00A50957">
        <w:noBreakHyphen/>
      </w:r>
      <w:r w:rsidR="00170CA4">
        <w:t>luck,</w:t>
      </w:r>
      <w:r w:rsidR="00170CA4" w:rsidRPr="00134C20">
        <w:t xml:space="preserve"> transient, poor,</w:t>
      </w:r>
      <w:r w:rsidR="00684F80">
        <w:t xml:space="preserve"> or</w:t>
      </w:r>
      <w:r w:rsidR="00DD575B">
        <w:t xml:space="preserve"> </w:t>
      </w:r>
      <w:r w:rsidR="00E76F19">
        <w:t xml:space="preserve">those </w:t>
      </w:r>
      <w:r w:rsidR="00170CA4" w:rsidRPr="00134C20">
        <w:t xml:space="preserve">who </w:t>
      </w:r>
      <w:r w:rsidR="00684F80">
        <w:t xml:space="preserve">simply </w:t>
      </w:r>
      <w:r w:rsidR="00170CA4" w:rsidRPr="00134C20">
        <w:t>don’t have car</w:t>
      </w:r>
      <w:r w:rsidR="00684F80">
        <w:t>s</w:t>
      </w:r>
      <w:r w:rsidR="00170CA4" w:rsidRPr="00134C20">
        <w:t xml:space="preserve"> to get to a grocery store</w:t>
      </w:r>
      <w:r w:rsidR="00170CA4">
        <w:t>; and</w:t>
      </w:r>
    </w:p>
    <w:p w:rsidR="00170CA4" w:rsidRPr="00134C20" w:rsidRDefault="00170CA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FD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Whereas,</w:t>
      </w:r>
      <w:r w:rsidR="002B4526">
        <w:t xml:space="preserve"> </w:t>
      </w:r>
      <w:r w:rsidR="00DD575B">
        <w:t xml:space="preserve">as a </w:t>
      </w:r>
      <w:r w:rsidR="00684F80">
        <w:t>component</w:t>
      </w:r>
      <w:r w:rsidR="00DD575B">
        <w:t xml:space="preserve"> of </w:t>
      </w:r>
      <w:r w:rsidR="00684F80">
        <w:t>this</w:t>
      </w:r>
      <w:r w:rsidR="00DD575B">
        <w:t xml:space="preserve"> compassionate </w:t>
      </w:r>
      <w:r w:rsidR="00684F80">
        <w:t>model of service</w:t>
      </w:r>
      <w:r w:rsidR="00DD575B">
        <w:t xml:space="preserve">, </w:t>
      </w:r>
      <w:r w:rsidR="008C28DB">
        <w:t xml:space="preserve">Mrs. </w:t>
      </w:r>
      <w:r w:rsidR="002B4526">
        <w:t>Williams</w:t>
      </w:r>
      <w:r>
        <w:t xml:space="preserve"> </w:t>
      </w:r>
      <w:r w:rsidR="00DD575B">
        <w:t xml:space="preserve">also </w:t>
      </w:r>
      <w:r w:rsidR="00B7698F">
        <w:t>provides</w:t>
      </w:r>
      <w:r w:rsidR="003B5FD0" w:rsidRPr="00134C20">
        <w:t xml:space="preserve"> </w:t>
      </w:r>
      <w:r w:rsidR="002B4526">
        <w:t>meal options</w:t>
      </w:r>
      <w:r w:rsidR="00265378">
        <w:t xml:space="preserve"> </w:t>
      </w:r>
      <w:r w:rsidR="00684F80">
        <w:t>for</w:t>
      </w:r>
      <w:r w:rsidR="00B7698F">
        <w:t xml:space="preserve"> those who may </w:t>
      </w:r>
      <w:r w:rsidR="006D7900">
        <w:t>dis</w:t>
      </w:r>
      <w:r w:rsidR="00B7698F">
        <w:t xml:space="preserve">like or be unable to eat </w:t>
      </w:r>
      <w:r w:rsidR="006D7900">
        <w:t xml:space="preserve">certain options, even </w:t>
      </w:r>
      <w:r w:rsidR="00B7698F">
        <w:t xml:space="preserve">bringing </w:t>
      </w:r>
      <w:r w:rsidR="006D7900">
        <w:t>food</w:t>
      </w:r>
      <w:r w:rsidR="00B7698F">
        <w:t xml:space="preserve"> that she</w:t>
      </w:r>
      <w:r w:rsidR="00F553A6">
        <w:t xml:space="preserve"> ha</w:t>
      </w:r>
      <w:r w:rsidR="006D7900">
        <w:t>s prepared</w:t>
      </w:r>
      <w:r w:rsidR="00B7698F">
        <w:t xml:space="preserve"> </w:t>
      </w:r>
      <w:r w:rsidR="006D7900">
        <w:t xml:space="preserve">beforehand </w:t>
      </w:r>
      <w:r w:rsidR="00B7698F">
        <w:t>at home</w:t>
      </w:r>
      <w:r>
        <w:t>; and</w:t>
      </w:r>
    </w:p>
    <w:p w:rsidR="001C271F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FD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78286B">
        <w:t xml:space="preserve">Mrs. Williams </w:t>
      </w:r>
      <w:r w:rsidR="00684F80">
        <w:t xml:space="preserve">runs her kitchen efficiently, </w:t>
      </w:r>
      <w:r w:rsidR="0078286B">
        <w:t>ensur</w:t>
      </w:r>
      <w:r w:rsidR="00684F80">
        <w:t>ing</w:t>
      </w:r>
      <w:r w:rsidR="00B96DBD">
        <w:t xml:space="preserve"> that everything is in order and nothing is wasted</w:t>
      </w:r>
      <w:r w:rsidR="0078286B">
        <w:t xml:space="preserve">. She </w:t>
      </w:r>
      <w:r w:rsidR="006D7900" w:rsidRPr="00134C20">
        <w:t>washes and reus</w:t>
      </w:r>
      <w:r w:rsidR="006D7900">
        <w:t xml:space="preserve">es serving trays and containers, </w:t>
      </w:r>
      <w:r w:rsidR="0078286B">
        <w:t xml:space="preserve">sets </w:t>
      </w:r>
      <w:r>
        <w:t>f</w:t>
      </w:r>
      <w:r w:rsidR="003B5FD0" w:rsidRPr="00134C20">
        <w:t>oldable chairs and tables even</w:t>
      </w:r>
      <w:r w:rsidR="00684F80">
        <w:t>ly</w:t>
      </w:r>
      <w:r w:rsidR="003B5FD0" w:rsidRPr="00134C20">
        <w:t xml:space="preserve"> and neat</w:t>
      </w:r>
      <w:r w:rsidR="00684F80">
        <w:t>ly</w:t>
      </w:r>
      <w:r w:rsidR="0078286B">
        <w:t>, counts p</w:t>
      </w:r>
      <w:r w:rsidR="003B5FD0" w:rsidRPr="00134C20">
        <w:t>lates</w:t>
      </w:r>
      <w:r w:rsidR="0078286B">
        <w:t>, and even sends home food waste with a</w:t>
      </w:r>
      <w:r w:rsidR="003B5FD0" w:rsidRPr="00134C20">
        <w:t xml:space="preserve"> volunteer for compost</w:t>
      </w:r>
      <w:r w:rsidR="00684F80">
        <w:t>ing</w:t>
      </w:r>
      <w:r>
        <w:t>; and</w:t>
      </w:r>
    </w:p>
    <w:p w:rsidR="001C271F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91676">
        <w:rPr>
          <w:rFonts w:eastAsia="Times New Roman"/>
        </w:rPr>
        <w:t>t</w:t>
      </w:r>
      <w:r w:rsidR="00391676">
        <w:rPr>
          <w:color w:val="000000" w:themeColor="text1"/>
          <w:szCs w:val="23"/>
          <w:u w:color="000000" w:themeColor="text1"/>
        </w:rPr>
        <w:t>he members of the South Carolina Senate greatly appreciate her</w:t>
      </w:r>
      <w:r w:rsidR="0078286B">
        <w:rPr>
          <w:rFonts w:eastAsia="Times New Roman"/>
        </w:rPr>
        <w:t xml:space="preserve"> unfailing compassion</w:t>
      </w:r>
      <w:r w:rsidR="00B96DBD">
        <w:rPr>
          <w:rFonts w:eastAsia="Times New Roman"/>
        </w:rPr>
        <w:t>, incredible leadership,</w:t>
      </w:r>
      <w:r w:rsidR="0078286B">
        <w:rPr>
          <w:rFonts w:eastAsia="Times New Roman"/>
        </w:rPr>
        <w:t xml:space="preserve"> and dedicated service </w:t>
      </w:r>
      <w:r w:rsidR="00B96DBD">
        <w:rPr>
          <w:rFonts w:eastAsia="Times New Roman"/>
        </w:rPr>
        <w:t>to her community</w:t>
      </w:r>
      <w:r>
        <w:rPr>
          <w:rFonts w:eastAsia="Times New Roman"/>
        </w:rPr>
        <w:t>.  Now, therefore,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391676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91676">
        <w:rPr>
          <w:rFonts w:eastAsia="Times New Roman"/>
        </w:rPr>
        <w:t xml:space="preserve">the members of the South Carolina Senate, by this resolution, honor and recognize </w:t>
      </w:r>
      <w:r w:rsidR="0078286B">
        <w:rPr>
          <w:rFonts w:eastAsia="Times New Roman"/>
        </w:rPr>
        <w:t xml:space="preserve">Jean Williams for her many years of service with </w:t>
      </w:r>
      <w:r w:rsidR="004E37BD" w:rsidRPr="00134C20">
        <w:t>Emmanuel United Methodis</w:t>
      </w:r>
      <w:r w:rsidR="004E37BD">
        <w:t>t Church Soup Kitchen</w:t>
      </w:r>
      <w:r>
        <w:rPr>
          <w:rFonts w:eastAsia="Times New Roman"/>
        </w:rPr>
        <w:t>.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Pr="00522CE0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4526">
        <w:rPr>
          <w:rFonts w:eastAsia="Times New Roman"/>
        </w:rPr>
        <w:t>Jean Williams</w:t>
      </w:r>
      <w:r>
        <w:rPr>
          <w:rFonts w:eastAsia="Times New Roman"/>
        </w:rPr>
        <w:t>.</w:t>
      </w:r>
    </w:p>
    <w:p w:rsidR="004433DA" w:rsidRDefault="00A509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5E48" w:rsidRDefault="00365E48" w:rsidP="00365E48">
      <w:pPr>
        <w:suppressAutoHyphens/>
        <w:jc w:val="both"/>
        <w:rPr>
          <w:rFonts w:eastAsia="Times New Roman"/>
        </w:rPr>
      </w:pPr>
    </w:p>
    <w:sectPr w:rsidR="00365E48" w:rsidSect="00365E4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CA4" w:rsidRDefault="00170CA4" w:rsidP="00522CE0">
      <w:r>
        <w:separator/>
      </w:r>
    </w:p>
  </w:endnote>
  <w:endnote w:type="continuationSeparator" w:id="0">
    <w:p w:rsidR="00170CA4" w:rsidRDefault="00170C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697F9C-97FF-4897-9A36-D589161767E6}"/>
    <w:embedBold r:id="rId2" w:fontKey="{1354FAC9-4B04-4157-8D4A-42B6FA52AA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0B0922-E35A-4F2A-BF3B-CC8E97F6D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257A6C-2427-4C3B-A4B4-E28D94C54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3DA" w:rsidRPr="00365E48" w:rsidRDefault="00365E48" w:rsidP="00365E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CA4" w:rsidRDefault="00170CA4" w:rsidP="00522CE0">
      <w:r>
        <w:separator/>
      </w:r>
    </w:p>
  </w:footnote>
  <w:footnote w:type="continuationSeparator" w:id="0">
    <w:p w:rsidR="00170CA4" w:rsidRDefault="00170C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JEAN.KMM.JTM"/>
    <w:docVar w:name="CoverAttorneyInitials" w:val="KMM"/>
    <w:docVar w:name="CoverAttorneyLastName" w:val="Moffitt"/>
    <w:docVar w:name="CoverBillType" w:val="r"/>
    <w:docVar w:name="CoverSenator" w:val="JTM"/>
    <w:docVar w:name="dvBillNumber" w:val="964"/>
    <w:docVar w:name="dvBillNumberPrefix" w:val="S. "/>
    <w:docVar w:name="dvOriginalBody" w:val="Senate"/>
    <w:docVar w:name="fulldraftpath" w:val="L:\S-RES\JTM\025JEAN.KMM.JTM.DOCX"/>
    <w:docVar w:name="NameofBody" w:val="S"/>
    <w:docVar w:name="vgroup2" w:val="S-RES"/>
  </w:docVars>
  <w:rsids>
    <w:rsidRoot w:val="00EC05EE"/>
    <w:rsid w:val="00042AC1"/>
    <w:rsid w:val="00046516"/>
    <w:rsid w:val="00072458"/>
    <w:rsid w:val="0007601D"/>
    <w:rsid w:val="000B0720"/>
    <w:rsid w:val="000B5EAF"/>
    <w:rsid w:val="0010375B"/>
    <w:rsid w:val="001315B2"/>
    <w:rsid w:val="00170561"/>
    <w:rsid w:val="00170CA4"/>
    <w:rsid w:val="00174988"/>
    <w:rsid w:val="00186AC9"/>
    <w:rsid w:val="00197DF1"/>
    <w:rsid w:val="001B3DD9"/>
    <w:rsid w:val="001B7E5D"/>
    <w:rsid w:val="001C271F"/>
    <w:rsid w:val="001D3BAC"/>
    <w:rsid w:val="00216025"/>
    <w:rsid w:val="00245C4E"/>
    <w:rsid w:val="00265378"/>
    <w:rsid w:val="002B4526"/>
    <w:rsid w:val="002C1321"/>
    <w:rsid w:val="002C2031"/>
    <w:rsid w:val="002C5896"/>
    <w:rsid w:val="002D3BED"/>
    <w:rsid w:val="00307C2B"/>
    <w:rsid w:val="00315D04"/>
    <w:rsid w:val="00365E48"/>
    <w:rsid w:val="00383247"/>
    <w:rsid w:val="00391676"/>
    <w:rsid w:val="003B5FD0"/>
    <w:rsid w:val="003D6E2B"/>
    <w:rsid w:val="003E50BD"/>
    <w:rsid w:val="003E7597"/>
    <w:rsid w:val="00413EBF"/>
    <w:rsid w:val="0044020F"/>
    <w:rsid w:val="004433DA"/>
    <w:rsid w:val="00450668"/>
    <w:rsid w:val="00454138"/>
    <w:rsid w:val="004813A2"/>
    <w:rsid w:val="004952FA"/>
    <w:rsid w:val="004B6A22"/>
    <w:rsid w:val="004C6893"/>
    <w:rsid w:val="004D7F37"/>
    <w:rsid w:val="004E37BD"/>
    <w:rsid w:val="00522CE0"/>
    <w:rsid w:val="00541951"/>
    <w:rsid w:val="00565148"/>
    <w:rsid w:val="00570403"/>
    <w:rsid w:val="00593361"/>
    <w:rsid w:val="005A413B"/>
    <w:rsid w:val="005A5017"/>
    <w:rsid w:val="005A648C"/>
    <w:rsid w:val="005B555F"/>
    <w:rsid w:val="005F07AC"/>
    <w:rsid w:val="005F1745"/>
    <w:rsid w:val="00643A27"/>
    <w:rsid w:val="00657322"/>
    <w:rsid w:val="00684F80"/>
    <w:rsid w:val="00692976"/>
    <w:rsid w:val="006A1802"/>
    <w:rsid w:val="006C0CBB"/>
    <w:rsid w:val="006C74EA"/>
    <w:rsid w:val="006D63A3"/>
    <w:rsid w:val="006D7900"/>
    <w:rsid w:val="00712FF6"/>
    <w:rsid w:val="00720D40"/>
    <w:rsid w:val="00721966"/>
    <w:rsid w:val="007251ED"/>
    <w:rsid w:val="007318D4"/>
    <w:rsid w:val="00752EA3"/>
    <w:rsid w:val="00765784"/>
    <w:rsid w:val="0078286B"/>
    <w:rsid w:val="007A4390"/>
    <w:rsid w:val="007E5CB7"/>
    <w:rsid w:val="008314D2"/>
    <w:rsid w:val="00845572"/>
    <w:rsid w:val="00870F6F"/>
    <w:rsid w:val="008B2F42"/>
    <w:rsid w:val="008C28DB"/>
    <w:rsid w:val="008C3697"/>
    <w:rsid w:val="008E185F"/>
    <w:rsid w:val="008F023B"/>
    <w:rsid w:val="008F74B4"/>
    <w:rsid w:val="00904E16"/>
    <w:rsid w:val="009162B3"/>
    <w:rsid w:val="00927C62"/>
    <w:rsid w:val="00983951"/>
    <w:rsid w:val="00984124"/>
    <w:rsid w:val="00984640"/>
    <w:rsid w:val="00995C37"/>
    <w:rsid w:val="009C118A"/>
    <w:rsid w:val="009C1499"/>
    <w:rsid w:val="009F559A"/>
    <w:rsid w:val="00A02011"/>
    <w:rsid w:val="00A4011E"/>
    <w:rsid w:val="00A50957"/>
    <w:rsid w:val="00A82244"/>
    <w:rsid w:val="00A86015"/>
    <w:rsid w:val="00A9594E"/>
    <w:rsid w:val="00AE59C8"/>
    <w:rsid w:val="00B10098"/>
    <w:rsid w:val="00B5790D"/>
    <w:rsid w:val="00B7698F"/>
    <w:rsid w:val="00B945C5"/>
    <w:rsid w:val="00B96DBD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38BD"/>
    <w:rsid w:val="00D86943"/>
    <w:rsid w:val="00DA3C6B"/>
    <w:rsid w:val="00DA47B9"/>
    <w:rsid w:val="00DC1928"/>
    <w:rsid w:val="00DD575B"/>
    <w:rsid w:val="00DE5635"/>
    <w:rsid w:val="00E058D3"/>
    <w:rsid w:val="00E12CA0"/>
    <w:rsid w:val="00E2236D"/>
    <w:rsid w:val="00E76AD9"/>
    <w:rsid w:val="00E76F19"/>
    <w:rsid w:val="00E86EE2"/>
    <w:rsid w:val="00E91E2F"/>
    <w:rsid w:val="00EA3546"/>
    <w:rsid w:val="00EB47AE"/>
    <w:rsid w:val="00EC042A"/>
    <w:rsid w:val="00EC05EE"/>
    <w:rsid w:val="00EC34E1"/>
    <w:rsid w:val="00F0234A"/>
    <w:rsid w:val="00F05CF2"/>
    <w:rsid w:val="00F51241"/>
    <w:rsid w:val="00F52959"/>
    <w:rsid w:val="00F553A6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6152C9E-73A7-44DF-8669-8FECD804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380</Words>
  <Characters>2005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964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2020-01-14T17:17:00Z</dcterms:created>
  <dcterms:modified xsi:type="dcterms:W3CDTF">2020-01-14T17:17:00Z</dcterms:modified>
</cp:coreProperties>
</file>