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DC7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2021</w:t>
      </w: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76" w:rsidRPr="001C0876" w:rsidRDefault="001C0876" w:rsidP="001C087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3726</w:t>
      </w: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West, G.M. Smith, W. Cox, M.M. Smith, Pope, Simrill, Elliott, B. Cox, W. Newton, Thayer, Gagnon, Herbkersman, White, Wheeler, Rutherford, Ballentine and Ott</w:t>
      </w: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3/31/21--S.</w:t>
      </w: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2021.</w:t>
      </w:r>
    </w:p>
    <w:p w:rsidR="001C0876" w:rsidRPr="001C0876" w:rsidRDefault="001C0876" w:rsidP="001C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0876" w:rsidRDefault="001C0876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876" w:rsidRPr="005332A4" w:rsidRDefault="005332A4" w:rsidP="0053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FINANCE</w:t>
      </w:r>
    </w:p>
    <w:p w:rsidR="005332A4" w:rsidRDefault="005332A4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3726) </w:t>
      </w:r>
      <w:r w:rsidRPr="005332A4">
        <w:rPr>
          <w:color w:val="000000" w:themeColor="text1"/>
          <w:u w:color="000000" w:themeColor="text1"/>
        </w:rPr>
        <w:t>to amend Section 12</w:t>
      </w:r>
      <w:r w:rsidRPr="005332A4">
        <w:rPr>
          <w:color w:val="000000" w:themeColor="text1"/>
          <w:u w:color="000000" w:themeColor="text1"/>
        </w:rPr>
        <w:noBreakHyphen/>
        <w:t>36</w:t>
      </w:r>
      <w:r w:rsidRPr="005332A4">
        <w:rPr>
          <w:color w:val="000000" w:themeColor="text1"/>
          <w:u w:color="000000" w:themeColor="text1"/>
        </w:rPr>
        <w:noBreakHyphen/>
        <w:t xml:space="preserve">90, as amended, Code of Laws of South Carolina, 1976, </w:t>
      </w:r>
      <w:r>
        <w:rPr>
          <w:color w:val="000000" w:themeColor="text1"/>
          <w:u w:color="000000" w:themeColor="text1"/>
        </w:rPr>
        <w:t>relating to the definition of “g</w:t>
      </w:r>
      <w:r w:rsidRPr="005332A4">
        <w:rPr>
          <w:color w:val="000000" w:themeColor="text1"/>
          <w:u w:color="000000" w:themeColor="text1"/>
        </w:rPr>
        <w:t>ross proceeds of sales”, so</w:t>
      </w:r>
      <w:r>
        <w:t>, etc., respectfully</w:t>
      </w:r>
    </w:p>
    <w:p w:rsidR="005332A4" w:rsidRPr="005332A4" w:rsidRDefault="005332A4" w:rsidP="0053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332A4" w:rsidRDefault="005332A4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332A4" w:rsidRDefault="005332A4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A4" w:rsidRDefault="005332A4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HUGH K. LEATHERMAN, SR. for Committee.</w:t>
      </w:r>
    </w:p>
    <w:p w:rsidR="005332A4" w:rsidRPr="005332A4" w:rsidRDefault="005332A4" w:rsidP="0053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332A4" w:rsidRDefault="005332A4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2A4" w:rsidRDefault="005332A4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332A4" w:rsidSect="00301DC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4A5B" w:rsidRDefault="00EB4A5B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A4A" w:rsidRDefault="00496A4A" w:rsidP="00496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C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5300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90,</w:t>
      </w:r>
      <w:r w:rsidR="009724AE">
        <w:rPr>
          <w:color w:val="000000" w:themeColor="text1"/>
          <w:u w:color="000000" w:themeColor="text1"/>
        </w:rPr>
        <w:t xml:space="preserve"> AS AMENDED,</w:t>
      </w:r>
      <w:r w:rsidRPr="00153009">
        <w:rPr>
          <w:color w:val="000000" w:themeColor="text1"/>
          <w:u w:color="000000" w:themeColor="text1"/>
        </w:rPr>
        <w:t xml:space="preserve"> CODE OF LAWS OF SOUTH CAROLINA, 1976, RELATING TO THE DEFINITION OF </w:t>
      </w:r>
      <w:r w:rsidR="000E0519">
        <w:rPr>
          <w:color w:val="000000" w:themeColor="text1"/>
          <w:u w:color="000000" w:themeColor="text1"/>
        </w:rPr>
        <w:t>“</w:t>
      </w:r>
      <w:r w:rsidRPr="00153009">
        <w:rPr>
          <w:color w:val="000000" w:themeColor="text1"/>
          <w:u w:color="000000" w:themeColor="text1"/>
        </w:rPr>
        <w:t>GROSS PROCEEDS OF SALES</w:t>
      </w:r>
      <w:r w:rsidR="000E0519">
        <w:rPr>
          <w:color w:val="000000" w:themeColor="text1"/>
          <w:u w:color="000000" w:themeColor="text1"/>
        </w:rPr>
        <w:t>”,</w:t>
      </w:r>
      <w:r w:rsidRPr="00153009">
        <w:rPr>
          <w:color w:val="000000" w:themeColor="text1"/>
          <w:u w:color="000000" w:themeColor="text1"/>
        </w:rPr>
        <w:t xml:space="preserve"> SO AS TO EXCLUDE AMOUNTS RECEIVED FROM A BUYDOWN.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CB2" w:rsidRDefault="00BB3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1.</w:t>
      </w:r>
      <w:r w:rsidRPr="0015300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90(2) of the 1976 Code is amended by adding an appropriately lettered subitem at the end to read: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ab/>
        <w:t>“(  )</w:t>
      </w:r>
      <w:r w:rsidR="00647717">
        <w:rPr>
          <w:color w:val="000000" w:themeColor="text1"/>
          <w:u w:color="000000" w:themeColor="text1"/>
        </w:rPr>
        <w:t xml:space="preserve"> amounts received from a buydown. </w:t>
      </w:r>
      <w:r>
        <w:rPr>
          <w:color w:val="000000" w:themeColor="text1"/>
          <w:u w:color="000000" w:themeColor="text1"/>
        </w:rPr>
        <w:tab/>
        <w:t xml:space="preserve">For purposes of this subitem, </w:t>
      </w:r>
      <w:r w:rsidRPr="00D55B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buydown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 agreement between a retailer and a manufacturer or wholesaler in which the retailer receives a payment from the manufacturer or wholesaler that requires the retailer to reduce the sales price of the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 to the retail purchaser. This subitem does not apply to amounts received by a retailer from a retail sales transaction in which a retail purchaser uses a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wholesalers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coupon.”</w:t>
      </w:r>
    </w:p>
    <w:p w:rsidR="00D55BC1" w:rsidRPr="00153009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CB2" w:rsidRDefault="00D55BC1" w:rsidP="00D5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2</w:t>
      </w:r>
      <w:r w:rsidR="00BB3CB2">
        <w:t>.</w:t>
      </w:r>
      <w:r w:rsidR="00BB3CB2">
        <w:tab/>
        <w:t>This act takes effect upon approval by the Governor.</w:t>
      </w:r>
    </w:p>
    <w:p w:rsidR="0090168D" w:rsidRDefault="00D55BC1" w:rsidP="001B3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791" w:rsidRDefault="000F5791" w:rsidP="000F5791">
      <w:pPr>
        <w:suppressAutoHyphens/>
      </w:pPr>
    </w:p>
    <w:sectPr w:rsidR="000F5791" w:rsidSect="00301DC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CB2" w:rsidRDefault="00BB3CB2" w:rsidP="009F0C77">
      <w:r>
        <w:separator/>
      </w:r>
    </w:p>
  </w:endnote>
  <w:endnote w:type="continuationSeparator" w:id="0">
    <w:p w:rsidR="00BB3CB2" w:rsidRDefault="00BB3C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791DB0-C9E9-4AB4-910A-6BEB5684F18F}"/>
    <w:embedBold r:id="rId2" w:fontKey="{D05B8C68-D4EB-4CDA-AFF6-155B65B2D8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732578-F882-475E-9634-6E4115F784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3285B8-E257-4DC8-95B7-E62C69251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263F44-EBCB-4F1C-A28B-0CFF937F2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68D" w:rsidRPr="00EB4A5B" w:rsidRDefault="00EB4A5B" w:rsidP="00EB4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</w:t>
    </w:r>
    <w:r w:rsidR="00301DC7">
      <w:t>-</w:t>
    </w:r>
    <w:r w:rsidR="00301DC7">
      <w:fldChar w:fldCharType="begin"/>
    </w:r>
    <w:r w:rsidR="00301DC7">
      <w:instrText xml:space="preserve"> PAGE  \* MERGEFORMAT </w:instrText>
    </w:r>
    <w:r w:rsidR="00301DC7">
      <w:fldChar w:fldCharType="separate"/>
    </w:r>
    <w:r w:rsidR="00145B26">
      <w:rPr>
        <w:noProof/>
      </w:rPr>
      <w:t>1</w:t>
    </w:r>
    <w:r w:rsidR="00301DC7">
      <w:fldChar w:fldCharType="end"/>
    </w:r>
    <w:r w:rsidR="00301DC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DC7" w:rsidRPr="00EB4A5B" w:rsidRDefault="00301DC7" w:rsidP="00EB4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57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CB2" w:rsidRDefault="00BB3CB2" w:rsidP="009F0C77">
      <w:r>
        <w:separator/>
      </w:r>
    </w:p>
  </w:footnote>
  <w:footnote w:type="continuationSeparator" w:id="0">
    <w:p w:rsidR="00BB3CB2" w:rsidRDefault="00BB3C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3DG21"/>
    <w:docVar w:name="CoverBillType" w:val="b"/>
    <w:docVar w:name="DocPath" w:val="L:\Council\bills\NBD\11153DG21.DOCX"/>
    <w:docVar w:name="dvBillNumber" w:val="37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3CB2"/>
    <w:rsid w:val="00011869"/>
    <w:rsid w:val="00015CD6"/>
    <w:rsid w:val="000A3855"/>
    <w:rsid w:val="000E0100"/>
    <w:rsid w:val="000E0519"/>
    <w:rsid w:val="000E1785"/>
    <w:rsid w:val="000F40FA"/>
    <w:rsid w:val="000F5791"/>
    <w:rsid w:val="001035F1"/>
    <w:rsid w:val="0010776B"/>
    <w:rsid w:val="00133E66"/>
    <w:rsid w:val="001435A3"/>
    <w:rsid w:val="00145B26"/>
    <w:rsid w:val="00146ED3"/>
    <w:rsid w:val="00151044"/>
    <w:rsid w:val="001B30A9"/>
    <w:rsid w:val="001C0876"/>
    <w:rsid w:val="001D08F2"/>
    <w:rsid w:val="001D3A58"/>
    <w:rsid w:val="001D525B"/>
    <w:rsid w:val="001D7F4F"/>
    <w:rsid w:val="00205238"/>
    <w:rsid w:val="002321B6"/>
    <w:rsid w:val="00232912"/>
    <w:rsid w:val="00237B1D"/>
    <w:rsid w:val="00250967"/>
    <w:rsid w:val="002543C8"/>
    <w:rsid w:val="0025541D"/>
    <w:rsid w:val="00284AAE"/>
    <w:rsid w:val="002B30E8"/>
    <w:rsid w:val="002E5912"/>
    <w:rsid w:val="00301B21"/>
    <w:rsid w:val="00301DC7"/>
    <w:rsid w:val="00325348"/>
    <w:rsid w:val="0032732C"/>
    <w:rsid w:val="00336AD0"/>
    <w:rsid w:val="003550A1"/>
    <w:rsid w:val="0037079A"/>
    <w:rsid w:val="003C4DAB"/>
    <w:rsid w:val="003D01E8"/>
    <w:rsid w:val="003E5288"/>
    <w:rsid w:val="003F6D79"/>
    <w:rsid w:val="00405D26"/>
    <w:rsid w:val="0041760A"/>
    <w:rsid w:val="00417C01"/>
    <w:rsid w:val="004403BD"/>
    <w:rsid w:val="00461441"/>
    <w:rsid w:val="00467ABA"/>
    <w:rsid w:val="004809EE"/>
    <w:rsid w:val="00496A4A"/>
    <w:rsid w:val="004E7D54"/>
    <w:rsid w:val="005273C6"/>
    <w:rsid w:val="00530A69"/>
    <w:rsid w:val="005332A4"/>
    <w:rsid w:val="00545593"/>
    <w:rsid w:val="00556EBF"/>
    <w:rsid w:val="00577C6C"/>
    <w:rsid w:val="005A62FE"/>
    <w:rsid w:val="005C2FE2"/>
    <w:rsid w:val="005E2BC9"/>
    <w:rsid w:val="00605102"/>
    <w:rsid w:val="006215AA"/>
    <w:rsid w:val="00647717"/>
    <w:rsid w:val="006913C9"/>
    <w:rsid w:val="0069470D"/>
    <w:rsid w:val="00696481"/>
    <w:rsid w:val="006C34D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68D"/>
    <w:rsid w:val="0094021A"/>
    <w:rsid w:val="009724A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CB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BC1"/>
    <w:rsid w:val="00D73A67"/>
    <w:rsid w:val="00D970A9"/>
    <w:rsid w:val="00DF3845"/>
    <w:rsid w:val="00E41911"/>
    <w:rsid w:val="00E44B57"/>
    <w:rsid w:val="00E92EEF"/>
    <w:rsid w:val="00EB0952"/>
    <w:rsid w:val="00EB4A5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85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C6C97B-E1DA-4AD4-B60F-6F5442D4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BD1AA-F6B0-49E0-8723-8953D69D4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88A06634.dotm</Template>
  <TotalTime>0</TotalTime>
  <Pages>2</Pages>
  <Words>266</Words>
  <Characters>1347</Characters>
  <Application>Microsoft Office Word</Application>
  <DocSecurity>0</DocSecurity>
  <Lines>58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3726 Text of Previous Version (Mar. 31, 2021) - South Carolina Legislature Online</dc:title>
  <dc:creator>Niki Downey</dc:creator>
  <cp:lastModifiedBy>Miriam Cook</cp:lastModifiedBy>
  <cp:revision>2</cp:revision>
  <cp:lastPrinted>2021-01-15T15:06:00Z</cp:lastPrinted>
  <dcterms:created xsi:type="dcterms:W3CDTF">2021-03-31T22:01:00Z</dcterms:created>
  <dcterms:modified xsi:type="dcterms:W3CDTF">2021-03-31T22:01:00Z</dcterms:modified>
</cp:coreProperties>
</file>