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61B" w:rsidRPr="0071161B" w:rsidRDefault="0071161B" w:rsidP="0071161B">
      <w:pPr>
        <w:tabs>
          <w:tab w:val="right" w:pos="5933"/>
        </w:tabs>
        <w:suppressAutoHyphens/>
      </w:pPr>
      <w:r>
        <w:tab/>
      </w:r>
      <w:r>
        <w:rPr>
          <w:b/>
          <w:sz w:val="36"/>
        </w:rPr>
        <w:t>H. 4181</w:t>
      </w: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61B" w:rsidRDefault="0071161B"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53A8">
        <w:t>Rep. Calhoon</w:t>
      </w: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5/5/21--H.</w:t>
      </w: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71161B" w:rsidRPr="0071161B" w:rsidRDefault="0071161B"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61B" w:rsidRDefault="0071161B"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1161B" w:rsidRPr="0071161B" w:rsidRDefault="0071161B"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4181) to request the Department of Transportation name the bridges in Lexington County that cross Horse and Hollow Creeks, etc., respectfully</w:t>
      </w:r>
    </w:p>
    <w:p w:rsidR="0071161B" w:rsidRPr="0071161B" w:rsidRDefault="0071161B"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71161B" w:rsidRPr="0071161B" w:rsidRDefault="0071161B" w:rsidP="0071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61B" w:rsidRDefault="007116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161B" w:rsidSect="007116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2786" w:rsidRDefault="00F427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081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w:t>
      </w:r>
      <w:r w:rsidR="00463178">
        <w:t>S</w:t>
      </w:r>
      <w:r>
        <w:t xml:space="preserve"> </w:t>
      </w:r>
      <w:r w:rsidR="00547F07">
        <w:t>IN LEXINGTON COUNTY THAT CROSS</w:t>
      </w:r>
      <w:r>
        <w:t xml:space="preserve"> HORSE AND HOLLOW CREEKS ALONG U</w:t>
      </w:r>
      <w:r w:rsidR="00924B0E">
        <w:t>NITED STATES HIGHWAY 378</w:t>
      </w:r>
      <w:r w:rsidR="00463178">
        <w:t xml:space="preserve"> WEST</w:t>
      </w:r>
      <w:r>
        <w:t xml:space="preserve">BOUND LANE “THE TWIN BRIDGES </w:t>
      </w:r>
      <w:r w:rsidR="00EB235C">
        <w:noBreakHyphen/>
      </w:r>
      <w:r>
        <w:t xml:space="preserve"> </w:t>
      </w:r>
      <w:r w:rsidR="00871C95">
        <w:t>WEST</w:t>
      </w:r>
      <w:r>
        <w:t>” AND NAME THE BRIDGE</w:t>
      </w:r>
      <w:r w:rsidR="00547F07">
        <w:t>S THAT CROSS</w:t>
      </w:r>
      <w:r w:rsidR="00EB235C">
        <w:t xml:space="preserve"> HOLLOW AND HORSE CREEKS ALONG</w:t>
      </w:r>
      <w:r w:rsidR="00924B0E">
        <w:t xml:space="preserve"> </w:t>
      </w:r>
      <w:r>
        <w:t>U</w:t>
      </w:r>
      <w:r w:rsidR="00924B0E">
        <w:t>NITED STATES HIGHWAY 378</w:t>
      </w:r>
      <w:r w:rsidR="00463178">
        <w:t xml:space="preserve"> EAST</w:t>
      </w:r>
      <w:r>
        <w:t xml:space="preserve">BOUND LANE “THE TWIN BRIDGES </w:t>
      </w:r>
      <w:r w:rsidR="00EB235C">
        <w:noBreakHyphen/>
      </w:r>
      <w:r>
        <w:t xml:space="preserve"> E</w:t>
      </w:r>
      <w:r w:rsidR="00871C95">
        <w:t>A</w:t>
      </w:r>
      <w:r>
        <w:t>ST” AND ERECT APPROPRIATE MARKERS OR SIGNS AT THE APPROACHES TO EACH RESPECTIVE LOCATION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73DE"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73DE">
        <w:t>during World War II,  the Doolittle Raiders and other Air Corps pilots training in the Midlands called the bridges that cross Horse and Hollow Creeks along United States Highway 378 in Lexington County “The Twin Bridges”; and</w:t>
      </w:r>
    </w:p>
    <w:p w:rsidR="003E73DE" w:rsidRDefault="003E7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3DE" w:rsidRDefault="003E7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bridges were used as landmarks and directional aide</w:t>
      </w:r>
      <w:r w:rsidR="00547F07">
        <w:t>s for</w:t>
      </w:r>
      <w:r>
        <w:t xml:space="preserve"> pilots to find Bomb Island on Lake Murray during their training missions; and</w:t>
      </w:r>
    </w:p>
    <w:p w:rsidR="003E73DE" w:rsidRDefault="003E7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81C" w:rsidRDefault="003E73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bridges in a manner that honors the legacy of these courageous World War II pilots</w:t>
      </w:r>
      <w:r w:rsidR="00BC081C">
        <w:t xml:space="preserve">.  Now, therefore, </w:t>
      </w: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73DE">
        <w:t xml:space="preserve"> the members of the General Assembly request the Department of </w:t>
      </w:r>
      <w:r w:rsidR="00547F07">
        <w:t>T</w:t>
      </w:r>
      <w:r w:rsidR="003E73DE">
        <w:t>ransportation name the bridge</w:t>
      </w:r>
      <w:r w:rsidR="00547F07">
        <w:t>s</w:t>
      </w:r>
      <w:r w:rsidR="003E73DE">
        <w:t xml:space="preserve"> </w:t>
      </w:r>
      <w:r w:rsidR="00547F07">
        <w:t>in Lexington County that cross</w:t>
      </w:r>
      <w:r w:rsidR="003E73DE">
        <w:t xml:space="preserve"> Horse and Hollow Creeks along U</w:t>
      </w:r>
      <w:r w:rsidR="00924B0E">
        <w:t>nited States Highway 378</w:t>
      </w:r>
      <w:r w:rsidR="00463178">
        <w:t xml:space="preserve"> west</w:t>
      </w:r>
      <w:r w:rsidR="003E73DE">
        <w:t xml:space="preserve">bound lane “The Twin Bridges </w:t>
      </w:r>
      <w:r w:rsidR="00EB235C">
        <w:noBreakHyphen/>
      </w:r>
      <w:r w:rsidR="003E73DE">
        <w:t xml:space="preserve"> </w:t>
      </w:r>
      <w:r w:rsidR="00871C95">
        <w:t>West</w:t>
      </w:r>
      <w:r w:rsidR="003E73DE">
        <w:t>” and name the bridg</w:t>
      </w:r>
      <w:r w:rsidR="00547F07">
        <w:t>es that cross</w:t>
      </w:r>
      <w:r w:rsidR="003E73DE">
        <w:t xml:space="preserve"> Hollow and Horse Creeks along United States Highway </w:t>
      </w:r>
      <w:r w:rsidR="00924B0E">
        <w:lastRenderedPageBreak/>
        <w:t>378</w:t>
      </w:r>
      <w:r w:rsidR="00463178">
        <w:t xml:space="preserve"> east</w:t>
      </w:r>
      <w:r w:rsidR="003E73DE">
        <w:t xml:space="preserve">bound lane “The Twin Bridges </w:t>
      </w:r>
      <w:r w:rsidR="00EB235C">
        <w:noBreakHyphen/>
      </w:r>
      <w:r w:rsidR="003E73DE">
        <w:t xml:space="preserve"> </w:t>
      </w:r>
      <w:r w:rsidR="00871C95">
        <w:t>Ea</w:t>
      </w:r>
      <w:r w:rsidR="003E73DE">
        <w:t>st” and erect appropriate markers or signs at the approaches to each respective location containing these words.</w:t>
      </w: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81C" w:rsidRDefault="00BC0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3E73DE">
        <w:t xml:space="preserve"> forward</w:t>
      </w:r>
      <w:r>
        <w:t>ed to</w:t>
      </w:r>
      <w:r w:rsidR="003E73DE">
        <w:t xml:space="preserve"> the Department of Transportation.</w:t>
      </w:r>
    </w:p>
    <w:p w:rsidR="009D1D02" w:rsidRDefault="00EB23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4DD" w:rsidRDefault="001B44DD" w:rsidP="001B44DD">
      <w:pPr>
        <w:suppressAutoHyphens/>
      </w:pPr>
    </w:p>
    <w:sectPr w:rsidR="001B44DD" w:rsidSect="007116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81C" w:rsidRDefault="00BC081C" w:rsidP="009F0C77">
      <w:r>
        <w:separator/>
      </w:r>
    </w:p>
  </w:endnote>
  <w:endnote w:type="continuationSeparator" w:id="0">
    <w:p w:rsidR="00BC081C" w:rsidRDefault="00BC0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3605729-72E6-4BD8-97B5-234D4FA23D76}"/>
    <w:embedBold r:id="rId2" w:fontKey="{E067B040-A324-427F-A64E-FA6572E0FB30}"/>
  </w:font>
  <w:font w:name="Calibri">
    <w:panose1 w:val="020F0502020204030204"/>
    <w:charset w:val="00"/>
    <w:family w:val="swiss"/>
    <w:pitch w:val="variable"/>
    <w:sig w:usb0="E0002EFF" w:usb1="C000247B" w:usb2="00000009" w:usb3="00000000" w:csb0="000001FF" w:csb1="00000000"/>
    <w:embedRegular r:id="rId3" w:fontKey="{8A521870-FADA-49E8-A3AD-D5ECE611B3C7}"/>
  </w:font>
  <w:font w:name="Segoe UI">
    <w:panose1 w:val="020B0502040204020203"/>
    <w:charset w:val="00"/>
    <w:family w:val="swiss"/>
    <w:pitch w:val="variable"/>
    <w:sig w:usb0="E4002EFF" w:usb1="C000E47F" w:usb2="00000009" w:usb3="00000000" w:csb0="000001FF" w:csb1="00000000"/>
    <w:embedRegular r:id="rId4" w:fontKey="{E3BCF7BB-C748-4B4C-8CA0-AD1849899E0B}"/>
  </w:font>
  <w:font w:name="Cambria">
    <w:panose1 w:val="02040503050406030204"/>
    <w:charset w:val="00"/>
    <w:family w:val="roman"/>
    <w:pitch w:val="variable"/>
    <w:sig w:usb0="E00006FF" w:usb1="420024FF" w:usb2="02000000" w:usb3="00000000" w:csb0="0000019F" w:csb1="00000000"/>
    <w:embedRegular r:id="rId5" w:fontKey="{43659297-4237-468C-BA60-AFDD6B05C3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02" w:rsidRPr="00F42786" w:rsidRDefault="00F42786" w:rsidP="00F42786">
    <w:pPr>
      <w:pStyle w:val="Footer"/>
      <w:tabs>
        <w:tab w:val="clear" w:pos="4680"/>
        <w:tab w:val="clear" w:pos="9360"/>
        <w:tab w:val="center" w:pos="2995"/>
      </w:tabs>
      <w:spacing w:before="120"/>
    </w:pPr>
    <w:r>
      <w:t>[4181</w:t>
    </w:r>
    <w:r w:rsidR="0071161B">
      <w:t>-</w:t>
    </w:r>
    <w:r w:rsidR="0071161B">
      <w:fldChar w:fldCharType="begin"/>
    </w:r>
    <w:r w:rsidR="0071161B">
      <w:instrText xml:space="preserve"> PAGE  \* MERGEFORMAT </w:instrText>
    </w:r>
    <w:r w:rsidR="0071161B">
      <w:fldChar w:fldCharType="separate"/>
    </w:r>
    <w:r w:rsidR="0044029B">
      <w:rPr>
        <w:noProof/>
      </w:rPr>
      <w:t>1</w:t>
    </w:r>
    <w:r w:rsidR="0071161B">
      <w:fldChar w:fldCharType="end"/>
    </w:r>
    <w:r w:rsidR="007116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61B" w:rsidRPr="00F42786" w:rsidRDefault="0071161B" w:rsidP="00F42786">
    <w:pPr>
      <w:pStyle w:val="Footer"/>
      <w:tabs>
        <w:tab w:val="clear" w:pos="4680"/>
        <w:tab w:val="clear" w:pos="9360"/>
        <w:tab w:val="center" w:pos="2995"/>
      </w:tabs>
      <w:spacing w:before="120"/>
    </w:pPr>
    <w:r>
      <w:t>[4181]</w:t>
    </w:r>
    <w:r>
      <w:tab/>
    </w:r>
    <w:r>
      <w:fldChar w:fldCharType="begin"/>
    </w:r>
    <w:r>
      <w:instrText xml:space="preserve"> PAGE  \* MERGEFORMAT </w:instrText>
    </w:r>
    <w:r>
      <w:fldChar w:fldCharType="separate"/>
    </w:r>
    <w:r w:rsidR="001B44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81C" w:rsidRDefault="00BC081C" w:rsidP="009F0C77">
      <w:r>
        <w:separator/>
      </w:r>
    </w:p>
  </w:footnote>
  <w:footnote w:type="continuationSeparator" w:id="0">
    <w:p w:rsidR="00BC081C" w:rsidRDefault="00BC0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65cm21"/>
    <w:docVar w:name="CoverBillType" w:val="c"/>
    <w:docVar w:name="DocPath" w:val="L:\Council\bills\GT\6065cm21.DOCX"/>
    <w:docVar w:name="dvBillNumber" w:val="4181"/>
    <w:docVar w:name="dvBillNumberPrefix" w:val="H. "/>
    <w:docVar w:name="dvOriginalBody" w:val="House"/>
    <w:docVar w:name="dvSteno" w:val="GT"/>
    <w:docVar w:name="NameofBody" w:val="h"/>
    <w:docVar w:name="vGroup2" w:val="Council"/>
  </w:docVars>
  <w:rsids>
    <w:rsidRoot w:val="00BC081C"/>
    <w:rsid w:val="00011869"/>
    <w:rsid w:val="00015CD6"/>
    <w:rsid w:val="000E0100"/>
    <w:rsid w:val="000E1785"/>
    <w:rsid w:val="000F40FA"/>
    <w:rsid w:val="001035F1"/>
    <w:rsid w:val="0010776B"/>
    <w:rsid w:val="00133E66"/>
    <w:rsid w:val="001435A3"/>
    <w:rsid w:val="00146ED3"/>
    <w:rsid w:val="00151044"/>
    <w:rsid w:val="001B44D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3DE"/>
    <w:rsid w:val="003F6D79"/>
    <w:rsid w:val="0041760A"/>
    <w:rsid w:val="00417C01"/>
    <w:rsid w:val="0044029B"/>
    <w:rsid w:val="004403BD"/>
    <w:rsid w:val="00461441"/>
    <w:rsid w:val="00463178"/>
    <w:rsid w:val="004809EE"/>
    <w:rsid w:val="004E7D54"/>
    <w:rsid w:val="005273C6"/>
    <w:rsid w:val="00530A69"/>
    <w:rsid w:val="00545593"/>
    <w:rsid w:val="00547F07"/>
    <w:rsid w:val="00556EBF"/>
    <w:rsid w:val="00577C6C"/>
    <w:rsid w:val="005A62FE"/>
    <w:rsid w:val="005C2FE2"/>
    <w:rsid w:val="005E2BC9"/>
    <w:rsid w:val="00605102"/>
    <w:rsid w:val="006215AA"/>
    <w:rsid w:val="006913C9"/>
    <w:rsid w:val="0069470D"/>
    <w:rsid w:val="006D58AA"/>
    <w:rsid w:val="0071161B"/>
    <w:rsid w:val="00734F00"/>
    <w:rsid w:val="00736959"/>
    <w:rsid w:val="007A70AE"/>
    <w:rsid w:val="008362E8"/>
    <w:rsid w:val="0085786E"/>
    <w:rsid w:val="00871C95"/>
    <w:rsid w:val="008A1768"/>
    <w:rsid w:val="008A489F"/>
    <w:rsid w:val="008F0F33"/>
    <w:rsid w:val="008F4429"/>
    <w:rsid w:val="00924B0E"/>
    <w:rsid w:val="0094021A"/>
    <w:rsid w:val="00981DF7"/>
    <w:rsid w:val="009B44AF"/>
    <w:rsid w:val="009C6A0B"/>
    <w:rsid w:val="009D1D02"/>
    <w:rsid w:val="009F0C77"/>
    <w:rsid w:val="009F4DD1"/>
    <w:rsid w:val="00A02543"/>
    <w:rsid w:val="00A41684"/>
    <w:rsid w:val="00A64E80"/>
    <w:rsid w:val="00A72BCD"/>
    <w:rsid w:val="00A741D9"/>
    <w:rsid w:val="00A833AB"/>
    <w:rsid w:val="00A90CC5"/>
    <w:rsid w:val="00A9741D"/>
    <w:rsid w:val="00AC34A2"/>
    <w:rsid w:val="00AD1C9A"/>
    <w:rsid w:val="00AD4B17"/>
    <w:rsid w:val="00B412D4"/>
    <w:rsid w:val="00B64FFF"/>
    <w:rsid w:val="00BC081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35C"/>
    <w:rsid w:val="00EF2368"/>
    <w:rsid w:val="00F24442"/>
    <w:rsid w:val="00F427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9E33A-B6D7-4B3E-A274-7751F7CC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7F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F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74D9A-B415-4135-A893-49F533A4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3</Pages>
  <Words>344</Words>
  <Characters>1789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4181 Text of Previous Version (May 5, 2021) - South Carolina Legislature Online</dc:title>
  <dc:creator>Gwen Thurmond</dc:creator>
  <cp:lastModifiedBy>Miriam Cook</cp:lastModifiedBy>
  <cp:revision>2</cp:revision>
  <cp:lastPrinted>2021-04-07T21:31:00Z</cp:lastPrinted>
  <dcterms:created xsi:type="dcterms:W3CDTF">2021-05-06T01:28:00Z</dcterms:created>
  <dcterms:modified xsi:type="dcterms:W3CDTF">2021-05-06T01:28:00Z</dcterms:modified>
</cp:coreProperties>
</file>