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2021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5A" w:rsidRPr="0070675A" w:rsidRDefault="0070675A" w:rsidP="0070675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4182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5A" w:rsidRDefault="0070675A" w:rsidP="0070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35A0C">
        <w:t>Rep. Jones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5/5/21--H.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8, 2021.</w:t>
      </w:r>
    </w:p>
    <w:p w:rsidR="0070675A" w:rsidRPr="0070675A" w:rsidRDefault="0070675A" w:rsidP="0070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5A" w:rsidRDefault="0070675A" w:rsidP="0070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70675A" w:rsidRPr="0070675A" w:rsidRDefault="0070675A" w:rsidP="0070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4182) to request the Department of Transportation erect a sign containing the words “In Memory of Sam Jerome McCall, Jr.”, etc., respectfully</w:t>
      </w:r>
    </w:p>
    <w:p w:rsidR="0070675A" w:rsidRPr="0070675A" w:rsidRDefault="0070675A" w:rsidP="0070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70675A" w:rsidRPr="0070675A" w:rsidRDefault="0070675A" w:rsidP="00706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5A" w:rsidRDefault="007067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0675A" w:rsidSect="0070675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7121B" w:rsidRDefault="00871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1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0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ERECT A SIGN CONTAINING THE WORDS “IN MEMORY OF SAM JEROME MCCALL, JR.” ALONG SOUTH CAROLINA HIGHWAY 72 IN </w:t>
      </w:r>
      <w:r w:rsidR="00035482">
        <w:t>LAURENS</w:t>
      </w:r>
      <w:r>
        <w:t xml:space="preserve"> COUNTY BETWEEN ITS INTERSECTIONS WITH LONG VIEW ROAD AND CRYSTAL BAY DRIVE.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6750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6750">
        <w:t>Mr. Samuel Jerome McCall, Jr., was born on December 16, 1971, the son of Samuel and Sandra Bull McCall and tragically lost his life on June 23, 2005;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faithful member of the Church of God;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employed with Satterfield Construction Company of Greenwood;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McCall left to cherish his memory two sons</w:t>
      </w:r>
      <w:r w:rsidR="00E6110E">
        <w:t>, his parents,</w:t>
      </w:r>
      <w:r>
        <w:t xml:space="preserve"> and a host of other relatives; and 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honor him by placing a sign along South Carolina Highway 72 in </w:t>
      </w:r>
      <w:r w:rsidR="00035482">
        <w:t xml:space="preserve">Laurens </w:t>
      </w:r>
      <w:r>
        <w:t>County in his memory</w:t>
      </w:r>
      <w:r w:rsidR="00155011">
        <w:t xml:space="preserve">.  Now, therefore, 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6750">
        <w:t xml:space="preserve"> the members of the General Assembly request the Department of Transportation erect a sign containing the words “In Memory of Sam Jerome McCall, Jr.” along South Carolina Highway 72 in </w:t>
      </w:r>
      <w:r w:rsidR="00035482">
        <w:t>Laurens</w:t>
      </w:r>
      <w:r w:rsidR="00F36750">
        <w:t xml:space="preserve"> County </w:t>
      </w:r>
      <w:r w:rsidR="00E6110E">
        <w:t xml:space="preserve">between its intersections with Long View Road and Crystal Bay Drive </w:t>
      </w:r>
      <w:r w:rsidR="00F36750">
        <w:t>in his memory.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F36750">
        <w:t>forward</w:t>
      </w:r>
      <w:r>
        <w:t>ed to</w:t>
      </w:r>
      <w:r w:rsidR="00F36750">
        <w:t xml:space="preserve"> the Department of Transportation.</w:t>
      </w:r>
    </w:p>
    <w:p w:rsidR="00771E6E" w:rsidRDefault="00F367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0CF9" w:rsidRDefault="00BA0CF9" w:rsidP="00BA0CF9">
      <w:pPr>
        <w:suppressAutoHyphens/>
      </w:pPr>
    </w:p>
    <w:sectPr w:rsidR="00BA0CF9" w:rsidSect="0070675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011" w:rsidRDefault="00155011" w:rsidP="009F0C77">
      <w:r>
        <w:separator/>
      </w:r>
    </w:p>
  </w:endnote>
  <w:endnote w:type="continuationSeparator" w:id="0">
    <w:p w:rsidR="00155011" w:rsidRDefault="001550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E9F6E752-6825-465D-AD95-C3B991B2810E}"/>
    <w:embedBold r:id="rId2" w:fontKey="{736649B9-61B7-45F7-809C-46CA83C0C27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26B57C-1856-4FD9-8F89-4094BECD40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71A440-28BC-4A9D-BCEF-48AFC4745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925A6F-4382-41D1-BB1E-EAAC0310A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E6E" w:rsidRPr="0087121B" w:rsidRDefault="0087121B" w:rsidP="00871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</w:t>
    </w:r>
    <w:r w:rsidR="0070675A">
      <w:t>-</w:t>
    </w:r>
    <w:r w:rsidR="0070675A">
      <w:fldChar w:fldCharType="begin"/>
    </w:r>
    <w:r w:rsidR="0070675A">
      <w:instrText xml:space="preserve"> PAGE  \* MERGEFORMAT </w:instrText>
    </w:r>
    <w:r w:rsidR="0070675A">
      <w:fldChar w:fldCharType="separate"/>
    </w:r>
    <w:r w:rsidR="0017201D">
      <w:rPr>
        <w:noProof/>
      </w:rPr>
      <w:t>1</w:t>
    </w:r>
    <w:r w:rsidR="0070675A">
      <w:fldChar w:fldCharType="end"/>
    </w:r>
    <w:r w:rsidR="0070675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75A" w:rsidRPr="0087121B" w:rsidRDefault="0070675A" w:rsidP="00871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0C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011" w:rsidRDefault="00155011" w:rsidP="009F0C77">
      <w:r>
        <w:separator/>
      </w:r>
    </w:p>
  </w:footnote>
  <w:footnote w:type="continuationSeparator" w:id="0">
    <w:p w:rsidR="00155011" w:rsidRDefault="001550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6cm21"/>
    <w:docVar w:name="CoverBillType" w:val="c"/>
    <w:docVar w:name="DocPath" w:val="L:\Council\bills\GT\6066cm21.DOCX"/>
    <w:docVar w:name="dvBillNumber" w:val="418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55011"/>
    <w:rsid w:val="00011869"/>
    <w:rsid w:val="00015CD6"/>
    <w:rsid w:val="0003548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011"/>
    <w:rsid w:val="0017201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675A"/>
    <w:rsid w:val="00734F00"/>
    <w:rsid w:val="00736959"/>
    <w:rsid w:val="00771E6E"/>
    <w:rsid w:val="00783377"/>
    <w:rsid w:val="007A70AE"/>
    <w:rsid w:val="008362E8"/>
    <w:rsid w:val="0085786E"/>
    <w:rsid w:val="0087121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39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0CF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10E"/>
    <w:rsid w:val="00E92EEF"/>
    <w:rsid w:val="00EF2368"/>
    <w:rsid w:val="00F24442"/>
    <w:rsid w:val="00F3675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96AB0-3304-49BF-8466-FB33DA46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1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EA7FC-BCE7-4F70-8337-6BE08A972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3</Pages>
  <Words>298</Words>
  <Characters>1490</Characters>
  <Application>Microsoft Office Word</Application>
  <DocSecurity>0</DocSecurity>
  <Lines>69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4182 Text of Previous Version (May 5, 2021) - South Carolina Legislature Online</dc:title>
  <dc:creator>Gwen Thurmond</dc:creator>
  <cp:lastModifiedBy>Miriam Cook</cp:lastModifiedBy>
  <cp:revision>2</cp:revision>
  <cp:lastPrinted>2021-04-08T14:24:00Z</cp:lastPrinted>
  <dcterms:created xsi:type="dcterms:W3CDTF">2021-05-06T01:36:00Z</dcterms:created>
  <dcterms:modified xsi:type="dcterms:W3CDTF">2021-05-06T01:36:00Z</dcterms:modified>
</cp:coreProperties>
</file>