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A1166" w:rsidRP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2BE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2021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Pr="00100200" w:rsidRDefault="00100200" w:rsidP="0010020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545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31377">
        <w:t>Senator Goldfinch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5/4/21--H.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11, 2021.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Default="00100200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00200" w:rsidSect="000A116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764C" w:rsidRDefault="0053764C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A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7742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675, CODE OF LAWS OF SOUTH CAROLINA, 1976, RELATING TO NONGAME FISHING DEVICES PERMITTED IN CERTAIN BODIES OF WATER, SO AS TO ALLOW FOR THE USE OF SET HOOKS WITHIN A CERTAIN PORTION OF THE SANTEE RIVER. </w:t>
      </w:r>
      <w:bookmarkEnd w:id="1"/>
    </w:p>
    <w:p w:rsidR="0009546E" w:rsidRDefault="0009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</w:r>
      <w:r w:rsidR="00100200">
        <w:t>Amend Title To Conform</w:t>
      </w:r>
    </w:p>
    <w:p w:rsidR="00100200" w:rsidRDefault="00100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675(46) of the 1976 Code is amended to read: 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  <w:t>“(46)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Santee River, from USGS gauging station 1715 about 2.4 miles below Santee Dam downstream to the saltwater/freshwater dividing line including the North and South Santee Rivers: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eel pots: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five;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skimbow nets: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 only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</w:t>
      </w:r>
      <w:r w:rsidRPr="00077742">
        <w:rPr>
          <w:color w:val="000000" w:themeColor="text1"/>
          <w:u w:color="000000" w:themeColor="text1"/>
        </w:rPr>
        <w:t>raps: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fifty;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trotlines: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 line with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five lines with two hundred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(e)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set hooks: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</w:p>
    <w:p w:rsidR="000A1166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(ii)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  <w:r w:rsidRPr="00077742">
        <w:rPr>
          <w:color w:val="000000" w:themeColor="text1"/>
          <w:u w:color="000000" w:themeColor="text1"/>
        </w:rPr>
        <w:t>”</w:t>
      </w:r>
    </w:p>
    <w:p w:rsidR="0009546E" w:rsidRPr="0009546E" w:rsidRDefault="0009546E" w:rsidP="0009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lastRenderedPageBreak/>
        <w:t>SECTION</w:t>
      </w:r>
      <w:r w:rsidRPr="0009546E">
        <w:rPr>
          <w:snapToGrid w:val="0"/>
        </w:rPr>
        <w:tab/>
        <w:t>2.</w:t>
      </w:r>
      <w:r w:rsidRPr="0009546E">
        <w:rPr>
          <w:snapToGrid w:val="0"/>
        </w:rPr>
        <w:tab/>
        <w:t>Section 50-13-675(55)(a) of the 1976 Code is amended by adding:</w:t>
      </w:r>
    </w:p>
    <w:p w:rsidR="00B87F86" w:rsidRDefault="00B87F86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tab/>
        <w:t>“(i)</w:t>
      </w:r>
      <w:r w:rsidRPr="0009546E">
        <w:rPr>
          <w:snapToGrid w:val="0"/>
        </w:rPr>
        <w:tab/>
        <w:t>commercial license only—ten;”</w:t>
      </w: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>SECTION</w:t>
      </w:r>
      <w:r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</w:rPr>
        <w:t>3</w:t>
      </w:r>
      <w:r w:rsidRPr="00100200">
        <w:rPr>
          <w:rFonts w:eastAsia="Calibri"/>
          <w:szCs w:val="22"/>
          <w:u w:color="000000"/>
        </w:rPr>
        <w:t xml:space="preserve">. </w:t>
      </w:r>
      <w:r w:rsidRPr="00100200">
        <w:rPr>
          <w:rFonts w:eastAsia="Calibri"/>
          <w:szCs w:val="22"/>
          <w:u w:color="000000"/>
        </w:rPr>
        <w:tab/>
        <w:t>Section 50</w:t>
      </w:r>
      <w:r w:rsidRPr="00100200">
        <w:rPr>
          <w:rFonts w:eastAsia="Calibri"/>
          <w:szCs w:val="22"/>
          <w:u w:color="000000"/>
        </w:rPr>
        <w:noBreakHyphen/>
        <w:t>13</w:t>
      </w:r>
      <w:r w:rsidRPr="00100200">
        <w:rPr>
          <w:rFonts w:eastAsia="Calibri"/>
          <w:szCs w:val="22"/>
          <w:u w:color="000000"/>
        </w:rPr>
        <w:noBreakHyphen/>
        <w:t xml:space="preserve">675(9) of the 1976 Code is amended to read: 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  <w:t>“(9)</w:t>
      </w:r>
      <w:r w:rsidRPr="00100200">
        <w:rPr>
          <w:rFonts w:eastAsia="Calibri"/>
          <w:szCs w:val="22"/>
          <w:u w:color="000000"/>
        </w:rPr>
        <w:tab/>
        <w:t>Congaree River: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(a)</w:t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hoop nets: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(i)</w:t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commercial license</w:t>
      </w:r>
      <w:r w:rsidRPr="00100200">
        <w:rPr>
          <w:rFonts w:eastAsia="Calibri"/>
          <w:strike/>
          <w:szCs w:val="22"/>
          <w:u w:color="000000"/>
        </w:rPr>
        <w:noBreakHyphen/>
        <w:t xml:space="preserve"> ten;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(b)</w:t>
      </w:r>
      <w:r w:rsidRPr="00100200">
        <w:rPr>
          <w:rFonts w:eastAsia="Calibri"/>
          <w:szCs w:val="22"/>
          <w:u w:color="000000"/>
        </w:rPr>
        <w:tab/>
        <w:t>set hooks: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(i)</w:t>
      </w:r>
      <w:r w:rsidRPr="00100200">
        <w:rPr>
          <w:rFonts w:eastAsia="Calibri"/>
          <w:szCs w:val="22"/>
          <w:u w:color="000000"/>
        </w:rPr>
        <w:tab/>
        <w:t>recreational license—fifty;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(ii)</w:t>
      </w:r>
      <w:r w:rsidRPr="00100200">
        <w:rPr>
          <w:rFonts w:eastAsia="Calibri"/>
          <w:szCs w:val="22"/>
          <w:u w:color="000000"/>
        </w:rPr>
        <w:tab/>
        <w:t>commercial license—fifty;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(c)</w:t>
      </w:r>
      <w:r w:rsidRPr="00100200">
        <w:rPr>
          <w:rFonts w:eastAsia="Calibri"/>
          <w:szCs w:val="22"/>
          <w:u w:val="single" w:color="000000"/>
        </w:rPr>
        <w:t>(b)</w:t>
      </w:r>
      <w:r w:rsidRPr="00100200">
        <w:rPr>
          <w:rFonts w:eastAsia="Calibri"/>
          <w:szCs w:val="22"/>
          <w:u w:color="000000"/>
        </w:rPr>
        <w:tab/>
        <w:t>traps: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(i)</w:t>
      </w:r>
      <w:r w:rsidRPr="00100200">
        <w:rPr>
          <w:rFonts w:eastAsia="Calibri"/>
          <w:szCs w:val="22"/>
          <w:u w:color="000000"/>
        </w:rPr>
        <w:tab/>
        <w:t>recreational license—two;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(ii)</w:t>
      </w:r>
      <w:r w:rsidRPr="00100200">
        <w:rPr>
          <w:rFonts w:eastAsia="Calibri"/>
          <w:szCs w:val="22"/>
          <w:u w:color="000000"/>
        </w:rPr>
        <w:tab/>
        <w:t>commercial license—ten;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trike/>
          <w:szCs w:val="22"/>
          <w:u w:color="000000"/>
        </w:rPr>
        <w:t>(d)</w:t>
      </w:r>
      <w:r w:rsidRPr="00100200">
        <w:rPr>
          <w:rFonts w:eastAsia="Calibri"/>
          <w:szCs w:val="22"/>
          <w:u w:val="single" w:color="000000"/>
        </w:rPr>
        <w:t>(c)</w:t>
      </w:r>
      <w:r w:rsidRPr="00100200">
        <w:rPr>
          <w:rFonts w:eastAsia="Calibri"/>
          <w:szCs w:val="22"/>
          <w:u w:color="000000"/>
        </w:rPr>
        <w:tab/>
        <w:t>trotlines:</w:t>
      </w:r>
    </w:p>
    <w:p w:rsidR="00100200" w:rsidRPr="00100200" w:rsidRDefault="00100200" w:rsidP="0010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(i)</w:t>
      </w:r>
      <w:r w:rsidRPr="00100200">
        <w:rPr>
          <w:rFonts w:eastAsia="Calibri"/>
          <w:szCs w:val="22"/>
          <w:u w:color="000000"/>
        </w:rPr>
        <w:tab/>
        <w:t>recreational license—one line with fifty hooks maximum;</w:t>
      </w:r>
    </w:p>
    <w:p w:rsidR="00100200" w:rsidRDefault="00100200" w:rsidP="0010020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</w:r>
      <w:r w:rsidRPr="00100200">
        <w:rPr>
          <w:rFonts w:eastAsia="Calibri"/>
          <w:szCs w:val="22"/>
          <w:u w:color="000000"/>
        </w:rPr>
        <w:tab/>
        <w:t>(ii)</w:t>
      </w:r>
      <w:r w:rsidRPr="00100200">
        <w:rPr>
          <w:rFonts w:eastAsia="Calibri"/>
          <w:szCs w:val="22"/>
          <w:u w:color="000000"/>
        </w:rPr>
        <w:tab/>
        <w:t>commercial license—three lines with one hundred fifty hooks maximum;</w:t>
      </w:r>
    </w:p>
    <w:p w:rsidR="00100200" w:rsidRDefault="00100200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0200">
        <w:t>4</w:t>
      </w:r>
      <w:r>
        <w:t>.</w:t>
      </w:r>
      <w:r>
        <w:tab/>
        <w:t>This act takes effect upon approval by the Governor.</w:t>
      </w:r>
    </w:p>
    <w:p w:rsidR="00552FAB" w:rsidRDefault="00673B2C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27AA" w:rsidRDefault="00D327AA" w:rsidP="00D327AA">
      <w:pPr>
        <w:suppressAutoHyphens/>
      </w:pPr>
    </w:p>
    <w:sectPr w:rsidR="00D327AA" w:rsidSect="000A11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A0E" w:rsidRDefault="00062A0E" w:rsidP="009F0C77">
      <w:r>
        <w:separator/>
      </w:r>
    </w:p>
  </w:endnote>
  <w:endnote w:type="continuationSeparator" w:id="0">
    <w:p w:rsidR="00062A0E" w:rsidRDefault="00062A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C53D24-0140-4A94-A16D-93A78DC85882}"/>
    <w:embedBold r:id="rId2" w:fontKey="{87B6826D-341B-43D8-BBA8-A2EC320D15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AC408C4-BC93-4A00-948F-E9028CA5A2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6610BA-5D54-44CF-8A22-2B30656049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CC2097-E26B-4831-82D1-CD719E9471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AB" w:rsidRPr="0053764C" w:rsidRDefault="0053764C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</w:t>
    </w:r>
    <w:r w:rsidR="000A1166">
      <w:t>-</w:t>
    </w:r>
    <w:r w:rsidR="000A1166">
      <w:fldChar w:fldCharType="begin"/>
    </w:r>
    <w:r w:rsidR="000A1166">
      <w:instrText xml:space="preserve"> PAGE  \* MERGEFORMAT </w:instrText>
    </w:r>
    <w:r w:rsidR="000A1166">
      <w:fldChar w:fldCharType="separate"/>
    </w:r>
    <w:r w:rsidR="00B65B70">
      <w:rPr>
        <w:noProof/>
      </w:rPr>
      <w:t>1</w:t>
    </w:r>
    <w:r w:rsidR="000A1166">
      <w:fldChar w:fldCharType="end"/>
    </w:r>
    <w:r w:rsidR="000A116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166" w:rsidRPr="0053764C" w:rsidRDefault="000A1166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27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A0E" w:rsidRDefault="00062A0E" w:rsidP="009F0C77">
      <w:r>
        <w:separator/>
      </w:r>
    </w:p>
  </w:footnote>
  <w:footnote w:type="continuationSeparator" w:id="0">
    <w:p w:rsidR="00062A0E" w:rsidRDefault="00062A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24CZ21"/>
    <w:docVar w:name="CoverBillType" w:val="b"/>
    <w:docVar w:name="DocPath" w:val="L:\Council\bills\BH\7424CZ21.DOCX"/>
    <w:docVar w:name="dvBillNumber" w:val="54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62A0E"/>
    <w:rsid w:val="000263D9"/>
    <w:rsid w:val="00026C9A"/>
    <w:rsid w:val="00062A0E"/>
    <w:rsid w:val="0009546E"/>
    <w:rsid w:val="000965A1"/>
    <w:rsid w:val="000A1166"/>
    <w:rsid w:val="000C487D"/>
    <w:rsid w:val="000E1785"/>
    <w:rsid w:val="000F39F2"/>
    <w:rsid w:val="00100200"/>
    <w:rsid w:val="001023A4"/>
    <w:rsid w:val="0010776B"/>
    <w:rsid w:val="00133E66"/>
    <w:rsid w:val="00134ACF"/>
    <w:rsid w:val="00144E15"/>
    <w:rsid w:val="00193C8A"/>
    <w:rsid w:val="001A4A62"/>
    <w:rsid w:val="001A681E"/>
    <w:rsid w:val="001C185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76B"/>
    <w:rsid w:val="00393688"/>
    <w:rsid w:val="003D411E"/>
    <w:rsid w:val="003E3C1E"/>
    <w:rsid w:val="003E4898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02BE"/>
    <w:rsid w:val="00511EE9"/>
    <w:rsid w:val="00521E00"/>
    <w:rsid w:val="0053764C"/>
    <w:rsid w:val="00552FA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B2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2186"/>
    <w:rsid w:val="00931E70"/>
    <w:rsid w:val="00932670"/>
    <w:rsid w:val="009352BB"/>
    <w:rsid w:val="00990668"/>
    <w:rsid w:val="009B397B"/>
    <w:rsid w:val="009F0C77"/>
    <w:rsid w:val="009F4DD1"/>
    <w:rsid w:val="00A64E80"/>
    <w:rsid w:val="00A669B7"/>
    <w:rsid w:val="00A741D9"/>
    <w:rsid w:val="00A85589"/>
    <w:rsid w:val="00A9741D"/>
    <w:rsid w:val="00AB0576"/>
    <w:rsid w:val="00AD4B17"/>
    <w:rsid w:val="00B26FA6"/>
    <w:rsid w:val="00B65B70"/>
    <w:rsid w:val="00B741CB"/>
    <w:rsid w:val="00B74AED"/>
    <w:rsid w:val="00B87AF8"/>
    <w:rsid w:val="00B87F8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27AA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295F"/>
    <w:rsid w:val="00EF3EEE"/>
    <w:rsid w:val="00F149A7"/>
    <w:rsid w:val="00F50BAF"/>
    <w:rsid w:val="00F52C10"/>
    <w:rsid w:val="00F80E76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99A36F-F55E-4D2B-A7CF-24290185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59071-568B-479A-A127-C96922BF1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EBEC1FD3.dotm</Template>
  <TotalTime>0</TotalTime>
  <Pages>3</Pages>
  <Words>282</Words>
  <Characters>1534</Characters>
  <Application>Microsoft Office Word</Application>
  <DocSecurity>0</DocSecurity>
  <Lines>80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545 Text of Previous Version (Feb. 11, 2021) - South Carolina Legislature Online</vt:lpstr>
    </vt:vector>
  </TitlesOfParts>
  <Company> 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 Text of Previous Version (May 4, 2021) - South Carolina Legislature Online</dc:title>
  <dc:subject/>
  <dc:creator>Bonnie Huth</dc:creator>
  <cp:keywords/>
  <dc:description/>
  <cp:lastModifiedBy>Miriam Cook</cp:lastModifiedBy>
  <cp:revision>2</cp:revision>
  <cp:lastPrinted>2021-03-09T18:05:00Z</cp:lastPrinted>
  <dcterms:created xsi:type="dcterms:W3CDTF">2021-05-04T23:40:00Z</dcterms:created>
  <dcterms:modified xsi:type="dcterms:W3CDTF">2021-05-04T23:40:00Z</dcterms:modified>
</cp:coreProperties>
</file>