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881" w:rsidRDefault="002D6881"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D6881" w:rsidRPr="002D6881" w:rsidRDefault="002D6881"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D6881" w:rsidRDefault="002D6881"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881" w:rsidRDefault="002D6881"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D6881" w:rsidRDefault="002D6881"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2D6881" w:rsidRDefault="002D6881"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881" w:rsidRPr="002D6881" w:rsidRDefault="002D6881" w:rsidP="002D6881">
      <w:pPr>
        <w:tabs>
          <w:tab w:val="right" w:pos="5933"/>
        </w:tabs>
        <w:suppressAutoHyphens/>
      </w:pPr>
      <w:r>
        <w:tab/>
      </w:r>
      <w:r>
        <w:rPr>
          <w:b/>
          <w:sz w:val="36"/>
        </w:rPr>
        <w:t>S. 591</w:t>
      </w:r>
    </w:p>
    <w:p w:rsidR="002D6881" w:rsidRDefault="002D6881"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881" w:rsidRDefault="002D6881"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F111C">
        <w:t>Senators Hutto and Shealy</w:t>
      </w:r>
    </w:p>
    <w:p w:rsidR="002D6881" w:rsidRDefault="002D6881"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881" w:rsidRDefault="002D6881"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5/5/21--S.</w:t>
      </w:r>
    </w:p>
    <w:p w:rsidR="002D6881" w:rsidRDefault="002D6881"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2D6881" w:rsidRPr="002D6881" w:rsidRDefault="002D6881"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6881" w:rsidRDefault="002D6881"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881" w:rsidRPr="002D6881" w:rsidRDefault="002D6881"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D6881" w:rsidRDefault="002D6881"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591) to amend Section 20</w:t>
      </w:r>
      <w:r>
        <w:noBreakHyphen/>
        <w:t>1</w:t>
      </w:r>
      <w:r>
        <w:noBreakHyphen/>
        <w:t>100, Code of Laws of South Carolina, 1976, relating to the minimum age a person may enter into marriage, etc., respectfully</w:t>
      </w:r>
    </w:p>
    <w:p w:rsidR="002D6881" w:rsidRPr="002D6881" w:rsidRDefault="002D6881"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D6881" w:rsidRDefault="002D6881"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D6881" w:rsidRDefault="002D6881"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881" w:rsidRDefault="002D6881"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2D6881" w:rsidRPr="002D6881" w:rsidRDefault="002D6881"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6881" w:rsidRDefault="002D6881"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881" w:rsidRPr="002D6881" w:rsidRDefault="002D6881"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D6881" w:rsidRPr="002D6881" w:rsidRDefault="002D6881"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D6881">
        <w:rPr>
          <w:b/>
          <w:bCs/>
        </w:rPr>
        <w:t>Explanation of Fiscal Impact</w:t>
      </w:r>
    </w:p>
    <w:p w:rsidR="002D6881" w:rsidRPr="002D6881" w:rsidRDefault="002D6881"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D6881">
        <w:rPr>
          <w:b/>
        </w:rPr>
        <w:t>State Expenditure</w:t>
      </w:r>
    </w:p>
    <w:p w:rsidR="002D6881" w:rsidRPr="002D6881" w:rsidRDefault="002D6881"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6881">
        <w:tab/>
        <w:t xml:space="preserve">This bill changes the minimum age that a person may enter into a valid marriage from sixteen years of age to eighteen years of age and provides that marriages—including common law marriages—entered into by persons under the allowable age are void ab initio.  The bill also repeals Section 20-1-250, which allows an applicant between the ages of sixteen and eighteen whose parent, other relative, or guardian agrees to provide a sworn affidavit consenting to the marriage to be granted a marriage license.  Additionally, the bill repeals Section 20-1-260, which requires an applicant under the age of eighteen years to provide evidence of a birth, hospital, or baptismal certificate or an affidavit from his parents, legal guardian, or person with whom he resides in order to be granted a marriage license.  </w:t>
      </w:r>
    </w:p>
    <w:p w:rsidR="002D6881" w:rsidRPr="002D6881" w:rsidRDefault="002D6881"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D6881">
        <w:rPr>
          <w:b/>
        </w:rPr>
        <w:t xml:space="preserve">Judicial Department.  </w:t>
      </w:r>
    </w:p>
    <w:p w:rsidR="002D6881" w:rsidRDefault="002D6881"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881">
        <w:lastRenderedPageBreak/>
        <w:tab/>
        <w:t>This bill, which increases the minimum age at which a person can obtain a valid marriage license, would impact the probate courts.  As these courts are funded by the counties, there will be no expenditure impact for the department.</w:t>
      </w:r>
    </w:p>
    <w:p w:rsidR="002D6881" w:rsidRDefault="002D6881"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881" w:rsidRDefault="002D6881"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D6881" w:rsidRPr="002D6881" w:rsidRDefault="002D6881"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D6881" w:rsidRDefault="002D6881"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881" w:rsidRDefault="002D6881"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6881" w:rsidSect="002D68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2073" w:rsidRDefault="00612073"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F3B" w:rsidRDefault="001F7F3B"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F3B" w:rsidRDefault="001F7F3B"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F3B" w:rsidRDefault="001F7F3B"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F3B" w:rsidRDefault="001F7F3B"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F3B" w:rsidRDefault="001F7F3B"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F3B" w:rsidRDefault="001F7F3B"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16E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15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20</w:t>
      </w:r>
      <w:r w:rsidR="00C40B35">
        <w:noBreakHyphen/>
      </w:r>
      <w:r>
        <w:t>1</w:t>
      </w:r>
      <w:r w:rsidR="00C40B35">
        <w:noBreakHyphen/>
      </w:r>
      <w:r>
        <w:t>100, CODE OF LAWS OF SOUTH CAROLINA, 1976, RELATING TO THE MINIMUM AGE A PERSON MAY ENTER INTO MARRIAGE, SO AS TO PROVIDE THAT A MARRIAGE ENTERED INTO BY AN INDIVIDUAL YOUNGER THAN EIGHTEEN YEARS OF AGE IS VOID AB INITIO; TO AMEND SECTION 20</w:t>
      </w:r>
      <w:r w:rsidR="00C40B35">
        <w:noBreakHyphen/>
      </w:r>
      <w:r>
        <w:t>1</w:t>
      </w:r>
      <w:r w:rsidR="00C40B35">
        <w:noBreakHyphen/>
      </w:r>
      <w:r>
        <w:t>290, RELATING TO THE WILFUL FAILURE OF THE LICENSE</w:t>
      </w:r>
      <w:r w:rsidR="00C40B35">
        <w:noBreakHyphen/>
      </w:r>
      <w:r>
        <w:t>ISSUING OFFICER TO COMPLY WITH LAWS RELATED TO THE ISSUANCE OF MARRIAGE LICENSES, SO AS TO REMOVE REFERENCES TO CODE SECTIONS REPEALED BY THIS BILL; TO REPEAL SECTION 20</w:t>
      </w:r>
      <w:r w:rsidR="00C40B35">
        <w:noBreakHyphen/>
      </w:r>
      <w:r>
        <w:t>1</w:t>
      </w:r>
      <w:r w:rsidR="00C40B35">
        <w:noBreakHyphen/>
      </w:r>
      <w:r>
        <w:t xml:space="preserve">250 RELATING TO THE ISSUANCE OF A MARRIAGE LICENSE TO APPLICANTS BETWEEN THE AGES OF SIXTEEN AND EIGHTEEN WITH PARENTAL OR GUARDIAN CONSENT, </w:t>
      </w:r>
      <w:r w:rsidR="00F14600">
        <w:t xml:space="preserve">AND </w:t>
      </w:r>
      <w:r>
        <w:t>SECTION 20</w:t>
      </w:r>
      <w:r w:rsidR="00C40B35">
        <w:noBreakHyphen/>
      </w:r>
      <w:r>
        <w:t>1</w:t>
      </w:r>
      <w:r w:rsidR="00C40B35">
        <w:noBreakHyphen/>
      </w:r>
      <w:r>
        <w:t>260 RELATING TO THE PROOF OF AGE REQUIRED FOR A MINOR APPLICANT.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6E06" w:rsidRDefault="00D1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E06" w:rsidRDefault="00D1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20</w:t>
      </w:r>
      <w:r w:rsidR="00C40B35">
        <w:noBreakHyphen/>
      </w:r>
      <w:r>
        <w:t>1</w:t>
      </w:r>
      <w:r w:rsidR="00C40B35">
        <w:noBreakHyphen/>
      </w:r>
      <w:r>
        <w:t xml:space="preserve">100 of the 1976 Code is amended to read: </w:t>
      </w: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20</w:t>
      </w:r>
      <w:r w:rsidR="00C40B35">
        <w:noBreakHyphen/>
      </w:r>
      <w:r>
        <w:t>1</w:t>
      </w:r>
      <w:r w:rsidR="00C40B35">
        <w:noBreakHyphen/>
      </w:r>
      <w:r>
        <w:t>100.</w:t>
      </w:r>
      <w:r>
        <w:tab/>
      </w:r>
      <w:r w:rsidRPr="009F38FC">
        <w:t xml:space="preserve">Any person under the age of </w:t>
      </w:r>
      <w:r w:rsidRPr="0041010D">
        <w:rPr>
          <w:strike/>
        </w:rPr>
        <w:t>sixteen</w:t>
      </w:r>
      <w:r w:rsidRPr="004A6A46">
        <w:t xml:space="preserve"> </w:t>
      </w:r>
      <w:r>
        <w:rPr>
          <w:u w:val="single"/>
        </w:rPr>
        <w:t xml:space="preserve">eighteen </w:t>
      </w:r>
      <w:r w:rsidRPr="009F38FC">
        <w:t>is not capable of entering into a valid marriage, and all marriages hereinafter entered into by such persons are void ab initio. A common</w:t>
      </w:r>
      <w:r w:rsidR="00C40B35">
        <w:noBreakHyphen/>
      </w:r>
      <w:r w:rsidRPr="009F38FC">
        <w:t>law marriage hereinafter entered into by a person under the age of</w:t>
      </w:r>
      <w:r w:rsidRPr="004A6A46">
        <w:t xml:space="preserve"> </w:t>
      </w:r>
      <w:r w:rsidRPr="0041010D">
        <w:rPr>
          <w:strike/>
        </w:rPr>
        <w:t>sixteen</w:t>
      </w:r>
      <w:r>
        <w:t xml:space="preserve"> </w:t>
      </w:r>
      <w:r>
        <w:rPr>
          <w:u w:val="single"/>
        </w:rPr>
        <w:t>eighteen</w:t>
      </w:r>
      <w:r>
        <w:t xml:space="preserve"> is void ab initio.”</w:t>
      </w: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20</w:t>
      </w:r>
      <w:r w:rsidR="00C40B35">
        <w:noBreakHyphen/>
      </w:r>
      <w:r>
        <w:t>1</w:t>
      </w:r>
      <w:r w:rsidR="00C40B35">
        <w:noBreakHyphen/>
      </w:r>
      <w:r>
        <w:t xml:space="preserve">290 of the 1976 Code is amended to read: </w:t>
      </w:r>
    </w:p>
    <w:p w:rsidR="00001500" w:rsidRDefault="00001500" w:rsidP="002D68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20</w:t>
      </w:r>
      <w:r w:rsidR="00C40B35">
        <w:noBreakHyphen/>
      </w:r>
      <w:r>
        <w:t>1</w:t>
      </w:r>
      <w:r w:rsidR="00C40B35">
        <w:noBreakHyphen/>
      </w:r>
      <w:r>
        <w:t>290.</w:t>
      </w:r>
      <w:r>
        <w:tab/>
      </w:r>
      <w:r w:rsidR="004A6A46" w:rsidRPr="004800EA">
        <w:rPr>
          <w:lang w:val="en-PH"/>
        </w:rPr>
        <w:t xml:space="preserve">The wilful failure of any officer responsible for the issuance of marriage licenses to comply with the terms of </w:t>
      </w:r>
      <w:r w:rsidR="004A6A46" w:rsidRPr="004A6A46">
        <w:rPr>
          <w:strike/>
          <w:lang w:val="en-PH"/>
        </w:rPr>
        <w:t>Sections 20</w:t>
      </w:r>
      <w:r w:rsidR="00C40B35">
        <w:rPr>
          <w:strike/>
          <w:lang w:val="en-PH"/>
        </w:rPr>
        <w:noBreakHyphen/>
      </w:r>
      <w:r w:rsidR="004A6A46" w:rsidRPr="004A6A46">
        <w:rPr>
          <w:strike/>
          <w:lang w:val="en-PH"/>
        </w:rPr>
        <w:t>1</w:t>
      </w:r>
      <w:r w:rsidR="00C40B35">
        <w:rPr>
          <w:strike/>
          <w:lang w:val="en-PH"/>
        </w:rPr>
        <w:noBreakHyphen/>
      </w:r>
      <w:r w:rsidR="004A6A46" w:rsidRPr="004A6A46">
        <w:rPr>
          <w:strike/>
          <w:lang w:val="en-PH"/>
        </w:rPr>
        <w:t>250, 20</w:t>
      </w:r>
      <w:r w:rsidR="00C40B35">
        <w:rPr>
          <w:strike/>
          <w:lang w:val="en-PH"/>
        </w:rPr>
        <w:noBreakHyphen/>
      </w:r>
      <w:r w:rsidR="004A6A46" w:rsidRPr="004A6A46">
        <w:rPr>
          <w:strike/>
          <w:lang w:val="en-PH"/>
        </w:rPr>
        <w:t>1</w:t>
      </w:r>
      <w:r w:rsidR="00C40B35">
        <w:rPr>
          <w:strike/>
          <w:lang w:val="en-PH"/>
        </w:rPr>
        <w:noBreakHyphen/>
      </w:r>
      <w:r w:rsidR="004A6A46" w:rsidRPr="004A6A46">
        <w:rPr>
          <w:strike/>
          <w:lang w:val="en-PH"/>
        </w:rPr>
        <w:t>260 and</w:t>
      </w:r>
      <w:r w:rsidR="004A6A46" w:rsidRPr="004800EA">
        <w:rPr>
          <w:lang w:val="en-PH"/>
        </w:rPr>
        <w:t xml:space="preserve"> </w:t>
      </w:r>
      <w:r w:rsidR="004A6A46">
        <w:rPr>
          <w:u w:val="single"/>
          <w:lang w:val="en-PH"/>
        </w:rPr>
        <w:t>Section</w:t>
      </w:r>
      <w:r w:rsidR="004A6A46" w:rsidRPr="004A6A46">
        <w:rPr>
          <w:lang w:val="en-PH"/>
        </w:rPr>
        <w:t xml:space="preserve"> </w:t>
      </w:r>
      <w:r w:rsidR="004A6A46" w:rsidRPr="004800EA">
        <w:rPr>
          <w:lang w:val="en-PH"/>
        </w:rPr>
        <w:t>20</w:t>
      </w:r>
      <w:r w:rsidR="00C40B35">
        <w:rPr>
          <w:lang w:val="en-PH"/>
        </w:rPr>
        <w:noBreakHyphen/>
      </w:r>
      <w:r w:rsidR="004A6A46" w:rsidRPr="004800EA">
        <w:rPr>
          <w:lang w:val="en-PH"/>
        </w:rPr>
        <w:t>1</w:t>
      </w:r>
      <w:r w:rsidR="00C40B35">
        <w:rPr>
          <w:lang w:val="en-PH"/>
        </w:rPr>
        <w:noBreakHyphen/>
      </w:r>
      <w:r w:rsidR="004A6A46" w:rsidRPr="004800EA">
        <w:rPr>
          <w:lang w:val="en-PH"/>
        </w:rPr>
        <w:t>270 shall be grounds or cause for removal from office.</w:t>
      </w:r>
      <w:r>
        <w:t>”</w:t>
      </w: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Sections 20</w:t>
      </w:r>
      <w:r w:rsidR="00C40B35">
        <w:noBreakHyphen/>
      </w:r>
      <w:r>
        <w:t>1</w:t>
      </w:r>
      <w:r w:rsidR="00C40B35">
        <w:noBreakHyphen/>
      </w:r>
      <w:r>
        <w:t>250 and 20</w:t>
      </w:r>
      <w:r w:rsidR="00C40B35">
        <w:noBreakHyphen/>
      </w:r>
      <w:r>
        <w:t>1</w:t>
      </w:r>
      <w:r w:rsidR="00C40B35">
        <w:noBreakHyphen/>
      </w:r>
      <w:r>
        <w:t xml:space="preserve">260 of the 1976 Code are repealed. </w:t>
      </w: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 subsections, paragraphs, subparagraphs, sentences, clauses, phrases, or words hereof may be declared to be unconstitutional, invalid, or otherwise ineffective. </w:t>
      </w: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sidR="009E67A3">
        <w:t>r the repealed or amended laws.</w:t>
      </w:r>
    </w:p>
    <w:p w:rsidR="00001500"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6E06" w:rsidRDefault="00001500"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7A5460" w:rsidRDefault="00C40B35" w:rsidP="00E0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0941" w:rsidRDefault="00760941" w:rsidP="00760941">
      <w:pPr>
        <w:suppressAutoHyphens/>
      </w:pPr>
    </w:p>
    <w:sectPr w:rsidR="00760941" w:rsidSect="002D68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600" w:rsidRDefault="00F14600" w:rsidP="009F0C77">
      <w:r>
        <w:separator/>
      </w:r>
    </w:p>
  </w:endnote>
  <w:endnote w:type="continuationSeparator" w:id="0">
    <w:p w:rsidR="00F14600" w:rsidRDefault="00F146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82A68A-577E-486A-B931-DA3DC4FF8416}"/>
    <w:embedBold r:id="rId2" w:fontKey="{471C1DF6-CDD5-404A-A8B1-0ED28370C1E6}"/>
  </w:font>
  <w:font w:name="Calibri">
    <w:panose1 w:val="020F0502020204030204"/>
    <w:charset w:val="00"/>
    <w:family w:val="swiss"/>
    <w:pitch w:val="variable"/>
    <w:sig w:usb0="E0002EFF" w:usb1="C000247B" w:usb2="00000009" w:usb3="00000000" w:csb0="000001FF" w:csb1="00000000"/>
    <w:embedRegular r:id="rId3" w:fontKey="{57DA6A6A-7777-453C-92E4-550F29450D26}"/>
  </w:font>
  <w:font w:name="Segoe UI">
    <w:panose1 w:val="020B0502040204020203"/>
    <w:charset w:val="00"/>
    <w:family w:val="swiss"/>
    <w:pitch w:val="variable"/>
    <w:sig w:usb0="E4002EFF" w:usb1="C000E47F" w:usb2="00000009" w:usb3="00000000" w:csb0="000001FF" w:csb1="00000000"/>
    <w:embedRegular r:id="rId4" w:fontKey="{513168D2-B5AA-4BA6-9486-C8E8D06B98BE}"/>
  </w:font>
  <w:font w:name="Cambria">
    <w:panose1 w:val="02040503050406030204"/>
    <w:charset w:val="00"/>
    <w:family w:val="roman"/>
    <w:pitch w:val="variable"/>
    <w:sig w:usb0="E00006FF" w:usb1="420024FF" w:usb2="02000000" w:usb3="00000000" w:csb0="0000019F" w:csb1="00000000"/>
    <w:embedRegular r:id="rId5" w:fontKey="{D94BECB9-E94D-4209-90BB-61972C2FF4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460" w:rsidRPr="00612073" w:rsidRDefault="00612073" w:rsidP="00612073">
    <w:pPr>
      <w:pStyle w:val="Footer"/>
      <w:tabs>
        <w:tab w:val="clear" w:pos="4680"/>
        <w:tab w:val="clear" w:pos="9360"/>
        <w:tab w:val="center" w:pos="2995"/>
      </w:tabs>
      <w:spacing w:before="120"/>
    </w:pPr>
    <w:r>
      <w:t>[591</w:t>
    </w:r>
    <w:r w:rsidR="002D6881">
      <w:t>-</w:t>
    </w:r>
    <w:r w:rsidR="002D6881">
      <w:fldChar w:fldCharType="begin"/>
    </w:r>
    <w:r w:rsidR="002D6881">
      <w:instrText xml:space="preserve"> PAGE  \* MERGEFORMAT </w:instrText>
    </w:r>
    <w:r w:rsidR="002D6881">
      <w:fldChar w:fldCharType="separate"/>
    </w:r>
    <w:r w:rsidR="00760941">
      <w:rPr>
        <w:noProof/>
      </w:rPr>
      <w:t>2</w:t>
    </w:r>
    <w:r w:rsidR="002D6881">
      <w:fldChar w:fldCharType="end"/>
    </w:r>
    <w:r w:rsidR="002D688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881" w:rsidRPr="00612073" w:rsidRDefault="002D6881" w:rsidP="00612073">
    <w:pPr>
      <w:pStyle w:val="Footer"/>
      <w:tabs>
        <w:tab w:val="clear" w:pos="4680"/>
        <w:tab w:val="clear" w:pos="9360"/>
        <w:tab w:val="center" w:pos="2995"/>
      </w:tabs>
      <w:spacing w:before="120"/>
    </w:pPr>
    <w:r>
      <w:t>[591]</w:t>
    </w:r>
    <w:r>
      <w:tab/>
    </w:r>
    <w:r>
      <w:fldChar w:fldCharType="begin"/>
    </w:r>
    <w:r>
      <w:instrText xml:space="preserve"> PAGE  \* MERGEFORMAT </w:instrText>
    </w:r>
    <w:r>
      <w:fldChar w:fldCharType="separate"/>
    </w:r>
    <w:r w:rsidR="007609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600" w:rsidRDefault="00F14600" w:rsidP="009F0C77">
      <w:r>
        <w:separator/>
      </w:r>
    </w:p>
  </w:footnote>
  <w:footnote w:type="continuationSeparator" w:id="0">
    <w:p w:rsidR="00F14600" w:rsidRDefault="00F146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48CZ21"/>
    <w:docVar w:name="CoverBillType" w:val="b"/>
    <w:docVar w:name="DocPath" w:val="L:\Council\bills\DF\13048CZ21.DOCX"/>
    <w:docVar w:name="dvBillNumber" w:val="591"/>
    <w:docVar w:name="dvBillNumberPrefix" w:val="S. "/>
    <w:docVar w:name="dvOriginalBody" w:val="Senate"/>
    <w:docVar w:name="dvSteno" w:val="DF"/>
    <w:docVar w:name="NameofBody" w:val="s"/>
    <w:docVar w:name="vGroup2" w:val="Council"/>
  </w:docVars>
  <w:rsids>
    <w:rsidRoot w:val="00D16E06"/>
    <w:rsid w:val="00001500"/>
    <w:rsid w:val="000263D9"/>
    <w:rsid w:val="00026C9A"/>
    <w:rsid w:val="000965A1"/>
    <w:rsid w:val="000C487D"/>
    <w:rsid w:val="000E1785"/>
    <w:rsid w:val="000F39F2"/>
    <w:rsid w:val="000F5522"/>
    <w:rsid w:val="001023A4"/>
    <w:rsid w:val="0010776B"/>
    <w:rsid w:val="00133E66"/>
    <w:rsid w:val="00134ACF"/>
    <w:rsid w:val="00144E15"/>
    <w:rsid w:val="001A4A62"/>
    <w:rsid w:val="001A681E"/>
    <w:rsid w:val="001D08F2"/>
    <w:rsid w:val="001F0680"/>
    <w:rsid w:val="001F7F3B"/>
    <w:rsid w:val="002037CA"/>
    <w:rsid w:val="002047A2"/>
    <w:rsid w:val="002321B6"/>
    <w:rsid w:val="0023696B"/>
    <w:rsid w:val="00250967"/>
    <w:rsid w:val="002759C5"/>
    <w:rsid w:val="00277DEE"/>
    <w:rsid w:val="00280D88"/>
    <w:rsid w:val="00294ABE"/>
    <w:rsid w:val="002A3EB4"/>
    <w:rsid w:val="002D6881"/>
    <w:rsid w:val="00325348"/>
    <w:rsid w:val="00393688"/>
    <w:rsid w:val="003D411E"/>
    <w:rsid w:val="003E3C1E"/>
    <w:rsid w:val="003E6148"/>
    <w:rsid w:val="003E7D04"/>
    <w:rsid w:val="00400EAA"/>
    <w:rsid w:val="0041760A"/>
    <w:rsid w:val="004203D7"/>
    <w:rsid w:val="00423F46"/>
    <w:rsid w:val="00461588"/>
    <w:rsid w:val="004809EE"/>
    <w:rsid w:val="00485533"/>
    <w:rsid w:val="004A6A46"/>
    <w:rsid w:val="004B2A8B"/>
    <w:rsid w:val="00511EE9"/>
    <w:rsid w:val="00521E00"/>
    <w:rsid w:val="00525958"/>
    <w:rsid w:val="005276A7"/>
    <w:rsid w:val="00577C6C"/>
    <w:rsid w:val="0058501B"/>
    <w:rsid w:val="005C5AC4"/>
    <w:rsid w:val="00612073"/>
    <w:rsid w:val="0061228A"/>
    <w:rsid w:val="006215AA"/>
    <w:rsid w:val="006340D9"/>
    <w:rsid w:val="00643B8E"/>
    <w:rsid w:val="00653ECC"/>
    <w:rsid w:val="00665EBC"/>
    <w:rsid w:val="00680479"/>
    <w:rsid w:val="0069470D"/>
    <w:rsid w:val="006A476C"/>
    <w:rsid w:val="006C6A93"/>
    <w:rsid w:val="006E02F9"/>
    <w:rsid w:val="006F3F76"/>
    <w:rsid w:val="00753C04"/>
    <w:rsid w:val="0075678F"/>
    <w:rsid w:val="00756946"/>
    <w:rsid w:val="00757F80"/>
    <w:rsid w:val="00760941"/>
    <w:rsid w:val="00771EEC"/>
    <w:rsid w:val="00786819"/>
    <w:rsid w:val="007A325A"/>
    <w:rsid w:val="007A5460"/>
    <w:rsid w:val="007C3099"/>
    <w:rsid w:val="007E72BE"/>
    <w:rsid w:val="007F1523"/>
    <w:rsid w:val="007F509E"/>
    <w:rsid w:val="007F5799"/>
    <w:rsid w:val="007F6947"/>
    <w:rsid w:val="00834A12"/>
    <w:rsid w:val="00872729"/>
    <w:rsid w:val="008F4429"/>
    <w:rsid w:val="00932670"/>
    <w:rsid w:val="009352BB"/>
    <w:rsid w:val="00990668"/>
    <w:rsid w:val="009B397B"/>
    <w:rsid w:val="009D3A4D"/>
    <w:rsid w:val="009E67A3"/>
    <w:rsid w:val="009F0C77"/>
    <w:rsid w:val="009F4DD1"/>
    <w:rsid w:val="00A64E80"/>
    <w:rsid w:val="00A741D9"/>
    <w:rsid w:val="00A85589"/>
    <w:rsid w:val="00A9741D"/>
    <w:rsid w:val="00AB0576"/>
    <w:rsid w:val="00AD4B17"/>
    <w:rsid w:val="00B26FA6"/>
    <w:rsid w:val="00B42717"/>
    <w:rsid w:val="00B741CB"/>
    <w:rsid w:val="00B87AF8"/>
    <w:rsid w:val="00B934F3"/>
    <w:rsid w:val="00BB6347"/>
    <w:rsid w:val="00BD2134"/>
    <w:rsid w:val="00BD7C5E"/>
    <w:rsid w:val="00C038D8"/>
    <w:rsid w:val="00C045DD"/>
    <w:rsid w:val="00C3136F"/>
    <w:rsid w:val="00C3483A"/>
    <w:rsid w:val="00C40B35"/>
    <w:rsid w:val="00C74E9D"/>
    <w:rsid w:val="00C82FD3"/>
    <w:rsid w:val="00CC6B7B"/>
    <w:rsid w:val="00CD3619"/>
    <w:rsid w:val="00CF1871"/>
    <w:rsid w:val="00CF4447"/>
    <w:rsid w:val="00D16E0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CAC"/>
    <w:rsid w:val="00E2185B"/>
    <w:rsid w:val="00E437DA"/>
    <w:rsid w:val="00E63093"/>
    <w:rsid w:val="00E75BD8"/>
    <w:rsid w:val="00EB00A2"/>
    <w:rsid w:val="00EB1BF3"/>
    <w:rsid w:val="00EF3EEE"/>
    <w:rsid w:val="00F14600"/>
    <w:rsid w:val="00F149A7"/>
    <w:rsid w:val="00F508D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C31F8-A483-48ED-AD6A-ABEC5DDA7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7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C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123CB-DE53-4D8C-BE9D-5576E872D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4</Pages>
  <Words>784</Words>
  <Characters>4075</Characters>
  <Application>Microsoft Office Word</Application>
  <DocSecurity>0</DocSecurity>
  <Lines>128</Lines>
  <Paragraphs>33</Paragraphs>
  <ScaleCrop>false</ScaleCrop>
  <HeadingPairs>
    <vt:vector size="2" baseType="variant">
      <vt:variant>
        <vt:lpstr>Title</vt:lpstr>
      </vt:variant>
      <vt:variant>
        <vt:i4>1</vt:i4>
      </vt:variant>
    </vt:vector>
  </HeadingPairs>
  <TitlesOfParts>
    <vt:vector size="1" baseType="lpstr">
      <vt:lpstr>2021-2022 Bill 591 Text of Previous Version (Feb. 23, 2021) - South Carolina Legislature Online</vt:lpstr>
    </vt:vector>
  </TitlesOfParts>
  <Company> </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591 Text of Previous Version (May 5, 2021) - South Carolina Legislature Online</dc:title>
  <dc:subject/>
  <dc:creator>Del Flint</dc:creator>
  <cp:keywords/>
  <dc:description/>
  <cp:lastModifiedBy>Miriam Cook</cp:lastModifiedBy>
  <cp:revision>2</cp:revision>
  <cp:lastPrinted>2021-02-18T15:35:00Z</cp:lastPrinted>
  <dcterms:created xsi:type="dcterms:W3CDTF">2021-05-05T23:02:00Z</dcterms:created>
  <dcterms:modified xsi:type="dcterms:W3CDTF">2021-05-05T23:02:00Z</dcterms:modified>
</cp:coreProperties>
</file>